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397A1" w14:textId="3B4883A9" w:rsidR="00BF49DC" w:rsidRPr="00B000D0" w:rsidRDefault="00BF49DC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  <w:bookmarkStart w:id="0" w:name="_Hlk38821049"/>
    </w:p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4893"/>
        <w:gridCol w:w="10505"/>
      </w:tblGrid>
      <w:tr w:rsidR="005E0ECB" w:rsidRPr="00B000D0" w14:paraId="30DD07F6" w14:textId="77777777" w:rsidTr="005E0ECB">
        <w:tc>
          <w:tcPr>
            <w:tcW w:w="5000" w:type="pct"/>
            <w:gridSpan w:val="2"/>
            <w:vAlign w:val="center"/>
          </w:tcPr>
          <w:p w14:paraId="3998AACB" w14:textId="7BADBC4B" w:rsidR="005E0ECB" w:rsidRPr="00B000D0" w:rsidRDefault="005E0ECB" w:rsidP="005E0ECB">
            <w:pPr>
              <w:pStyle w:val="ad"/>
              <w:spacing w:after="0"/>
              <w:ind w:right="567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FEBRERO</w:t>
            </w:r>
            <w:r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val="en-US" w:bidi="ru-RU"/>
              </w:rPr>
              <w:t xml:space="preserve"> 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AF4E5C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2027</w:t>
            </w:r>
            <w:r w:rsidRPr="00B000D0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  <w:tr w:rsidR="00B000D0" w:rsidRPr="00B000D0" w14:paraId="006BD6C0" w14:textId="77777777" w:rsidTr="005E0ECB">
        <w:tc>
          <w:tcPr>
            <w:tcW w:w="1589" w:type="pct"/>
            <w:vAlign w:val="center"/>
          </w:tcPr>
          <w:tbl>
            <w:tblPr>
              <w:tblStyle w:val="ae"/>
              <w:tblW w:w="4750" w:type="pct"/>
              <w:tblBorders>
                <w:insideH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648"/>
            </w:tblGrid>
            <w:tr w:rsidR="00482409" w:rsidRPr="00991A3E" w14:paraId="5A65A0E4" w14:textId="77777777" w:rsidTr="003115F2">
              <w:trPr>
                <w:trHeight w:val="397"/>
              </w:trPr>
              <w:tc>
                <w:tcPr>
                  <w:tcW w:w="5000" w:type="pct"/>
                </w:tcPr>
                <w:bookmarkEnd w:id="0"/>
                <w:p w14:paraId="5D95E45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</w:pPr>
                  <w:r w:rsidRPr="00991A3E">
                    <w:rPr>
                      <w:rFonts w:ascii="Arial Narrow" w:hAnsi="Arial Narrow" w:cs="Arial"/>
                      <w:noProof/>
                      <w:color w:val="auto"/>
                      <w:sz w:val="28"/>
                      <w:szCs w:val="28"/>
                      <w:lang w:val="en-US" w:bidi="ru-RU"/>
                    </w:rPr>
                    <w:t>Notas:</w:t>
                  </w:r>
                </w:p>
              </w:tc>
            </w:tr>
            <w:tr w:rsidR="00482409" w:rsidRPr="00991A3E" w14:paraId="57643E4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7DA2904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650B6B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BB693C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3A2A3E4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17DD6B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0A3321FA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17615E7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FCD17BF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66AB2C3D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B890D7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A14D05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6B06630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3D67E1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3256F9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784D28DC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2FA1BE7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35DA08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A3D7CA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00D533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3192F0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53E4FF0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5C85113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482EC85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6306FA8E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0DB2AD5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74F9A85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1DC6F6E0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FCA8E22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8BB2D6E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B0BCC8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8BB7889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5F52B22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2EB13533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1CE66E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28A619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1A0D6281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364F44C1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2A66F9AD" w14:textId="77777777" w:rsidTr="003115F2">
              <w:trPr>
                <w:trHeight w:val="397"/>
              </w:trPr>
              <w:tc>
                <w:tcPr>
                  <w:tcW w:w="5000" w:type="pct"/>
                </w:tcPr>
                <w:p w14:paraId="0E889FCB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  <w:tr w:rsidR="00482409" w:rsidRPr="00991A3E" w14:paraId="4F3EB868" w14:textId="77777777" w:rsidTr="003115F2">
              <w:trPr>
                <w:trHeight w:val="397"/>
              </w:trPr>
              <w:tc>
                <w:tcPr>
                  <w:tcW w:w="5000" w:type="pct"/>
                  <w:tcBorders>
                    <w:top w:val="dashed" w:sz="4" w:space="0" w:color="auto"/>
                    <w:bottom w:val="dashed" w:sz="4" w:space="0" w:color="auto"/>
                  </w:tcBorders>
                </w:tcPr>
                <w:p w14:paraId="4B852DE6" w14:textId="77777777" w:rsidR="00482409" w:rsidRPr="00991A3E" w:rsidRDefault="00482409" w:rsidP="00482409">
                  <w:pPr>
                    <w:pStyle w:val="ad"/>
                    <w:spacing w:after="0"/>
                    <w:ind w:right="567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32"/>
                      <w:szCs w:val="32"/>
                      <w:lang w:bidi="ru-RU"/>
                    </w:rPr>
                  </w:pPr>
                </w:p>
              </w:tc>
            </w:tr>
          </w:tbl>
          <w:p w14:paraId="19962AF0" w14:textId="7CB8B64B" w:rsidR="006B6899" w:rsidRPr="00B000D0" w:rsidRDefault="006B6899" w:rsidP="00B000D0">
            <w:pPr>
              <w:pStyle w:val="ad"/>
              <w:spacing w:after="0"/>
              <w:ind w:right="567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  <w:tc>
          <w:tcPr>
            <w:tcW w:w="3411" w:type="pct"/>
            <w:vAlign w:val="center"/>
          </w:tcPr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485"/>
              <w:gridCol w:w="1502"/>
              <w:gridCol w:w="1506"/>
              <w:gridCol w:w="1506"/>
              <w:gridCol w:w="1506"/>
              <w:gridCol w:w="1506"/>
              <w:gridCol w:w="1477"/>
            </w:tblGrid>
            <w:tr w:rsidR="005E0ECB" w:rsidRPr="00B000D0" w14:paraId="3E02A2CF" w14:textId="77777777" w:rsidTr="003115F2">
              <w:trPr>
                <w:trHeight w:val="454"/>
              </w:trPr>
              <w:tc>
                <w:tcPr>
                  <w:tcW w:w="708" w:type="pct"/>
                  <w:shd w:val="clear" w:color="auto" w:fill="4472C4"/>
                  <w:vAlign w:val="center"/>
                </w:tcPr>
                <w:p w14:paraId="32497137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LUNES</w:t>
                  </w:r>
                </w:p>
              </w:tc>
              <w:tc>
                <w:tcPr>
                  <w:tcW w:w="716" w:type="pct"/>
                  <w:shd w:val="clear" w:color="auto" w:fill="5B9BD5"/>
                  <w:vAlign w:val="center"/>
                </w:tcPr>
                <w:p w14:paraId="46891A08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MARTES</w:t>
                  </w:r>
                </w:p>
              </w:tc>
              <w:tc>
                <w:tcPr>
                  <w:tcW w:w="718" w:type="pct"/>
                  <w:shd w:val="clear" w:color="auto" w:fill="70AD47"/>
                  <w:vAlign w:val="center"/>
                </w:tcPr>
                <w:p w14:paraId="14B8709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MIERCOLES</w:t>
                  </w:r>
                </w:p>
              </w:tc>
              <w:tc>
                <w:tcPr>
                  <w:tcW w:w="718" w:type="pct"/>
                  <w:shd w:val="clear" w:color="auto" w:fill="92D050"/>
                  <w:vAlign w:val="center"/>
                </w:tcPr>
                <w:p w14:paraId="02C3EF81" w14:textId="6B53419C" w:rsidR="005E0ECB" w:rsidRPr="00B101E9" w:rsidRDefault="00BC3BC8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JUEVES</w:t>
                  </w:r>
                </w:p>
              </w:tc>
              <w:tc>
                <w:tcPr>
                  <w:tcW w:w="718" w:type="pct"/>
                  <w:shd w:val="clear" w:color="auto" w:fill="FFC000"/>
                  <w:vAlign w:val="center"/>
                </w:tcPr>
                <w:p w14:paraId="31C7E681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</w:rPr>
                    <w:t>VIERNES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5CE2B702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SABADO</w:t>
                  </w:r>
                </w:p>
              </w:tc>
              <w:tc>
                <w:tcPr>
                  <w:tcW w:w="704" w:type="pct"/>
                  <w:shd w:val="clear" w:color="auto" w:fill="FF0000"/>
                  <w:vAlign w:val="center"/>
                </w:tcPr>
                <w:p w14:paraId="0093B7E6" w14:textId="77777777" w:rsidR="005E0ECB" w:rsidRPr="00B101E9" w:rsidRDefault="005E0ECB" w:rsidP="005E0ECB">
                  <w:pPr>
                    <w:pStyle w:val="Days"/>
                    <w:spacing w:before="0"/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48"/>
                      <w:szCs w:val="48"/>
                    </w:rPr>
                  </w:pPr>
                  <w:r w:rsidRPr="00B101E9">
                    <w:rPr>
                      <w:rFonts w:ascii="Arial Narrow" w:hAnsi="Arial Narrow" w:cs="Arial"/>
                      <w:b/>
                      <w:bCs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DOMINGO</w:t>
                  </w:r>
                </w:p>
              </w:tc>
            </w:tr>
            <w:tr w:rsidR="005E0ECB" w:rsidRPr="00B000D0" w14:paraId="5FA1DC84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062CB825" w14:textId="007A84F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“понедельник" 1 ""</w:instrText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7CA11351" w14:textId="5BDE674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“вторник"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1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4A6F0D40" w14:textId="6334995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“среда"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215C2FC9" w14:textId="557969B8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“четверг"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68A1FC32" w14:textId="09C3B4E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= “пятница"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295503A0" w14:textId="794127D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“суббота"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3D78D576" w14:textId="13D816C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MonthStart2 \@ dddd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понедельник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“воскресенье" 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&lt;&gt; 0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1B1E7AD7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5F95AD2F" w14:textId="662CF1CB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=G2+1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0C21E03C" w14:textId="1E0A424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0AA41074" w14:textId="2A94C7C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5317DD86" w14:textId="6E31517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559A3E09" w14:textId="5DFFC3F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194ACFBD" w14:textId="613682E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661051C9" w14:textId="08679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2785411F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7B5B5661" w14:textId="3B0376A0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=G3+1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7A0DC3FE" w14:textId="5D03132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7D24D1BE" w14:textId="0FD9EDC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088F6A93" w14:textId="222D175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00F84952" w14:textId="1AAC5B9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19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50217FF1" w14:textId="6F33E39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20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30362063" w14:textId="189723A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21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4DB8B47A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3E1FFCDB" w14:textId="3ADD723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=G4+1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22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6C34390B" w14:textId="45146D1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23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2A7D52E2" w14:textId="7D40DE0F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24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24E1738E" w14:textId="1264F7D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25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781AE50D" w14:textId="5BF13554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26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3AD21517" w14:textId="0A649742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27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287FE674" w14:textId="63D92ACD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t>28</w: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06CAF34F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41F078F9" w14:textId="11267241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=G5+1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415DBB54" w14:textId="503BE1E9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23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43E85B4F" w14:textId="0578DF1E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24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=B6+1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4403BEB7" w14:textId="1050FB9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25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=C6+1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5EB8443A" w14:textId="5093FE3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=D6+1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5E1E456D" w14:textId="72F870A6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=E6+1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4A5A5711" w14:textId="466D07F5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=F6+1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</w:tr>
            <w:tr w:rsidR="005E0ECB" w:rsidRPr="00B000D0" w14:paraId="688D82F0" w14:textId="77777777" w:rsidTr="00514FB8">
              <w:trPr>
                <w:trHeight w:val="1418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32E4BFCB" w14:textId="07CD728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28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=G6+1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0C9E9B07" w14:textId="203A14C3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AF4E5C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0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 0,""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IF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&lt;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MonthEnd2 \@ d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29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=A7+1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>!A12 Is Not In Table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"" </w:instrText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  <w:r w:rsidRPr="005E0ECB"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3BAE0B93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1EFECA71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2FA901D5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1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01B80560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  <w:tc>
                <w:tcPr>
                  <w:tcW w:w="70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right w:w="0" w:type="dxa"/>
                  </w:tcMar>
                </w:tcPr>
                <w:p w14:paraId="0BB2E1CF" w14:textId="77777777" w:rsidR="005E0ECB" w:rsidRPr="005E0ECB" w:rsidRDefault="005E0ECB" w:rsidP="00514FB8">
                  <w:pPr>
                    <w:pStyle w:val="Dates"/>
                    <w:spacing w:after="0"/>
                    <w:ind w:right="57"/>
                    <w:jc w:val="right"/>
                    <w:rPr>
                      <w:rFonts w:ascii="Arial Narrow" w:hAnsi="Arial Narrow" w:cs="Arial"/>
                      <w:noProof/>
                      <w:color w:val="auto"/>
                      <w:sz w:val="40"/>
                      <w:szCs w:val="40"/>
                    </w:rPr>
                  </w:pPr>
                </w:p>
              </w:tc>
            </w:tr>
          </w:tbl>
          <w:p w14:paraId="30F9F655" w14:textId="36E7FBEE" w:rsidR="006B6899" w:rsidRPr="00B000D0" w:rsidRDefault="006B6899" w:rsidP="00B000D0">
            <w:pPr>
              <w:pStyle w:val="ad"/>
              <w:spacing w:after="0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</w:p>
        </w:tc>
      </w:tr>
    </w:tbl>
    <w:p w14:paraId="2609632D" w14:textId="71E92072" w:rsidR="006B6899" w:rsidRPr="00B000D0" w:rsidRDefault="006B6899" w:rsidP="009871D7">
      <w:pPr>
        <w:pStyle w:val="Months"/>
        <w:ind w:left="0"/>
        <w:jc w:val="center"/>
        <w:rPr>
          <w:rFonts w:ascii="Arial Narrow" w:hAnsi="Arial Narrow" w:cs="Arial"/>
          <w:noProof/>
          <w:color w:val="auto"/>
          <w:sz w:val="10"/>
          <w:szCs w:val="10"/>
        </w:rPr>
      </w:pPr>
    </w:p>
    <w:sectPr w:rsidR="006B6899" w:rsidRPr="00B000D0" w:rsidSect="00FF259F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2FC87" w14:textId="77777777" w:rsidR="00775939" w:rsidRDefault="00775939">
      <w:pPr>
        <w:spacing w:after="0"/>
      </w:pPr>
      <w:r>
        <w:separator/>
      </w:r>
    </w:p>
  </w:endnote>
  <w:endnote w:type="continuationSeparator" w:id="0">
    <w:p w14:paraId="5F070FDC" w14:textId="77777777" w:rsidR="00775939" w:rsidRDefault="0077593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29B35" w14:textId="77777777" w:rsidR="00775939" w:rsidRDefault="00775939">
      <w:pPr>
        <w:spacing w:after="0"/>
      </w:pPr>
      <w:r>
        <w:separator/>
      </w:r>
    </w:p>
  </w:footnote>
  <w:footnote w:type="continuationSeparator" w:id="0">
    <w:p w14:paraId="73D3DD6C" w14:textId="77777777" w:rsidR="00775939" w:rsidRDefault="0077593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F181D"/>
    <w:rsid w:val="001274F3"/>
    <w:rsid w:val="00151CCE"/>
    <w:rsid w:val="001B01F9"/>
    <w:rsid w:val="001B228B"/>
    <w:rsid w:val="001C41F9"/>
    <w:rsid w:val="001E46A9"/>
    <w:rsid w:val="001E7160"/>
    <w:rsid w:val="00202133"/>
    <w:rsid w:val="002368C4"/>
    <w:rsid w:val="00285C1D"/>
    <w:rsid w:val="002E6538"/>
    <w:rsid w:val="003042DE"/>
    <w:rsid w:val="003327F5"/>
    <w:rsid w:val="00340CAF"/>
    <w:rsid w:val="003B0DA0"/>
    <w:rsid w:val="003C0D41"/>
    <w:rsid w:val="003D3AA4"/>
    <w:rsid w:val="003E085C"/>
    <w:rsid w:val="003E21B4"/>
    <w:rsid w:val="003E7B3A"/>
    <w:rsid w:val="00416364"/>
    <w:rsid w:val="00431B29"/>
    <w:rsid w:val="004374E1"/>
    <w:rsid w:val="00440416"/>
    <w:rsid w:val="00462EAD"/>
    <w:rsid w:val="00482409"/>
    <w:rsid w:val="004A6170"/>
    <w:rsid w:val="004F6AAC"/>
    <w:rsid w:val="00512F2D"/>
    <w:rsid w:val="00514FB8"/>
    <w:rsid w:val="00550A19"/>
    <w:rsid w:val="00570FBB"/>
    <w:rsid w:val="00583B82"/>
    <w:rsid w:val="005923AC"/>
    <w:rsid w:val="005D5149"/>
    <w:rsid w:val="005E0ECB"/>
    <w:rsid w:val="005E656F"/>
    <w:rsid w:val="00617B29"/>
    <w:rsid w:val="00646885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75939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1A3E"/>
    <w:rsid w:val="00996E56"/>
    <w:rsid w:val="00997268"/>
    <w:rsid w:val="009B28E8"/>
    <w:rsid w:val="009B4FD3"/>
    <w:rsid w:val="009D07C4"/>
    <w:rsid w:val="009E18FC"/>
    <w:rsid w:val="00A12667"/>
    <w:rsid w:val="00A14581"/>
    <w:rsid w:val="00A20E4C"/>
    <w:rsid w:val="00A535EC"/>
    <w:rsid w:val="00A614B0"/>
    <w:rsid w:val="00A76704"/>
    <w:rsid w:val="00A9482B"/>
    <w:rsid w:val="00AA23D3"/>
    <w:rsid w:val="00AA3C50"/>
    <w:rsid w:val="00AE302A"/>
    <w:rsid w:val="00AE36BB"/>
    <w:rsid w:val="00AF4E5C"/>
    <w:rsid w:val="00B000D0"/>
    <w:rsid w:val="00B101E9"/>
    <w:rsid w:val="00B3065E"/>
    <w:rsid w:val="00B37C7E"/>
    <w:rsid w:val="00B52E55"/>
    <w:rsid w:val="00B61F0C"/>
    <w:rsid w:val="00B65B09"/>
    <w:rsid w:val="00B85583"/>
    <w:rsid w:val="00B9476B"/>
    <w:rsid w:val="00BC3952"/>
    <w:rsid w:val="00BC3BC8"/>
    <w:rsid w:val="00BE5AB8"/>
    <w:rsid w:val="00BF49DC"/>
    <w:rsid w:val="00C44DFB"/>
    <w:rsid w:val="00C6519B"/>
    <w:rsid w:val="00C70F21"/>
    <w:rsid w:val="00C7354B"/>
    <w:rsid w:val="00C800AA"/>
    <w:rsid w:val="00C91F9B"/>
    <w:rsid w:val="00CC257A"/>
    <w:rsid w:val="00CE3AAA"/>
    <w:rsid w:val="00D7479B"/>
    <w:rsid w:val="00DB07E2"/>
    <w:rsid w:val="00DE32AC"/>
    <w:rsid w:val="00E1407A"/>
    <w:rsid w:val="00E33F1A"/>
    <w:rsid w:val="00E40D28"/>
    <w:rsid w:val="00E50BDE"/>
    <w:rsid w:val="00E774CD"/>
    <w:rsid w:val="00E77E1D"/>
    <w:rsid w:val="00E97684"/>
    <w:rsid w:val="00ED5F48"/>
    <w:rsid w:val="00ED75B6"/>
    <w:rsid w:val="00F1140A"/>
    <w:rsid w:val="00F60810"/>
    <w:rsid w:val="00F75790"/>
    <w:rsid w:val="00F75833"/>
    <w:rsid w:val="00F91390"/>
    <w:rsid w:val="00F93E3B"/>
    <w:rsid w:val="00FB17BC"/>
    <w:rsid w:val="00FC0032"/>
    <w:rsid w:val="00FC2C41"/>
    <w:rsid w:val="00FD0CF4"/>
    <w:rsid w:val="00FF259F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308</Words>
  <Characters>1758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2026-01-07T07:54:00Z</dcterms:created>
  <dcterms:modified xsi:type="dcterms:W3CDTF">2026-01-07T07:54:00Z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