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852"/>
        <w:gridCol w:w="7852"/>
      </w:tblGrid>
      <w:tr w:rsidR="006B6899" w:rsidRPr="00927861" w14:paraId="006BD6C0" w14:textId="77777777" w:rsidTr="00285267">
        <w:tc>
          <w:tcPr>
            <w:tcW w:w="2500" w:type="pct"/>
            <w:vAlign w:val="center"/>
          </w:tcPr>
          <w:p w14:paraId="19962AF0" w14:textId="72C11959" w:rsidR="006B6899" w:rsidRPr="00671F6A" w:rsidRDefault="00F36647" w:rsidP="00F36647">
            <w:pPr>
              <w:pStyle w:val="ad"/>
              <w:spacing w:after="0"/>
              <w:jc w:val="left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t>2027</w:t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0F9F655" w14:textId="42359BAC" w:rsidR="006B6899" w:rsidRPr="00671F6A" w:rsidRDefault="007B3637" w:rsidP="00F36647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  <w:t>FEBRERO</w:t>
            </w:r>
          </w:p>
        </w:tc>
      </w:tr>
    </w:tbl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19"/>
        <w:gridCol w:w="2243"/>
        <w:gridCol w:w="2249"/>
        <w:gridCol w:w="2249"/>
        <w:gridCol w:w="2249"/>
        <w:gridCol w:w="2249"/>
        <w:gridCol w:w="2205"/>
      </w:tblGrid>
      <w:tr w:rsidR="00927861" w:rsidRPr="00927861" w14:paraId="2A9965BE" w14:textId="77777777" w:rsidTr="0029115F">
        <w:trPr>
          <w:trHeight w:val="340"/>
        </w:trPr>
        <w:tc>
          <w:tcPr>
            <w:tcW w:w="708" w:type="pct"/>
            <w:shd w:val="clear" w:color="auto" w:fill="808080" w:themeFill="background1" w:themeFillShade="80"/>
            <w:vAlign w:val="center"/>
          </w:tcPr>
          <w:p w14:paraId="512E7E2D" w14:textId="220FEF3D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7FAB7376" w14:textId="28FBD387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F798461" w14:textId="6AF47BB7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3D869A9" w14:textId="5F0FB045" w:rsidR="00927861" w:rsidRPr="00F36647" w:rsidRDefault="007B5B2B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405A4BF1" w14:textId="57E4EC0E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262626" w:themeFill="text1" w:themeFillTint="D9"/>
            <w:vAlign w:val="center"/>
          </w:tcPr>
          <w:p w14:paraId="63202455" w14:textId="2804B550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4" w:type="pct"/>
            <w:shd w:val="clear" w:color="auto" w:fill="262626" w:themeFill="text1" w:themeFillTint="D9"/>
            <w:vAlign w:val="center"/>
          </w:tcPr>
          <w:p w14:paraId="631EAB2A" w14:textId="24C65446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6B6899" w:rsidRPr="00927861" w14:paraId="78897B1C" w14:textId="77777777" w:rsidTr="00B337B5">
        <w:trPr>
          <w:trHeight w:val="90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9E0EAAF" w14:textId="10DCFFC9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" 1 ""</w:instrText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498326A" w14:textId="75DDBB62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D2C321" w14:textId="5F45C36A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94B2CA" w14:textId="10F41C0C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9BB523" w14:textId="77CC2192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81040B" w14:textId="34C9AF46" w:rsidR="006B6899" w:rsidRPr="0029115F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29115F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=E2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=E2+1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884C514" w14:textId="3401A46A" w:rsidR="006B6899" w:rsidRPr="0029115F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29115F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=F2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=F2+1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7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7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927861" w14:paraId="48619F73" w14:textId="77777777" w:rsidTr="00B337B5">
        <w:trPr>
          <w:trHeight w:val="90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D44E21F" w14:textId="1C5ADFD7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6A3B054" w14:textId="60BFD6E2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0B06407" w14:textId="31263437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FA2E64" w14:textId="2B772F64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D2A7F8" w14:textId="457465B5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828F76" w14:textId="38A7A57F" w:rsidR="006B6899" w:rsidRPr="0029115F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=E3+1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CC68ED0" w14:textId="0B739FF2" w:rsidR="006B6899" w:rsidRPr="0029115F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=F3+1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927861" w14:paraId="7F359005" w14:textId="77777777" w:rsidTr="00B337B5">
        <w:trPr>
          <w:trHeight w:val="90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642EC91B" w14:textId="3CA61565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1E5F1D7" w14:textId="03A3B02F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D7BA790" w14:textId="649261E9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BD80CDD" w14:textId="7B30B74D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72540D" w14:textId="4EF73690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0F416D" w14:textId="5FE2E5B5" w:rsidR="006B6899" w:rsidRPr="0029115F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=E4+1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74DD01B" w14:textId="13E92070" w:rsidR="006B6899" w:rsidRPr="0029115F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=F4+1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927861" w14:paraId="508437E3" w14:textId="77777777" w:rsidTr="00B337B5">
        <w:trPr>
          <w:trHeight w:val="90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4E30587" w14:textId="76596C37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457F3AB" w14:textId="1EC02583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D2BC8FA" w14:textId="601B4F02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CA0134" w14:textId="72823F25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9CEE53" w14:textId="44391707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6FB619" w14:textId="619B216F" w:rsidR="006B6899" w:rsidRPr="0029115F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=E5+1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2AA9D605" w14:textId="1E8BEFBC" w:rsidR="006B6899" w:rsidRPr="0029115F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=F5+1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927861" w14:paraId="7B2D4DB4" w14:textId="77777777" w:rsidTr="00B337B5">
        <w:trPr>
          <w:trHeight w:val="90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B60D089" w14:textId="1218B537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C2D0623" w14:textId="50035F8B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6515BFB" w14:textId="78ECDD6C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42A246" w14:textId="7FF8A5B5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81518" w14:textId="2C4C663D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2E265E" w14:textId="2773BAAC" w:rsidR="006B6899" w:rsidRPr="0029115F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3C82A629" w14:textId="61A32C58" w:rsidR="006B6899" w:rsidRPr="0029115F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927861" w14:paraId="476F1256" w14:textId="77777777" w:rsidTr="00B337B5">
        <w:trPr>
          <w:trHeight w:val="90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140AF84A" w14:textId="2444BC71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3E3F924" w14:textId="60982F84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4B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!A12 Is Not In Table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D98DC7" w14:textId="77777777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420F1DF" w14:textId="77777777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EBC50A" w14:textId="77777777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5F2DFFB" w14:textId="77777777" w:rsidR="006B6899" w:rsidRPr="0029115F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018787BD" w14:textId="77777777" w:rsidR="006B6899" w:rsidRPr="0029115F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704"/>
      </w:tblGrid>
      <w:tr w:rsidR="008B28B9" w:rsidRPr="00671F6A" w14:paraId="3334F6A3" w14:textId="77777777" w:rsidTr="008B28B9"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15704"/>
            </w:tblGrid>
            <w:tr w:rsidR="00694A1F" w14:paraId="2B110A5C" w14:textId="77777777" w:rsidTr="00BD782E">
              <w:tc>
                <w:tcPr>
                  <w:tcW w:w="5000" w:type="pct"/>
                  <w:tcBorders>
                    <w:bottom w:val="single" w:sz="12" w:space="0" w:color="auto"/>
                  </w:tcBorders>
                </w:tcPr>
                <w:p w14:paraId="04B4E710" w14:textId="77777777" w:rsidR="00694A1F" w:rsidRPr="008B28B9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  <w:tr w:rsidR="00694A1F" w14:paraId="3FD90E1F" w14:textId="77777777" w:rsidTr="00BD782E">
              <w:tc>
                <w:tcPr>
                  <w:tcW w:w="5000" w:type="pct"/>
                  <w:tcBorders>
                    <w:top w:val="single" w:sz="12" w:space="0" w:color="auto"/>
                    <w:bottom w:val="dashed" w:sz="6" w:space="0" w:color="auto"/>
                  </w:tcBorders>
                </w:tcPr>
                <w:p w14:paraId="47C73214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5916BA00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04FF8179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57FB5FFB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57EA70EF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087B9C97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619E143F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06DF74B0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09330F52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321C4DD1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458C4ABF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347BF4FC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02E208E5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43F89F01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12723F71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66C7B1B1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single" w:sz="12" w:space="0" w:color="auto"/>
                  </w:tcBorders>
                </w:tcPr>
                <w:p w14:paraId="33F8B1BF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7B958C51" w14:textId="77777777" w:rsidR="008B28B9" w:rsidRDefault="008B28B9" w:rsidP="00F36647">
            <w:pPr>
              <w:pStyle w:val="ad"/>
              <w:spacing w:after="0"/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</w:pPr>
          </w:p>
        </w:tc>
      </w:tr>
    </w:tbl>
    <w:p w14:paraId="50D5D5A5" w14:textId="77777777" w:rsidR="00ED5F48" w:rsidRPr="00EE7B16" w:rsidRDefault="00ED5F48" w:rsidP="00927861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  <w:lang w:val="en-US"/>
        </w:rPr>
      </w:pPr>
    </w:p>
    <w:sectPr w:rsidR="00ED5F48" w:rsidRPr="00EE7B16" w:rsidSect="00C07514">
      <w:pgSz w:w="16838" w:h="11906" w:orient="landscape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8990D" w14:textId="77777777" w:rsidR="00E33AA6" w:rsidRDefault="00E33AA6">
      <w:pPr>
        <w:spacing w:after="0"/>
      </w:pPr>
      <w:r>
        <w:separator/>
      </w:r>
    </w:p>
  </w:endnote>
  <w:endnote w:type="continuationSeparator" w:id="0">
    <w:p w14:paraId="1BD51643" w14:textId="77777777" w:rsidR="00E33AA6" w:rsidRDefault="00E33AA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42797" w14:textId="77777777" w:rsidR="00E33AA6" w:rsidRDefault="00E33AA6">
      <w:pPr>
        <w:spacing w:after="0"/>
      </w:pPr>
      <w:r>
        <w:separator/>
      </w:r>
    </w:p>
  </w:footnote>
  <w:footnote w:type="continuationSeparator" w:id="0">
    <w:p w14:paraId="3D0CA320" w14:textId="77777777" w:rsidR="00E33AA6" w:rsidRDefault="00E33AA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474B9"/>
    <w:rsid w:val="0005357B"/>
    <w:rsid w:val="00071356"/>
    <w:rsid w:val="00074118"/>
    <w:rsid w:val="00097A25"/>
    <w:rsid w:val="000A5A57"/>
    <w:rsid w:val="00126C90"/>
    <w:rsid w:val="001274F3"/>
    <w:rsid w:val="00151CCE"/>
    <w:rsid w:val="00183127"/>
    <w:rsid w:val="001B01F9"/>
    <w:rsid w:val="001C41F9"/>
    <w:rsid w:val="001C64A3"/>
    <w:rsid w:val="00216D1C"/>
    <w:rsid w:val="00285267"/>
    <w:rsid w:val="00285C1D"/>
    <w:rsid w:val="0029115F"/>
    <w:rsid w:val="003327F5"/>
    <w:rsid w:val="00340CAF"/>
    <w:rsid w:val="003824B0"/>
    <w:rsid w:val="003C0D41"/>
    <w:rsid w:val="003D4EE4"/>
    <w:rsid w:val="003E085C"/>
    <w:rsid w:val="003E7B3A"/>
    <w:rsid w:val="00416364"/>
    <w:rsid w:val="00431B29"/>
    <w:rsid w:val="00440416"/>
    <w:rsid w:val="00462EAD"/>
    <w:rsid w:val="0047355B"/>
    <w:rsid w:val="004A6170"/>
    <w:rsid w:val="004F6AAC"/>
    <w:rsid w:val="00512F2D"/>
    <w:rsid w:val="005321BE"/>
    <w:rsid w:val="00570FBB"/>
    <w:rsid w:val="0058216F"/>
    <w:rsid w:val="00583B82"/>
    <w:rsid w:val="005923AC"/>
    <w:rsid w:val="005D5149"/>
    <w:rsid w:val="005E656F"/>
    <w:rsid w:val="00667021"/>
    <w:rsid w:val="00671F6A"/>
    <w:rsid w:val="00694A1F"/>
    <w:rsid w:val="006974E1"/>
    <w:rsid w:val="006B6899"/>
    <w:rsid w:val="006C0896"/>
    <w:rsid w:val="006F513E"/>
    <w:rsid w:val="007B3637"/>
    <w:rsid w:val="007B5B2B"/>
    <w:rsid w:val="007C0139"/>
    <w:rsid w:val="007D04F3"/>
    <w:rsid w:val="007D45A1"/>
    <w:rsid w:val="007F564D"/>
    <w:rsid w:val="008B1201"/>
    <w:rsid w:val="008B28B9"/>
    <w:rsid w:val="008F16F7"/>
    <w:rsid w:val="009164BA"/>
    <w:rsid w:val="009166BD"/>
    <w:rsid w:val="0092044A"/>
    <w:rsid w:val="00926B47"/>
    <w:rsid w:val="00927861"/>
    <w:rsid w:val="0094475A"/>
    <w:rsid w:val="009616CC"/>
    <w:rsid w:val="00977AAE"/>
    <w:rsid w:val="00996E56"/>
    <w:rsid w:val="00997268"/>
    <w:rsid w:val="00A12667"/>
    <w:rsid w:val="00A14581"/>
    <w:rsid w:val="00A20E4C"/>
    <w:rsid w:val="00AA23D3"/>
    <w:rsid w:val="00AA3C50"/>
    <w:rsid w:val="00AE2518"/>
    <w:rsid w:val="00AE302A"/>
    <w:rsid w:val="00AE36BB"/>
    <w:rsid w:val="00B337B5"/>
    <w:rsid w:val="00B37C7E"/>
    <w:rsid w:val="00B65B09"/>
    <w:rsid w:val="00B85583"/>
    <w:rsid w:val="00B90DF9"/>
    <w:rsid w:val="00B9476B"/>
    <w:rsid w:val="00BC3952"/>
    <w:rsid w:val="00BC4450"/>
    <w:rsid w:val="00BE3BE0"/>
    <w:rsid w:val="00BE5AB8"/>
    <w:rsid w:val="00BF49DC"/>
    <w:rsid w:val="00C07514"/>
    <w:rsid w:val="00C44DFB"/>
    <w:rsid w:val="00C6519B"/>
    <w:rsid w:val="00C70F21"/>
    <w:rsid w:val="00C7354B"/>
    <w:rsid w:val="00C800AA"/>
    <w:rsid w:val="00C91F9B"/>
    <w:rsid w:val="00CF026C"/>
    <w:rsid w:val="00D264F2"/>
    <w:rsid w:val="00DD0C2D"/>
    <w:rsid w:val="00DE32AC"/>
    <w:rsid w:val="00E1407A"/>
    <w:rsid w:val="00E33AA6"/>
    <w:rsid w:val="00E33F1A"/>
    <w:rsid w:val="00E50BDE"/>
    <w:rsid w:val="00E774CD"/>
    <w:rsid w:val="00E77E1D"/>
    <w:rsid w:val="00E97684"/>
    <w:rsid w:val="00ED5F48"/>
    <w:rsid w:val="00ED75B6"/>
    <w:rsid w:val="00EE7B16"/>
    <w:rsid w:val="00F36647"/>
    <w:rsid w:val="00F91390"/>
    <w:rsid w:val="00F93E3B"/>
    <w:rsid w:val="00FC0032"/>
    <w:rsid w:val="00FE0E37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2026-01-07T06:53:00Z</dcterms:created>
  <dcterms:modified xsi:type="dcterms:W3CDTF">2026-01-07T06:53:00Z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