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818"/>
      </w:tblGrid>
      <w:tr w:rsidR="00F14D58" w:rsidRPr="002F79BC" w14:paraId="40983BE3" w14:textId="77777777" w:rsidTr="00F14D58">
        <w:trPr>
          <w:trHeight w:val="10480"/>
          <w:jc w:val="center"/>
        </w:trPr>
        <w:tc>
          <w:tcPr>
            <w:tcW w:w="5000" w:type="pct"/>
            <w:shd w:val="clear" w:color="auto" w:fill="FFFFFF" w:themeFill="background1"/>
            <w:vAlign w:val="center"/>
          </w:tcPr>
          <w:p w14:paraId="66537F75" w14:textId="5553EBE1" w:rsidR="003E085C" w:rsidRPr="00983328" w:rsidRDefault="003E085C" w:rsidP="002F79BC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auto"/>
                <w:szCs w:val="100"/>
                <w:lang w:bidi="ru-RU"/>
              </w:rPr>
            </w:pPr>
            <w:r w:rsidRPr="00983328">
              <w:rPr>
                <w:rFonts w:cs="Arial"/>
                <w:b/>
                <w:bCs/>
                <w:noProof/>
                <w:color w:val="auto"/>
                <w:szCs w:val="100"/>
                <w:lang w:bidi="ru-RU"/>
              </w:rPr>
              <w:fldChar w:fldCharType="begin"/>
            </w:r>
            <w:r w:rsidRPr="00983328">
              <w:rPr>
                <w:rFonts w:cs="Arial"/>
                <w:b/>
                <w:bCs/>
                <w:noProof/>
                <w:color w:val="auto"/>
                <w:szCs w:val="100"/>
                <w:lang w:bidi="ru-RU"/>
              </w:rPr>
              <w:instrText xml:space="preserve"> DOCVARIABLE  MonthStart1 \@  yyyy   \* MERGEFORMAT </w:instrText>
            </w:r>
            <w:r w:rsidRPr="00983328">
              <w:rPr>
                <w:rFonts w:cs="Arial"/>
                <w:b/>
                <w:bCs/>
                <w:noProof/>
                <w:color w:val="auto"/>
                <w:szCs w:val="100"/>
                <w:lang w:bidi="ru-RU"/>
              </w:rPr>
              <w:fldChar w:fldCharType="separate"/>
            </w:r>
            <w:r w:rsidR="00C834BD">
              <w:rPr>
                <w:rFonts w:cs="Arial"/>
                <w:b/>
                <w:bCs/>
                <w:noProof/>
                <w:color w:val="auto"/>
                <w:szCs w:val="100"/>
                <w:lang w:bidi="ru-RU"/>
              </w:rPr>
              <w:t>1952</w:t>
            </w:r>
            <w:r w:rsidRPr="00983328">
              <w:rPr>
                <w:rFonts w:cs="Arial"/>
                <w:b/>
                <w:bCs/>
                <w:noProof/>
                <w:color w:val="auto"/>
                <w:szCs w:val="10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98" w:type="dxa"/>
                <w:left w:w="284" w:type="dxa"/>
                <w:bottom w:w="198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954"/>
              <w:gridCol w:w="3954"/>
              <w:gridCol w:w="3955"/>
              <w:gridCol w:w="3955"/>
            </w:tblGrid>
            <w:tr w:rsidR="00F14D58" w:rsidRPr="002F79BC" w14:paraId="79F6697B" w14:textId="61825017" w:rsidTr="00983328">
              <w:trPr>
                <w:trHeight w:val="2800"/>
              </w:trPr>
              <w:tc>
                <w:tcPr>
                  <w:tcW w:w="1250" w:type="pct"/>
                </w:tcPr>
                <w:p w14:paraId="1E763E4B" w14:textId="11F7F804" w:rsidR="00240D4D" w:rsidRPr="002F79BC" w:rsidRDefault="00983328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bookmarkStart w:id="1" w:name="_Hlk38821049"/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ENERO</w:t>
                  </w:r>
                </w:p>
                <w:tbl>
                  <w:tblPr>
                    <w:tblStyle w:val="CalendarTable"/>
                    <w:tblW w:w="4993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6"/>
                    <w:gridCol w:w="486"/>
                    <w:gridCol w:w="486"/>
                    <w:gridCol w:w="486"/>
                    <w:gridCol w:w="473"/>
                  </w:tblGrid>
                  <w:tr w:rsidR="00F14D58" w:rsidRPr="002F79BC" w14:paraId="684222CD" w14:textId="77777777" w:rsidTr="001E43D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9408482" w14:textId="6C08246B" w:rsidR="00240D4D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B285114" w14:textId="29D997E3" w:rsidR="00240D4D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4BB7502" w14:textId="385C7EC4" w:rsidR="00240D4D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684BA99" w14:textId="7DEC3725" w:rsidR="00240D4D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CF75680" w14:textId="34F6528F" w:rsidR="00240D4D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7BE3AF3" w14:textId="69CFB58A" w:rsidR="00240D4D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69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7E85CF0" w14:textId="55C865F8" w:rsidR="00240D4D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E43D9" w:rsidRPr="002F79BC" w14:paraId="31DF8F53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C3DF47A" w14:textId="16E5E1A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D8DCA2" w14:textId="71DDA4B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43D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D953DC5" w14:textId="1BA0442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16F7F6B" w14:textId="619F9CD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D77DEF9" w14:textId="3537780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AB1CBA7" w14:textId="0201038F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61DE8D4C" w14:textId="3C207854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0AFA4FA2" w14:textId="77777777" w:rsidTr="001E43D9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88A4083" w14:textId="710B515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D9C7DF" w14:textId="657A0F4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FD5672A" w14:textId="055EEEE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8E39618" w14:textId="6EE23A7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E01D669" w14:textId="69457B1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78B3CC1" w14:textId="228DD318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63A6A44F" w14:textId="205240DA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223F797F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3FCDA0AA" w14:textId="14974E0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99770B" w14:textId="2D95406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078C04D" w14:textId="4D6C636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3764BF9" w14:textId="03618CE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C4D6EFD" w14:textId="31C10F8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1A7D074" w14:textId="1382F03D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2DF4C53D" w14:textId="3C44D22A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10529957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7824C9C9" w14:textId="16CCACC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5E1D41" w14:textId="4FF300E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3951C8E" w14:textId="28B3DFB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A755A8A" w14:textId="7CA3B8D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31F29A4" w14:textId="2DC782A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D8D3352" w14:textId="7905DAA5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2CF6BA37" w14:textId="0B18E55E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797D45F8" w14:textId="77777777" w:rsidTr="001E43D9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BD14B6A" w14:textId="63D730A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46ECD0" w14:textId="7A38744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6F7B018" w14:textId="45416E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72B5BF7" w14:textId="5101BBB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573E501" w14:textId="72CF349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A251BC6" w14:textId="124BC614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52E3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3CA74E8D" w14:textId="57E0334B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52E3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52E3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C2E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1144E5B8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5F237A0" w14:textId="213CDB2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C2E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C2E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B663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4CCAC5" w14:textId="44FCF7D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B663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B663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50BB2A5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CD13DEE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241B312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D7F8AB0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40F850EA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2F79BC" w:rsidRDefault="00240D4D" w:rsidP="002F79BC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1DD792FB" w:rsidR="00240D4D" w:rsidRPr="002F79BC" w:rsidRDefault="00983328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FEBRERO</w:t>
                  </w:r>
                </w:p>
                <w:tbl>
                  <w:tblPr>
                    <w:tblStyle w:val="CalendarTable"/>
                    <w:tblW w:w="4993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80"/>
                    <w:gridCol w:w="485"/>
                    <w:gridCol w:w="485"/>
                    <w:gridCol w:w="485"/>
                    <w:gridCol w:w="485"/>
                    <w:gridCol w:w="485"/>
                    <w:gridCol w:w="476"/>
                  </w:tblGrid>
                  <w:tr w:rsidR="002F79BC" w:rsidRPr="002F79BC" w14:paraId="4D521D1C" w14:textId="77777777" w:rsidTr="001E43D9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B4A50A8" w14:textId="6F506601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D052ACD" w14:textId="7391432A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A47D848" w14:textId="59ABA955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1412BE2" w14:textId="48FBE09E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C3D3BE5" w14:textId="7A0FA24B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42F7BE9" w14:textId="140A7B43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CB16A91" w14:textId="6C0E5CDD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E43D9" w:rsidRPr="002F79BC" w14:paraId="033AD79B" w14:textId="77777777" w:rsidTr="001E43D9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62338C3E" w14:textId="04206A7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9814E4" w14:textId="6344728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C2E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B665E05" w14:textId="4C8AD4D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C2E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31D4F0" w14:textId="7571649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C2E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C2BCF9" w14:textId="3592D9E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C2E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D888BB" w14:textId="54F3FE2F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3A023F15" w14:textId="621939E1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6878283D" w14:textId="77777777" w:rsidTr="001E43D9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036E1A06" w14:textId="11CC7E0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E8FAF3" w14:textId="11D0647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F01189" w14:textId="1B95661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DD9A7D" w14:textId="69535F4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7C63CF" w14:textId="38C760D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0DD119" w14:textId="40C36241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651B6ED7" w14:textId="02A1AAC6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7DC4D67B" w14:textId="77777777" w:rsidTr="001E43D9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64AC88D8" w14:textId="0689B34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0ABAC2" w14:textId="26BC45E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AB7AB9" w14:textId="61E5331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8FC14F" w14:textId="7EBE15F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F7ACB7" w14:textId="0796FF2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A9F174" w14:textId="6AF1FE6B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10A0A41E" w14:textId="64255858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73331944" w14:textId="77777777" w:rsidTr="001E43D9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036526BF" w14:textId="2D8BC50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8C1CD1" w14:textId="432303F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3A56F1" w14:textId="2A72B3E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262D4B" w14:textId="7860E28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A49CF7" w14:textId="1F62F99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26A059" w14:textId="1E8A9E8A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46E25065" w14:textId="1F2651D6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74B0FF95" w14:textId="77777777" w:rsidTr="001E43D9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0A5D3919" w14:textId="56EE8E6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641D12" w14:textId="392E16D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BBFCBA" w14:textId="121A6BF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DB4676" w14:textId="01926D6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2ADD02" w14:textId="3121FEF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6D5BCA" w14:textId="30ECC155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52E3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7267017D" w14:textId="002C6E0D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52E3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52E3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4CB553C4" w14:textId="77777777" w:rsidTr="001E43D9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549FBFA" w14:textId="012C683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54819C" w14:textId="410FDB8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!A12 Is Not In Table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FD04B4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AA4EBA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9AE72D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A36644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5B970C07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</w:tbl>
                <w:p w14:paraId="635B5D45" w14:textId="77777777" w:rsidR="00240D4D" w:rsidRPr="002F79BC" w:rsidRDefault="00240D4D" w:rsidP="002F79BC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795E3FC9" w:rsidR="00240D4D" w:rsidRPr="002F79BC" w:rsidRDefault="00983328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MARZO</w:t>
                  </w:r>
                </w:p>
                <w:tbl>
                  <w:tblPr>
                    <w:tblStyle w:val="CalendarTable"/>
                    <w:tblW w:w="4993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80"/>
                    <w:gridCol w:w="485"/>
                    <w:gridCol w:w="486"/>
                    <w:gridCol w:w="486"/>
                    <w:gridCol w:w="486"/>
                    <w:gridCol w:w="486"/>
                    <w:gridCol w:w="473"/>
                  </w:tblGrid>
                  <w:tr w:rsidR="002F79BC" w:rsidRPr="002F79BC" w14:paraId="5FBA1453" w14:textId="77777777" w:rsidTr="001E43D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D82C68E" w14:textId="3E884A03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D081C50" w14:textId="472076AE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B330407" w14:textId="7C66BAF1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F2E47A7" w14:textId="4520657D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D7F939A" w14:textId="4A47CF0B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24E7528" w14:textId="12B126A4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2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6F13CE6" w14:textId="6505D781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E43D9" w:rsidRPr="002F79BC" w14:paraId="1AD7C61D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2B31BD1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1983F7F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C2E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2F3CE0B" w14:textId="09192A2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C2E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E343102" w14:textId="3352FD3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C2E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348F3FC" w14:textId="5ABCF20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C2E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0C4B999" w14:textId="3DD79761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52E3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C2E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vAlign w:val="center"/>
                      </w:tcPr>
                      <w:p w14:paraId="4611257B" w14:textId="7520182F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0ACC4FBD" w14:textId="77777777" w:rsidTr="001E43D9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76D03BD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65F0239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0DB2D48" w14:textId="4A16CB7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3650517" w14:textId="53B1BBC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5810657" w14:textId="691BD33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1DD2049" w14:textId="17E12AC6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vAlign w:val="center"/>
                      </w:tcPr>
                      <w:p w14:paraId="1B2C3A7B" w14:textId="1863820E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2DAA7F9C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3F46F89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35B5476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AD98F73" w14:textId="1C30307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7612937" w14:textId="22875AE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576CEF7" w14:textId="4B395DC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9EEA51C" w14:textId="18D0CD6D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vAlign w:val="center"/>
                      </w:tcPr>
                      <w:p w14:paraId="4340F2AC" w14:textId="5D77BF54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091924FE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064AD85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4ED099A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55AFA3B" w14:textId="1C8A4E3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E3E5F29" w14:textId="3A1093E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9D56471" w14:textId="64C7E6C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A7AED89" w14:textId="249E99AE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vAlign w:val="center"/>
                      </w:tcPr>
                      <w:p w14:paraId="38F77A3C" w14:textId="3D2CA649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322DB458" w14:textId="77777777" w:rsidTr="001E43D9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4A148D3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7886158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50FF736" w14:textId="794B374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08BB8E5" w14:textId="6F04248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B4100B5" w14:textId="2EE4BE4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7C4FF97" w14:textId="55DC9CB4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vAlign w:val="center"/>
                      </w:tcPr>
                      <w:p w14:paraId="1B8E039F" w14:textId="3E72AE60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73808F25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43D38C0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6D5973E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52E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9E8669C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3B5375A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A1958E1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97379C4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02" w:type="pct"/>
                        <w:vAlign w:val="center"/>
                      </w:tcPr>
                      <w:p w14:paraId="6E133FB9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</w:tbl>
                <w:p w14:paraId="260070DC" w14:textId="77777777" w:rsidR="00240D4D" w:rsidRPr="002F79BC" w:rsidRDefault="00240D4D" w:rsidP="002F79BC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3EE22D37" w:rsidR="00240D4D" w:rsidRPr="002F79BC" w:rsidRDefault="00983328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3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80"/>
                    <w:gridCol w:w="485"/>
                    <w:gridCol w:w="486"/>
                    <w:gridCol w:w="486"/>
                    <w:gridCol w:w="486"/>
                    <w:gridCol w:w="486"/>
                    <w:gridCol w:w="473"/>
                  </w:tblGrid>
                  <w:tr w:rsidR="002F79BC" w:rsidRPr="002F79BC" w14:paraId="486B25E3" w14:textId="77777777" w:rsidTr="001E43D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7AC1FC0" w14:textId="545EC43D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14AE8CF" w14:textId="191B21FA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1D221CC" w14:textId="0DDC6CCC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567455C" w14:textId="30D9377F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5DCA161" w14:textId="602E8E81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6C27E099" w14:textId="51C3FAB0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2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0E05008" w14:textId="4AF1228A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E43D9" w:rsidRPr="002F79BC" w14:paraId="18746610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1994D48" w14:textId="485E3B5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369881" w14:textId="481A7C2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52E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C3D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6853C12" w14:textId="55F5313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05E42A6" w14:textId="3207020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B2FC3EB" w14:textId="49C4BA1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27BD5DB" w14:textId="3BB2854D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vAlign w:val="center"/>
                      </w:tcPr>
                      <w:p w14:paraId="33C7F0FA" w14:textId="05A3EA9D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0B6D7401" w14:textId="77777777" w:rsidTr="001E43D9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6165733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481FC49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96F8EEB" w14:textId="38CCAE0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7CAAFC1" w14:textId="5B0261C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5C5458D" w14:textId="51ACE8C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C09DBCE" w14:textId="5C7BC3CE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vAlign w:val="center"/>
                      </w:tcPr>
                      <w:p w14:paraId="214266C6" w14:textId="71BDA308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2E5D7C27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76C848C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1394B39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BBD307A" w14:textId="5CE0B83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3F98C93" w14:textId="3DB3B9C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792DA3C" w14:textId="51FA5A9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7CB3325" w14:textId="17AD065A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vAlign w:val="center"/>
                      </w:tcPr>
                      <w:p w14:paraId="2975FC51" w14:textId="23DF1C9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4FD26192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7F731E2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54B6512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31F3671" w14:textId="5CFE38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F7881A4" w14:textId="002677F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D123C56" w14:textId="001ED37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FA154DC" w14:textId="35F3AB00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vAlign w:val="center"/>
                      </w:tcPr>
                      <w:p w14:paraId="3B413671" w14:textId="2C05F425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4E4EF58A" w14:textId="77777777" w:rsidTr="001E43D9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7C157A0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72C8EB5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96D1FA8" w14:textId="3A10548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A644FB7" w14:textId="3B98751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52E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552F79A" w14:textId="0B6F21F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52E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52E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C2E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AF1736F" w14:textId="71C6424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C2E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C2E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B6639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vAlign w:val="center"/>
                      </w:tcPr>
                      <w:p w14:paraId="7BE654C5" w14:textId="36FCE033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B6639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B6639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0CB933A3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36D7163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784BADA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A832797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492B61A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B60FE7A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30F720E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02" w:type="pct"/>
                        <w:vAlign w:val="center"/>
                      </w:tcPr>
                      <w:p w14:paraId="52972D7F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</w:tbl>
                <w:p w14:paraId="5F4768A2" w14:textId="77777777" w:rsidR="00240D4D" w:rsidRPr="002F79BC" w:rsidRDefault="00240D4D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 w:bidi="ru-RU"/>
                    </w:rPr>
                  </w:pPr>
                </w:p>
              </w:tc>
            </w:tr>
            <w:tr w:rsidR="00F14D58" w:rsidRPr="002F79BC" w14:paraId="3808ABFD" w14:textId="5185E65E" w:rsidTr="00983328">
              <w:trPr>
                <w:trHeight w:val="2800"/>
              </w:trPr>
              <w:tc>
                <w:tcPr>
                  <w:tcW w:w="1250" w:type="pct"/>
                </w:tcPr>
                <w:p w14:paraId="392961A3" w14:textId="017E14EC" w:rsidR="00240D4D" w:rsidRPr="002F79BC" w:rsidRDefault="00983328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MAYO</w:t>
                  </w:r>
                </w:p>
                <w:tbl>
                  <w:tblPr>
                    <w:tblStyle w:val="CalendarTable"/>
                    <w:tblW w:w="4993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5"/>
                    <w:gridCol w:w="485"/>
                    <w:gridCol w:w="485"/>
                    <w:gridCol w:w="485"/>
                    <w:gridCol w:w="477"/>
                  </w:tblGrid>
                  <w:tr w:rsidR="002F79BC" w:rsidRPr="002F79BC" w14:paraId="4533209A" w14:textId="77777777" w:rsidTr="001E43D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3937BF7" w14:textId="270239DD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C076CB9" w14:textId="4A1ACD16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3E2E5AC" w14:textId="1A0B3077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291E9FA" w14:textId="709C6847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2C9E446" w14:textId="13DECA3E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6474412" w14:textId="3237EFA4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70B3D15" w14:textId="2CDA937E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E43D9" w:rsidRPr="002F79BC" w14:paraId="38FA371F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57682D8" w14:textId="6BC76D2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867C93" w14:textId="0CB4C28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65E0A7" w14:textId="76BC4D3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684AED" w14:textId="4E780A4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52E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0F1AEC" w14:textId="07EB18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88ABBF" w14:textId="2E65542E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319A52" w14:textId="7CA9E18F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68F2BFDB" w14:textId="77777777" w:rsidTr="001E43D9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72217980" w14:textId="3F1980E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3F0A28" w14:textId="5D0661D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754E50" w14:textId="326E97A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4A2C39" w14:textId="24D061F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8F8CC1" w14:textId="291AF9F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17A04D" w14:textId="02180FAB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4183CB51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5C3EBBEF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3B720E8" w14:textId="5AEFCFE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7630C8" w14:textId="0E4B063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3A53F4" w14:textId="4950AD7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B395AE" w14:textId="556005B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81E61E" w14:textId="212F660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65BF55" w14:textId="1B4E9E53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0EEC53BA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63A93A41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DBCB23D" w14:textId="1FA28B4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0EB602" w14:textId="20BB376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6961A2" w14:textId="35073B8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D38E3F" w14:textId="74B0FA8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04CD3E" w14:textId="504F23A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42B2DE" w14:textId="09537B15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060C86D6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48D57EB2" w14:textId="77777777" w:rsidTr="001E43D9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E2CB464" w14:textId="647FCCB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1145EE" w14:textId="259EFDB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B4A0FD" w14:textId="7C502D2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90E878" w14:textId="4F7A6E4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B332647" w14:textId="295565E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502DBD" w14:textId="4C4E8E40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0BC5ED06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52E3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74CBC6B8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16A44DC" w14:textId="1C782BF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52E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52E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C2E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E08FBA" w14:textId="068288E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C2E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C2E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B663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F6AA4F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F08D6F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6EDB61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4E2DC0C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</w:tbl>
                <w:p w14:paraId="7B246660" w14:textId="77777777" w:rsidR="00240D4D" w:rsidRPr="002F79BC" w:rsidRDefault="00240D4D" w:rsidP="002F79BC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49AAB79C" w:rsidR="00240D4D" w:rsidRPr="002F79BC" w:rsidRDefault="00983328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JUNIO</w:t>
                  </w:r>
                </w:p>
                <w:tbl>
                  <w:tblPr>
                    <w:tblStyle w:val="CalendarTable"/>
                    <w:tblW w:w="4993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5"/>
                    <w:gridCol w:w="485"/>
                    <w:gridCol w:w="485"/>
                    <w:gridCol w:w="485"/>
                    <w:gridCol w:w="477"/>
                  </w:tblGrid>
                  <w:tr w:rsidR="002F79BC" w:rsidRPr="002F79BC" w14:paraId="43FDBBAF" w14:textId="77777777" w:rsidTr="001E43D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CCD867C" w14:textId="16719871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3AD34CA" w14:textId="3EC15C03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6CEF8E2" w14:textId="055CCA43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D2EC53A" w14:textId="6D40ED75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65114B7" w14:textId="04CC03A3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F9497BC" w14:textId="0D783A9F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28DC64F" w14:textId="6AA95FB6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E43D9" w:rsidRPr="002F79BC" w14:paraId="10101CD6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7816137E" w14:textId="36129A0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F6D0B3" w14:textId="3AEED54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52E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B10352" w14:textId="6B28A5C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52E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D945A5" w14:textId="1948B9D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52E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B51A83A" w14:textId="69D93B8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52E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AF9861" w14:textId="1FECD5B6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52E3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759CE0" w14:textId="14C1D932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52E3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52E3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52E3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7A162450" w14:textId="77777777" w:rsidTr="001E43D9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52F00F4" w14:textId="433D5B5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4467DC" w14:textId="3140523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65126E1" w14:textId="3E6B34B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4D7C46" w14:textId="78A58E8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A570E9" w14:textId="56E363B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E94833" w14:textId="5726061E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7D4D4CA3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3BBD0250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3E7C0667" w14:textId="2E314E4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0E6247" w14:textId="5C7C67C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DD14DC" w14:textId="778B1DE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76184E" w14:textId="304C3C0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8F671C" w14:textId="0077636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E73AA43" w14:textId="26F8BA36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0902EBE5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63CC90BE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D0E9B3D" w14:textId="0437F8D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666DBF" w14:textId="45A6ECC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8CF228" w14:textId="6C3B65E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232C419" w14:textId="48425D0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99A536" w14:textId="3484E61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63CFF2" w14:textId="6F88B01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2C89424A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47AB0675" w14:textId="77777777" w:rsidTr="001E43D9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39D9ADCD" w14:textId="3DBC313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ED7713" w14:textId="22A66A6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FDF96F" w14:textId="78BEFE2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56CF98" w14:textId="4589404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66E3DE" w14:textId="26B0D93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4099FC" w14:textId="5C58055B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7F026E95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3E8BAD15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7239B36" w14:textId="0274A21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061EE3" w14:textId="03945DD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DBD41E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653ADF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904AC9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91EFB0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</w:tbl>
                <w:p w14:paraId="254C2834" w14:textId="77777777" w:rsidR="00240D4D" w:rsidRPr="002F79BC" w:rsidRDefault="00240D4D" w:rsidP="002F79BC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430F9CFC" w:rsidR="00240D4D" w:rsidRPr="002F79BC" w:rsidRDefault="00983328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JULIO</w:t>
                  </w:r>
                </w:p>
                <w:tbl>
                  <w:tblPr>
                    <w:tblStyle w:val="CalendarTable"/>
                    <w:tblW w:w="4993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6"/>
                    <w:gridCol w:w="486"/>
                    <w:gridCol w:w="486"/>
                    <w:gridCol w:w="486"/>
                    <w:gridCol w:w="474"/>
                  </w:tblGrid>
                  <w:tr w:rsidR="002F79BC" w:rsidRPr="002F79BC" w14:paraId="65F48B94" w14:textId="77777777" w:rsidTr="001E43D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EEB0A9E" w14:textId="4158E7B2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A031FA6" w14:textId="116F5218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4E1EB63" w14:textId="400C0001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A1004C4" w14:textId="058823EB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39397D7" w14:textId="1853A3CA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034D544" w14:textId="7D7A6367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5E67A74" w14:textId="1A9F8A1B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E43D9" w:rsidRPr="002F79BC" w14:paraId="695417E5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719BABFE" w14:textId="110DEE2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C221972" w14:textId="5CD2A88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52E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C3D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43371317" w14:textId="2A9A96F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32E429C1" w14:textId="4491279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7622A721" w14:textId="06708FE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2A728AE9" w14:textId="0BFA365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</w:tcPr>
                      <w:p w14:paraId="0747D21B" w14:textId="6F9B54A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3A7F1548" w14:textId="77777777" w:rsidTr="001E43D9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13D341A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417BFD1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225E8991" w14:textId="205F901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1FD04F54" w14:textId="3AC9C19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15800037" w14:textId="7B95C8F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6A950862" w14:textId="6B5897EC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</w:tcPr>
                      <w:p w14:paraId="726F7F99" w14:textId="0132D12E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1BD473A1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3CB082B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75A22AB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3599CD95" w14:textId="7DA4DC4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6870AC23" w14:textId="632BB26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4588A0D8" w14:textId="704E426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258F480D" w14:textId="388CE6AB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</w:tcPr>
                      <w:p w14:paraId="04CBDC70" w14:textId="34765B34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0943E547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78DAC19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0FC9A1B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1DEE0372" w14:textId="766A5DE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4F06F684" w14:textId="1254168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592C1871" w14:textId="454DED2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0BB295E0" w14:textId="01C13FF9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</w:tcPr>
                      <w:p w14:paraId="5D2C584A" w14:textId="75D492F4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00083E5B" w14:textId="77777777" w:rsidTr="001E43D9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2D383AF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06D99FB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7715E5E2" w14:textId="7208334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1E2109C3" w14:textId="431D3C6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74803EA6" w14:textId="1E3E065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52E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76F06B13" w14:textId="34331BEB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52E3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52E3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C2E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</w:tcPr>
                      <w:p w14:paraId="0048B304" w14:textId="5BB317F4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C2E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C2E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B6639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663D57F0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6F08044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B663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B663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5FCE3DC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7960028F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</w:tcPr>
                      <w:p w14:paraId="734F2860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</w:tcPr>
                      <w:p w14:paraId="3ECCD19A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</w:tcPr>
                      <w:p w14:paraId="5291DBFB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04" w:type="pct"/>
                      </w:tcPr>
                      <w:p w14:paraId="40B1209F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</w:tbl>
                <w:p w14:paraId="3BB208CE" w14:textId="77777777" w:rsidR="00240D4D" w:rsidRPr="002F79BC" w:rsidRDefault="00240D4D" w:rsidP="002F79BC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0F3A83A9" w:rsidR="00240D4D" w:rsidRPr="002F79BC" w:rsidRDefault="00983328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3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6"/>
                    <w:gridCol w:w="486"/>
                    <w:gridCol w:w="486"/>
                    <w:gridCol w:w="486"/>
                    <w:gridCol w:w="474"/>
                  </w:tblGrid>
                  <w:tr w:rsidR="002F79BC" w:rsidRPr="002F79BC" w14:paraId="27BAE27B" w14:textId="77777777" w:rsidTr="001E43D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81C41B3" w14:textId="1FF4BC55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F114B97" w14:textId="6A084486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58DB859" w14:textId="7F681D05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68E5F5A9" w14:textId="0F7ECE56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90E5199" w14:textId="5056DFB2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55D486E" w14:textId="66AC5B57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6B06261" w14:textId="15FF58EA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E43D9" w:rsidRPr="002F79BC" w14:paraId="4F4E23C6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78F47D9" w14:textId="739B244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C42E64" w14:textId="550B470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B663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7349503" w14:textId="31B6C18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B663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7455009" w14:textId="7DE2BC5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B663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91C28BC" w14:textId="1B85E35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52E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B663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853885E" w14:textId="155C22DD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77A35057" w14:textId="05D4530F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662A0AB8" w14:textId="77777777" w:rsidTr="001E43D9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66D1A9E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557D645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7201F9D" w14:textId="3A9604F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6698DC5" w14:textId="1C6FA66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A70A032" w14:textId="208A36D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DBE9201" w14:textId="74EFA325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02F4032A" w14:textId="0647B0A1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6825CDB3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1929576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4C13663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E8EF2D7" w14:textId="150B8DA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D06E23F" w14:textId="2F400F3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C2250F2" w14:textId="1850A7B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B882763" w14:textId="56C71B49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715BC1C6" w14:textId="408B3544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2337F0FE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5E0D924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47ED0AE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C41D5A3" w14:textId="0EE3210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4AD82F7" w14:textId="7FC9E39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F8629C5" w14:textId="6D9C5D0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8FD3245" w14:textId="69378999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247E7AC1" w14:textId="1ADBB79B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4BA8EE02" w14:textId="77777777" w:rsidTr="001E43D9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46FAE4E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4CEFCB5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41569ED" w14:textId="387F866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48D9106" w14:textId="60DBA51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6016A8C" w14:textId="1D72A30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F614EC2" w14:textId="3392D3F6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23173069" w14:textId="4064AB18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3673A2D9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7C7C9C0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52E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57417EA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52E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52E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C2E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C76F8A2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B2D5F5A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6AFED51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6300C5F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2C579173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</w:tbl>
                <w:p w14:paraId="18E383FC" w14:textId="77777777" w:rsidR="00240D4D" w:rsidRPr="002F79BC" w:rsidRDefault="00240D4D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 w:bidi="ru-RU"/>
                    </w:rPr>
                  </w:pPr>
                </w:p>
              </w:tc>
            </w:tr>
            <w:tr w:rsidR="00F14D58" w:rsidRPr="002F79BC" w14:paraId="5ABCB9D1" w14:textId="6B4B1A3C" w:rsidTr="00983328">
              <w:trPr>
                <w:trHeight w:val="2800"/>
              </w:trPr>
              <w:tc>
                <w:tcPr>
                  <w:tcW w:w="1250" w:type="pct"/>
                </w:tcPr>
                <w:p w14:paraId="4C27874B" w14:textId="022B3E72" w:rsidR="00240D4D" w:rsidRPr="002F79BC" w:rsidRDefault="00983328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SEPTIEMBRE</w:t>
                  </w:r>
                </w:p>
                <w:tbl>
                  <w:tblPr>
                    <w:tblStyle w:val="CalendarTable"/>
                    <w:tblW w:w="4993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5"/>
                    <w:gridCol w:w="485"/>
                    <w:gridCol w:w="485"/>
                    <w:gridCol w:w="485"/>
                    <w:gridCol w:w="477"/>
                  </w:tblGrid>
                  <w:tr w:rsidR="002F79BC" w:rsidRPr="002F79BC" w14:paraId="6E92A4E3" w14:textId="77777777" w:rsidTr="001E43D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37E20BD" w14:textId="459AED55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8BAB9FE" w14:textId="719808EA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6E7E1C1D" w14:textId="026C39E0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7097261" w14:textId="389774F3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075D82B" w14:textId="71798607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3F2B6E0" w14:textId="0E326026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15E6D45" w14:textId="052525CA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E43D9" w:rsidRPr="002F79BC" w14:paraId="191EEF27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ACC9AD8" w14:textId="51BBE2A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65D060A" w14:textId="1586417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BDA8F8" w14:textId="0AAC09C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07E4D3" w14:textId="483FD91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E22500" w14:textId="23A5DAD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B27399" w14:textId="17777706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09A57F" w14:textId="22516800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6EE1544C" w14:textId="77777777" w:rsidTr="001E43D9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2C961F1" w14:textId="7728B02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2BF2BED" w14:textId="2DBC1BF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B04E09D" w14:textId="744654B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29C5BF" w14:textId="06FECD4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93FAA3" w14:textId="1956D77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033FA5" w14:textId="7F3B60DB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23AF5373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0E1942DA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56BD514" w14:textId="4C957CC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DA48A5" w14:textId="6091EEE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219664" w14:textId="2F4F4D1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9359DC" w14:textId="07FB5DE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EB3D77" w14:textId="410050B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A1D153" w14:textId="4747ABB9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717906AE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343588CF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7A2651C6" w14:textId="2D66D5C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1C1C0E" w14:textId="4D54A94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6D1A20" w14:textId="4D7C659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90440C" w14:textId="67FB17D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D8F551A" w14:textId="7A222AE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C0B0FF" w14:textId="6C56E108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1C44E956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487DB3AB" w14:textId="77777777" w:rsidTr="001E43D9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4CE423F" w14:textId="1386E49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D02494" w14:textId="49C2AB0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183CBA" w14:textId="66B55FE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52E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DE61E5" w14:textId="1D2C553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52E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52E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C2E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5E5C1E" w14:textId="100CC54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C2E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C2E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B663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00C123" w14:textId="3CBF4A20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B6639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B6639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5BEA290D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5F9738C0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962714E" w14:textId="47663C6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C3D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A16A11" w14:textId="3FC8FA0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C3D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C3D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6EF8DF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4E7606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12BD7D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FC413F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</w:tbl>
                <w:p w14:paraId="31377DC9" w14:textId="77777777" w:rsidR="00240D4D" w:rsidRPr="002F79BC" w:rsidRDefault="00240D4D" w:rsidP="002F79BC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43421450" w:rsidR="00240D4D" w:rsidRPr="002F79BC" w:rsidRDefault="00983328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OCTUBRE</w:t>
                  </w:r>
                </w:p>
                <w:tbl>
                  <w:tblPr>
                    <w:tblStyle w:val="CalendarTable"/>
                    <w:tblW w:w="4993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5"/>
                    <w:gridCol w:w="485"/>
                    <w:gridCol w:w="485"/>
                    <w:gridCol w:w="485"/>
                    <w:gridCol w:w="477"/>
                  </w:tblGrid>
                  <w:tr w:rsidR="002F79BC" w:rsidRPr="002F79BC" w14:paraId="1DAA9906" w14:textId="77777777" w:rsidTr="001E43D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2268EF6" w14:textId="199CFFCC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C4767A8" w14:textId="033DAB0B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6A606E45" w14:textId="2D588F6A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0734FE5" w14:textId="17639B29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2CCBD37" w14:textId="4E728DFF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383A338" w14:textId="21B8F243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C199D0C" w14:textId="6D7F2C21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E43D9" w:rsidRPr="002F79BC" w14:paraId="048A2737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34BD2F7B" w14:textId="4D05CE0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D35348" w14:textId="2F59F31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2EC394" w14:textId="301C2FF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52E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11D71D" w14:textId="38434E8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763EE9" w14:textId="75FEB5E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586682" w14:textId="25E900A8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61586C" w14:textId="141F2F6A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4556AA3B" w14:textId="77777777" w:rsidTr="001E43D9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30F25BF" w14:textId="185FC08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27F624" w14:textId="5728F58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1A902F" w14:textId="63297B8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1A0B06" w14:textId="256DC30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25EEF8" w14:textId="49F7C94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4DA1CC" w14:textId="553C3835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300CF0A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3841C5FA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28CD6B08" w14:textId="6C8CCA2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8FE453" w14:textId="0EC417A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373CDE" w14:textId="0EAEA1B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26B5BE" w14:textId="67A4513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16EA20" w14:textId="1163764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20BEFD" w14:textId="2E8E35A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2B8C99AD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63A3FB71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E54D898" w14:textId="5F843A6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0611B7" w14:textId="09DF8FC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E272CC" w14:textId="4302A27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5AC35F" w14:textId="5BE36F2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05BD05" w14:textId="16B1F07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315AC8" w14:textId="14366305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52F3F89B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48EFB191" w14:textId="77777777" w:rsidTr="001E43D9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F21411" w14:textId="379941B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F886DF" w14:textId="5A34AF3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5B09C7" w14:textId="688709F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192FF5E" w14:textId="6F9549D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F5B9E74" w14:textId="36742FC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DA91CB" w14:textId="2752EE41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52E3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246092C2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52E3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52E3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C2E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6CC5E29B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2E7BD1B5" w14:textId="6FE46AA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C2E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C2E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B663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28D1E9" w14:textId="25DD792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B663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B663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09CA96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EADA865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22049B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1786F2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</w:tbl>
                <w:p w14:paraId="71E1777A" w14:textId="77777777" w:rsidR="00240D4D" w:rsidRPr="002F79BC" w:rsidRDefault="00240D4D" w:rsidP="002F79BC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2725FB83" w:rsidR="00240D4D" w:rsidRPr="002F79BC" w:rsidRDefault="00983328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NOVIEMBRE</w:t>
                  </w:r>
                </w:p>
                <w:tbl>
                  <w:tblPr>
                    <w:tblStyle w:val="CalendarTable"/>
                    <w:tblW w:w="4993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6"/>
                    <w:gridCol w:w="486"/>
                    <w:gridCol w:w="486"/>
                    <w:gridCol w:w="486"/>
                    <w:gridCol w:w="474"/>
                  </w:tblGrid>
                  <w:tr w:rsidR="002F79BC" w:rsidRPr="002F79BC" w14:paraId="504BFB33" w14:textId="77777777" w:rsidTr="001E43D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4911DBF" w14:textId="2AD75D38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E2F19E6" w14:textId="367ADF8C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00193F3" w14:textId="62F27D08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795B3D0" w14:textId="49707021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51FE0A5" w14:textId="6F323230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2F9E89F" w14:textId="683CAD7D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85DC499" w14:textId="4A172857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E43D9" w:rsidRPr="002F79BC" w14:paraId="4138B158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F0A74D" w14:textId="1E5476B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44EEB4B" w14:textId="418B680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C2E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2A59089" w14:textId="71CEDBB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C2E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4A6AE03" w14:textId="7E94539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C2E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96E858D" w14:textId="0E6C359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C2E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006519B" w14:textId="0C308CC6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52E3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C2E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1D7589EB" w14:textId="4BCA19A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74503BC8" w14:textId="77777777" w:rsidTr="001E43D9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74C987F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003A008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37B76E5" w14:textId="735E05D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28D013C" w14:textId="406B905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6755708" w14:textId="461E96C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E9887AC" w14:textId="57DCDA10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3C99D369" w14:textId="63B61614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7D2E9130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6E09E3C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6E8EA7A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A580905" w14:textId="44AA27E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E5EDA76" w14:textId="453FF28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7EFABF1" w14:textId="2D7E414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0A43CE6" w14:textId="63A036B8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67C14986" w14:textId="45B45428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0C39DE3A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4677F05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518F10D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F063550" w14:textId="697E30D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C37FB0E" w14:textId="022544A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AA71C62" w14:textId="0F4121A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7F89C58" w14:textId="6F1178AF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37928D0C" w14:textId="6AE52B6B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025F2089" w14:textId="77777777" w:rsidTr="001E43D9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0925E52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6556BF1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9D75CF5" w14:textId="2F0F292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6161C89" w14:textId="4799542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951A596" w14:textId="293E090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C4A41F6" w14:textId="0901775A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07D14560" w14:textId="6F86C8DC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72FD00B3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27866CE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52E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2AE2832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52E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52E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3D4E4E9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95E8EE5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B9CAF47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4FCE03B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4432FC11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</w:tbl>
                <w:p w14:paraId="43A637F0" w14:textId="77777777" w:rsidR="00240D4D" w:rsidRPr="002F79BC" w:rsidRDefault="00240D4D" w:rsidP="002F79BC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53F3F3A4" w:rsidR="00240D4D" w:rsidRPr="002F79BC" w:rsidRDefault="00983328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DICIEMBRE</w:t>
                  </w:r>
                </w:p>
                <w:tbl>
                  <w:tblPr>
                    <w:tblStyle w:val="CalendarTable"/>
                    <w:tblW w:w="4993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6"/>
                    <w:gridCol w:w="486"/>
                    <w:gridCol w:w="486"/>
                    <w:gridCol w:w="486"/>
                    <w:gridCol w:w="474"/>
                  </w:tblGrid>
                  <w:tr w:rsidR="002F79BC" w:rsidRPr="002F79BC" w14:paraId="0CA8349C" w14:textId="77777777" w:rsidTr="001E43D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00098BB" w14:textId="1BEC0857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61F03D3C" w14:textId="5AC936E7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86A1803" w14:textId="014B3472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9281689" w14:textId="536F26A6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1F571BF" w14:textId="185CFF0F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0195620" w14:textId="5ED8FE97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709C3C5" w14:textId="6AA846A8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E43D9" w:rsidRPr="002F79BC" w14:paraId="0B2F30B0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BF7088F" w14:textId="433511D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01F28" w14:textId="6630925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88806C3" w14:textId="08A3C21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57860C0" w14:textId="3404020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6246D88" w14:textId="11B9EFE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E8AD4B2" w14:textId="67E78538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1F0E85C9" w14:textId="0AD6292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34AB1B96" w14:textId="77777777" w:rsidTr="001E43D9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652ECFC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5077773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BF848C4" w14:textId="1A23A45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F0C7353" w14:textId="11C7F5F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BB1151C" w14:textId="1ABEB31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383CAD5" w14:textId="20FB7CB5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02092A5E" w14:textId="77D9955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05C96A10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394C934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01F2DC5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56AA936" w14:textId="2F2D421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7EA5A59" w14:textId="1AC7C55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4991173" w14:textId="6834E98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F3F5234" w14:textId="7CB11C30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2B415E3F" w14:textId="7B8804D3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2A63608C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7DCA166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162573A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EF3DD30" w14:textId="4DE6832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C794CC8" w14:textId="6DF2079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4838665" w14:textId="56AC5C5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4C7C6B4" w14:textId="16784FBA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0F1EC474" w14:textId="694CAAAA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35920EEE" w14:textId="77777777" w:rsidTr="001E43D9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62E0B67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2A617A5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212F9BC" w14:textId="177038F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D03699A" w14:textId="2121DCA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52E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6F71DA6" w14:textId="4F292B1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52E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552E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C2EC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13947F0" w14:textId="0EA9D2B2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C2E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C2ECC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B6639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4D89ABD6" w14:textId="280DEF1E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B6639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B6639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14DEC3D6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4111F20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5AA41BD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C834B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00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C3D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E650445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461B0BF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2C66123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F8935B6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3DDE5139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</w:tbl>
                <w:p w14:paraId="3B3A58C6" w14:textId="77777777" w:rsidR="00240D4D" w:rsidRPr="002F79BC" w:rsidRDefault="00240D4D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 w:bidi="ru-RU"/>
                    </w:rPr>
                  </w:pPr>
                </w:p>
              </w:tc>
            </w:tr>
          </w:tbl>
          <w:p w14:paraId="1A5B6E03" w14:textId="2CC03F92" w:rsidR="00E50BDE" w:rsidRPr="002F79BC" w:rsidRDefault="00E50BDE" w:rsidP="002F79BC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  <w:lang w:val="it-IT"/>
              </w:rPr>
            </w:pPr>
          </w:p>
        </w:tc>
      </w:tr>
    </w:tbl>
    <w:p w14:paraId="2B3E424A" w14:textId="1E745D66" w:rsidR="00F93E3B" w:rsidRPr="002F79BC" w:rsidRDefault="008C7AC8" w:rsidP="002F79BC">
      <w:pPr>
        <w:pStyle w:val="a5"/>
        <w:rPr>
          <w:rFonts w:cs="Arial"/>
          <w:b/>
          <w:bCs/>
          <w:noProof/>
          <w:color w:val="auto"/>
          <w:sz w:val="2"/>
          <w:szCs w:val="2"/>
          <w:lang w:val="it-IT"/>
        </w:rPr>
      </w:pPr>
      <w:r w:rsidRPr="002F79BC">
        <w:rPr>
          <w:rFonts w:cs="Arial"/>
          <w:b/>
          <w:bCs/>
          <w:noProof/>
          <w:color w:val="auto"/>
          <w:sz w:val="2"/>
          <w:szCs w:val="2"/>
          <w:lang w:val="it-IT"/>
        </w:rPr>
        <w:t xml:space="preserve"> </w:t>
      </w:r>
    </w:p>
    <w:sectPr w:rsidR="00F93E3B" w:rsidRPr="002F79BC" w:rsidSect="002F79BC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F34F1" w14:textId="77777777" w:rsidR="00042108" w:rsidRDefault="00042108">
      <w:pPr>
        <w:spacing w:after="0"/>
      </w:pPr>
      <w:r>
        <w:separator/>
      </w:r>
    </w:p>
  </w:endnote>
  <w:endnote w:type="continuationSeparator" w:id="0">
    <w:p w14:paraId="20761784" w14:textId="77777777" w:rsidR="00042108" w:rsidRDefault="0004210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F8EB1" w14:textId="77777777" w:rsidR="00042108" w:rsidRDefault="00042108">
      <w:pPr>
        <w:spacing w:after="0"/>
      </w:pPr>
      <w:r>
        <w:separator/>
      </w:r>
    </w:p>
  </w:footnote>
  <w:footnote w:type="continuationSeparator" w:id="0">
    <w:p w14:paraId="68D17AF0" w14:textId="77777777" w:rsidR="00042108" w:rsidRDefault="0004210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1952"/>
    <w:docVar w:name="MonthEnd10" w:val="31.10.1952"/>
    <w:docVar w:name="MonthEnd11" w:val="30.11.1952"/>
    <w:docVar w:name="MonthEnd12" w:val="31.12.1952"/>
    <w:docVar w:name="MonthEnd2" w:val="29.02.1952"/>
    <w:docVar w:name="MonthEnd3" w:val="31.03.1952"/>
    <w:docVar w:name="MonthEnd4" w:val="30.04.1952"/>
    <w:docVar w:name="MonthEnd5" w:val="31.05.1952"/>
    <w:docVar w:name="MonthEnd6" w:val="30.06.1952"/>
    <w:docVar w:name="MonthEnd7" w:val="31.07.1952"/>
    <w:docVar w:name="MonthEnd8" w:val="31.08.1952"/>
    <w:docVar w:name="MonthEnd9" w:val="30.09.1952"/>
    <w:docVar w:name="Months" w:val="12"/>
    <w:docVar w:name="MonthStart1" w:val="01.01.1952"/>
    <w:docVar w:name="MonthStart10" w:val="01.10.1952"/>
    <w:docVar w:name="MonthStart11" w:val="01.11.1952"/>
    <w:docVar w:name="MonthStart12" w:val="01.12.1952"/>
    <w:docVar w:name="MonthStart2" w:val="01.02.1952"/>
    <w:docVar w:name="MonthStart3" w:val="01.03.1952"/>
    <w:docVar w:name="MonthStart4" w:val="01.04.1952"/>
    <w:docVar w:name="MonthStart5" w:val="01.05.1952"/>
    <w:docVar w:name="MonthStart6" w:val="01.06.1952"/>
    <w:docVar w:name="MonthStart7" w:val="01.07.1952"/>
    <w:docVar w:name="MonthStart8" w:val="01.08.1952"/>
    <w:docVar w:name="MonthStart9" w:val="01.09.1952"/>
    <w:docVar w:name="MonthStartLast" w:val="12/1/2012"/>
    <w:docVar w:name="WeekStart" w:val="понедельник"/>
  </w:docVars>
  <w:rsids>
    <w:rsidRoot w:val="00285C1D"/>
    <w:rsid w:val="00042108"/>
    <w:rsid w:val="0004336B"/>
    <w:rsid w:val="0005357B"/>
    <w:rsid w:val="00071356"/>
    <w:rsid w:val="00097A25"/>
    <w:rsid w:val="000A5A57"/>
    <w:rsid w:val="000E0E58"/>
    <w:rsid w:val="00111F7C"/>
    <w:rsid w:val="001274F3"/>
    <w:rsid w:val="00151CCE"/>
    <w:rsid w:val="00190EE8"/>
    <w:rsid w:val="001B01F9"/>
    <w:rsid w:val="001C41F9"/>
    <w:rsid w:val="001E43D9"/>
    <w:rsid w:val="00227AC5"/>
    <w:rsid w:val="00240D4D"/>
    <w:rsid w:val="002562E7"/>
    <w:rsid w:val="00285C1D"/>
    <w:rsid w:val="002F79BC"/>
    <w:rsid w:val="003327F5"/>
    <w:rsid w:val="00340CAF"/>
    <w:rsid w:val="003B6639"/>
    <w:rsid w:val="003C0D41"/>
    <w:rsid w:val="003E085C"/>
    <w:rsid w:val="003E7B3A"/>
    <w:rsid w:val="00401B87"/>
    <w:rsid w:val="00416364"/>
    <w:rsid w:val="00431B29"/>
    <w:rsid w:val="00440416"/>
    <w:rsid w:val="00450E53"/>
    <w:rsid w:val="00462EAD"/>
    <w:rsid w:val="0049288D"/>
    <w:rsid w:val="004A6170"/>
    <w:rsid w:val="004C4B2F"/>
    <w:rsid w:val="004F6AAC"/>
    <w:rsid w:val="00512F2D"/>
    <w:rsid w:val="00552E30"/>
    <w:rsid w:val="00570FBB"/>
    <w:rsid w:val="00583B82"/>
    <w:rsid w:val="005923AC"/>
    <w:rsid w:val="005D5149"/>
    <w:rsid w:val="005E656F"/>
    <w:rsid w:val="006348EB"/>
    <w:rsid w:val="00653B95"/>
    <w:rsid w:val="00667021"/>
    <w:rsid w:val="006974E1"/>
    <w:rsid w:val="006C0896"/>
    <w:rsid w:val="006C2ECC"/>
    <w:rsid w:val="006C6220"/>
    <w:rsid w:val="006C66C1"/>
    <w:rsid w:val="006F513E"/>
    <w:rsid w:val="00753131"/>
    <w:rsid w:val="007C0139"/>
    <w:rsid w:val="007D45A1"/>
    <w:rsid w:val="007D7F5D"/>
    <w:rsid w:val="007F5163"/>
    <w:rsid w:val="007F564D"/>
    <w:rsid w:val="00815FC3"/>
    <w:rsid w:val="00841653"/>
    <w:rsid w:val="00847E74"/>
    <w:rsid w:val="008B1201"/>
    <w:rsid w:val="008C0805"/>
    <w:rsid w:val="008C3DBC"/>
    <w:rsid w:val="008C7AC8"/>
    <w:rsid w:val="008E520A"/>
    <w:rsid w:val="008F16F7"/>
    <w:rsid w:val="009164BA"/>
    <w:rsid w:val="009166BD"/>
    <w:rsid w:val="00977AAE"/>
    <w:rsid w:val="00983328"/>
    <w:rsid w:val="00992C26"/>
    <w:rsid w:val="00996E56"/>
    <w:rsid w:val="00997268"/>
    <w:rsid w:val="00A12667"/>
    <w:rsid w:val="00A14581"/>
    <w:rsid w:val="00A20E4C"/>
    <w:rsid w:val="00A26EA7"/>
    <w:rsid w:val="00AA23D3"/>
    <w:rsid w:val="00AA3C50"/>
    <w:rsid w:val="00AA6CD0"/>
    <w:rsid w:val="00AB140C"/>
    <w:rsid w:val="00AB400D"/>
    <w:rsid w:val="00AB6CF2"/>
    <w:rsid w:val="00AE302A"/>
    <w:rsid w:val="00AE36BB"/>
    <w:rsid w:val="00B37C7E"/>
    <w:rsid w:val="00B65B09"/>
    <w:rsid w:val="00B85583"/>
    <w:rsid w:val="00B9476B"/>
    <w:rsid w:val="00BC3952"/>
    <w:rsid w:val="00BE5AB8"/>
    <w:rsid w:val="00BF25BC"/>
    <w:rsid w:val="00C43DCC"/>
    <w:rsid w:val="00C44DFB"/>
    <w:rsid w:val="00C5421A"/>
    <w:rsid w:val="00C610FD"/>
    <w:rsid w:val="00C6519B"/>
    <w:rsid w:val="00C70F21"/>
    <w:rsid w:val="00C7354B"/>
    <w:rsid w:val="00C834BD"/>
    <w:rsid w:val="00C91F9B"/>
    <w:rsid w:val="00CD581D"/>
    <w:rsid w:val="00D33135"/>
    <w:rsid w:val="00D417AD"/>
    <w:rsid w:val="00D763EC"/>
    <w:rsid w:val="00DC55AE"/>
    <w:rsid w:val="00DE32AC"/>
    <w:rsid w:val="00E1407A"/>
    <w:rsid w:val="00E318B9"/>
    <w:rsid w:val="00E50BDE"/>
    <w:rsid w:val="00E774CD"/>
    <w:rsid w:val="00E77E1D"/>
    <w:rsid w:val="00E8007E"/>
    <w:rsid w:val="00EC63B6"/>
    <w:rsid w:val="00ED75B6"/>
    <w:rsid w:val="00EF1F0E"/>
    <w:rsid w:val="00F14D58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3395</Words>
  <Characters>19352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2025-11-15T07:46:00Z</dcterms:created>
  <dcterms:modified xsi:type="dcterms:W3CDTF">2025-11-15T07:46:00Z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