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5818"/>
      </w:tblGrid>
      <w:tr w:rsidR="00F14D58" w:rsidRPr="002F79BC" w14:paraId="40983BE3" w14:textId="77777777" w:rsidTr="00F14D58">
        <w:trPr>
          <w:trHeight w:val="10480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66537F75" w14:textId="538D4250" w:rsidR="003E085C" w:rsidRPr="00983328" w:rsidRDefault="003E085C" w:rsidP="002F79BC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</w:pPr>
            <w:r w:rsidRPr="00983328"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  <w:fldChar w:fldCharType="begin"/>
            </w:r>
            <w:r w:rsidRPr="00983328"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  <w:instrText xml:space="preserve"> DOCVARIABLE  MonthStart1 \@  yyyy   \* MERGEFORMAT </w:instrText>
            </w:r>
            <w:r w:rsidRPr="00983328"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  <w:fldChar w:fldCharType="separate"/>
            </w:r>
            <w:r w:rsidR="0024258C"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  <w:t>1950</w:t>
            </w:r>
            <w:r w:rsidRPr="00983328">
              <w:rPr>
                <w:rFonts w:cs="Arial"/>
                <w:b/>
                <w:bCs/>
                <w:noProof/>
                <w:color w:val="auto"/>
                <w:szCs w:val="100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98" w:type="dxa"/>
                <w:left w:w="284" w:type="dxa"/>
                <w:bottom w:w="198" w:type="dxa"/>
                <w:right w:w="284" w:type="dxa"/>
              </w:tblCellMar>
              <w:tblLook w:val="04A0" w:firstRow="1" w:lastRow="0" w:firstColumn="1" w:lastColumn="0" w:noHBand="0" w:noVBand="1"/>
            </w:tblPr>
            <w:tblGrid>
              <w:gridCol w:w="3954"/>
              <w:gridCol w:w="3954"/>
              <w:gridCol w:w="3955"/>
              <w:gridCol w:w="3955"/>
            </w:tblGrid>
            <w:tr w:rsidR="00F14D58" w:rsidRPr="002F79BC" w14:paraId="79F6697B" w14:textId="61825017" w:rsidTr="00983328">
              <w:trPr>
                <w:trHeight w:val="2800"/>
              </w:trPr>
              <w:tc>
                <w:tcPr>
                  <w:tcW w:w="1250" w:type="pct"/>
                </w:tcPr>
                <w:p w14:paraId="1E763E4B" w14:textId="11F7F804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bookmarkStart w:id="1" w:name="_Hlk38821049"/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ENERO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6"/>
                    <w:gridCol w:w="486"/>
                    <w:gridCol w:w="486"/>
                    <w:gridCol w:w="486"/>
                    <w:gridCol w:w="473"/>
                  </w:tblGrid>
                  <w:tr w:rsidR="00F14D58" w:rsidRPr="002F79BC" w14:paraId="684222CD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9408482" w14:textId="6C08246B" w:rsidR="00240D4D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B285114" w14:textId="29D997E3" w:rsidR="00240D4D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4BB7502" w14:textId="385C7EC4" w:rsidR="00240D4D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684BA99" w14:textId="7DEC3725" w:rsidR="00240D4D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CF75680" w14:textId="34F6528F" w:rsidR="00240D4D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7BE3AF3" w14:textId="69CFB58A" w:rsidR="00240D4D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69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7E85CF0" w14:textId="55C865F8" w:rsidR="00240D4D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31DF8F53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4C3DF47A" w14:textId="790EF06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FD8DCA2" w14:textId="5AB52A9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D953DC5" w14:textId="29C6628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16F7F6B" w14:textId="460680A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D77DEF9" w14:textId="53BBF2A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AB1CBA7" w14:textId="6EC50B9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61DE8D4C" w14:textId="12B5E58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AFA4FA2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688A4083" w14:textId="4ABE46E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AD9C7DF" w14:textId="7DF970C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FD5672A" w14:textId="54829A1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8E39618" w14:textId="05A4CB7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E01D669" w14:textId="620930B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78B3CC1" w14:textId="048E9BE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63A6A44F" w14:textId="1FA2E75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223F797F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3FCDA0AA" w14:textId="4D56DF9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E99770B" w14:textId="565AEAC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078C04D" w14:textId="6CFA209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3764BF9" w14:textId="5330072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C4D6EFD" w14:textId="5353174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1A7D074" w14:textId="610E1B80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2DF4C53D" w14:textId="799E79E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10529957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7824C9C9" w14:textId="4514627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65E1D41" w14:textId="4345ED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3951C8E" w14:textId="460123E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A755A8A" w14:textId="4D49BEB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31F29A4" w14:textId="5727E1F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D8D3352" w14:textId="4A9ECAD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2CF6BA37" w14:textId="51E8376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97D45F8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4BD14B6A" w14:textId="4D45B5E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746ECD0" w14:textId="1144119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6F7B018" w14:textId="0BE4101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72B5BF7" w14:textId="54000A0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573E501" w14:textId="3BC893C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A251BC6" w14:textId="70DFAF82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3CA74E8D" w14:textId="3F396B4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1144E5B8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5F237A0" w14:textId="4732A5C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84CCAC5" w14:textId="3ACF64D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50BB2A5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CD13DEE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241B312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D7F8AB0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699" w:type="pct"/>
                        <w:vAlign w:val="center"/>
                      </w:tcPr>
                      <w:p w14:paraId="40F850EA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3D861116" w14:textId="1DD792FB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FEBRERO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80"/>
                    <w:gridCol w:w="485"/>
                    <w:gridCol w:w="485"/>
                    <w:gridCol w:w="485"/>
                    <w:gridCol w:w="485"/>
                    <w:gridCol w:w="485"/>
                    <w:gridCol w:w="476"/>
                  </w:tblGrid>
                  <w:tr w:rsidR="002F79BC" w:rsidRPr="002F79BC" w14:paraId="4D521D1C" w14:textId="77777777" w:rsidTr="001E43D9">
                    <w:trPr>
                      <w:trHeight w:val="170"/>
                    </w:trPr>
                    <w:tc>
                      <w:tcPr>
                        <w:tcW w:w="710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B4A50A8" w14:textId="6F50660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D052ACD" w14:textId="7391432A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A47D848" w14:textId="59ABA955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1412BE2" w14:textId="48FBE09E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C3D3BE5" w14:textId="7A0FA24B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42F7BE9" w14:textId="140A7B43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4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CB16A91" w14:textId="6C0E5CDD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033AD79B" w14:textId="77777777" w:rsidTr="001E43D9">
                    <w:trPr>
                      <w:trHeight w:val="350"/>
                    </w:trPr>
                    <w:tc>
                      <w:tcPr>
                        <w:tcW w:w="710" w:type="pct"/>
                        <w:vAlign w:val="center"/>
                      </w:tcPr>
                      <w:p w14:paraId="62338C3E" w14:textId="0765DAB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E9814E4" w14:textId="4FC20A1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B665E05" w14:textId="63344E0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131D4F0" w14:textId="03E1808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FC2BCF9" w14:textId="613E48A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CD888BB" w14:textId="3AFA0A1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3A023F15" w14:textId="36AB5370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878283D" w14:textId="77777777" w:rsidTr="001E43D9">
                    <w:trPr>
                      <w:trHeight w:val="336"/>
                    </w:trPr>
                    <w:tc>
                      <w:tcPr>
                        <w:tcW w:w="710" w:type="pct"/>
                        <w:vAlign w:val="center"/>
                      </w:tcPr>
                      <w:p w14:paraId="036E1A06" w14:textId="2F54C1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1E8FAF3" w14:textId="220079E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1F01189" w14:textId="4924FFA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1DD9A7D" w14:textId="3F25EF1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D7C63CF" w14:textId="45DF0C2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80DD119" w14:textId="497E943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651B6ED7" w14:textId="16B7B35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DC4D67B" w14:textId="77777777" w:rsidTr="001E43D9">
                    <w:trPr>
                      <w:trHeight w:val="350"/>
                    </w:trPr>
                    <w:tc>
                      <w:tcPr>
                        <w:tcW w:w="710" w:type="pct"/>
                        <w:vAlign w:val="center"/>
                      </w:tcPr>
                      <w:p w14:paraId="64AC88D8" w14:textId="2F9C228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A0ABAC2" w14:textId="521B123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8AB7AB9" w14:textId="1643A57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58FC14F" w14:textId="6645410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6F7ACB7" w14:textId="5F7764B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6A9F174" w14:textId="322A2050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10A0A41E" w14:textId="7BC9D15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3331944" w14:textId="77777777" w:rsidTr="001E43D9">
                    <w:trPr>
                      <w:trHeight w:val="350"/>
                    </w:trPr>
                    <w:tc>
                      <w:tcPr>
                        <w:tcW w:w="710" w:type="pct"/>
                        <w:vAlign w:val="center"/>
                      </w:tcPr>
                      <w:p w14:paraId="036526BF" w14:textId="6A839C8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A8C1CD1" w14:textId="1E84594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C3A56F1" w14:textId="1B3D9E1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5262D4B" w14:textId="472B433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4A49CF7" w14:textId="67E3D87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A26A059" w14:textId="5468B5D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46E25065" w14:textId="3DAD4CA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4B0FF95" w14:textId="77777777" w:rsidTr="001E43D9">
                    <w:trPr>
                      <w:trHeight w:val="336"/>
                    </w:trPr>
                    <w:tc>
                      <w:tcPr>
                        <w:tcW w:w="710" w:type="pct"/>
                        <w:vAlign w:val="center"/>
                      </w:tcPr>
                      <w:p w14:paraId="0A5D3919" w14:textId="25EE1A0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5641D12" w14:textId="3EB980B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CBBFCBA" w14:textId="15708AA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2DB4676" w14:textId="6DB6E47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12ADD02" w14:textId="0604B5C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46D5BCA" w14:textId="55F0916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7267017D" w14:textId="4BC8F1B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CB553C4" w14:textId="77777777" w:rsidTr="001E43D9">
                    <w:trPr>
                      <w:trHeight w:val="350"/>
                    </w:trPr>
                    <w:tc>
                      <w:tcPr>
                        <w:tcW w:w="710" w:type="pct"/>
                        <w:vAlign w:val="center"/>
                      </w:tcPr>
                      <w:p w14:paraId="4549FBFA" w14:textId="46FBD8C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254819C" w14:textId="7874B25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!A12 Is Not In Table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EFD04B4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BAA4EB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F9AE72D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4A36644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5B970C07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4315FC74" w14:textId="795E3FC9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MARZO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80"/>
                    <w:gridCol w:w="485"/>
                    <w:gridCol w:w="486"/>
                    <w:gridCol w:w="486"/>
                    <w:gridCol w:w="486"/>
                    <w:gridCol w:w="486"/>
                    <w:gridCol w:w="473"/>
                  </w:tblGrid>
                  <w:tr w:rsidR="002F79BC" w:rsidRPr="002F79BC" w14:paraId="5FBA1453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D82C68E" w14:textId="3E884A03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D081C50" w14:textId="472076AE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B330407" w14:textId="7C66BAF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F2E47A7" w14:textId="4520657D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D7F939A" w14:textId="4A47CF0B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24E7528" w14:textId="12B126A4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2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6F13CE6" w14:textId="6505D781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1AD7C61D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00AAAD04" w14:textId="0D8770E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2EBC2568" w14:textId="56A5286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2F3CE0B" w14:textId="6F58B73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E343102" w14:textId="088130A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348F3FC" w14:textId="516F830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0C4B999" w14:textId="7726FBB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4611257B" w14:textId="457F912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MonthStart3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ACC4FBD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62D8059F" w14:textId="2D5B869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145CA2B8" w14:textId="040294F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0DB2D48" w14:textId="7470DA2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3650517" w14:textId="3FF5C6A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5810657" w14:textId="0C7D084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1DD2049" w14:textId="09EEE8B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1B2C3A7B" w14:textId="50F3BD5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2DAA7F9C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B1BC1FA" w14:textId="5F50F41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52ED7620" w14:textId="1CB1EC2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AD98F73" w14:textId="47AC4EF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7612937" w14:textId="06DDAD9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576CEF7" w14:textId="568B97C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9EEA51C" w14:textId="73C2CA7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4340F2AC" w14:textId="67CC84B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91924FE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00EE5652" w14:textId="5AE4143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527248AD" w14:textId="5C62E78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55AFA3B" w14:textId="6749579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E3E5F29" w14:textId="621F5D8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9D56471" w14:textId="717D1AE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A7AED89" w14:textId="77BC6B8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38F77A3C" w14:textId="005FC1D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22DB458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24ACEBE8" w14:textId="2B1CACC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18E2EFA3" w14:textId="550CE21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50FF736" w14:textId="1FE11DC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08BB8E5" w14:textId="47EB7A5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B4100B5" w14:textId="342BC1F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7C4FF97" w14:textId="150D4A4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1B8E039F" w14:textId="6CA9B1C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3808F25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1E6C55AF" w14:textId="478FC49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3D1FD984" w14:textId="17D62DB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MonthEnd3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9E8669C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3B5375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A1958E1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97379C4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6E133FB9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64B9D1A2" w14:textId="3EE22D37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ABRIL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80"/>
                    <w:gridCol w:w="485"/>
                    <w:gridCol w:w="486"/>
                    <w:gridCol w:w="486"/>
                    <w:gridCol w:w="486"/>
                    <w:gridCol w:w="486"/>
                    <w:gridCol w:w="473"/>
                  </w:tblGrid>
                  <w:tr w:rsidR="002F79BC" w:rsidRPr="002F79BC" w14:paraId="486B25E3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7AC1FC0" w14:textId="545EC43D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14AE8CF" w14:textId="191B21FA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1D221CC" w14:textId="0DDC6CCC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567455C" w14:textId="30D9377F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5DCA161" w14:textId="602E8E8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6C27E099" w14:textId="51C3FAB0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2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0E05008" w14:textId="4AF1228A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18746610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1994D48" w14:textId="6A225D2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1369881" w14:textId="0E2F54D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6853C12" w14:textId="578FB34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05E42A6" w14:textId="53D7E92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B2FC3EB" w14:textId="5046182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27BD5DB" w14:textId="3AAC241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33C7F0FA" w14:textId="6E55AB1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MonthStart4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B6D7401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447C32FA" w14:textId="59B1A84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6BBC7F61" w14:textId="615DD45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96F8EEB" w14:textId="5C762B1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7CAAFC1" w14:textId="57810E8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5C5458D" w14:textId="4E47C11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C09DBCE" w14:textId="4ADC0C2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214266C6" w14:textId="0270572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2E5D7C27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0107F514" w14:textId="08FB72E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2951A1E9" w14:textId="3F9B46D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BBD307A" w14:textId="0F09571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3F98C93" w14:textId="03FB8F0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792DA3C" w14:textId="141E5AA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7CB3325" w14:textId="5C198C5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2975FC51" w14:textId="07A9074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FD26192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370BE02" w14:textId="069302E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27362466" w14:textId="6222400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31F3671" w14:textId="0A470FD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F7881A4" w14:textId="4B9C21F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D123C56" w14:textId="234EACB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FA154DC" w14:textId="29D923E2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3B413671" w14:textId="2DC451F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E4EF58A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54F5F3AE" w14:textId="46EF5A1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7A924BA6" w14:textId="69B8703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96D1FA8" w14:textId="3028E64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A644FB7" w14:textId="74C7F9B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552F79A" w14:textId="41ED85A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AF1736F" w14:textId="00DA15E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7BE654C5" w14:textId="359E71F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CB933A3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462E7F3B" w14:textId="66835D8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0D3DAF2" w14:textId="1B03978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MonthEnd4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A832797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492B61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B60FE7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30F720E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2" w:type="pct"/>
                        <w:vAlign w:val="center"/>
                      </w:tcPr>
                      <w:p w14:paraId="52972D7F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5F4768A2" w14:textId="77777777" w:rsidR="00240D4D" w:rsidRPr="002F79BC" w:rsidRDefault="00240D4D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 w:bidi="ru-RU"/>
                    </w:rPr>
                  </w:pPr>
                </w:p>
              </w:tc>
            </w:tr>
            <w:tr w:rsidR="00F14D58" w:rsidRPr="002F79BC" w14:paraId="3808ABFD" w14:textId="5185E65E" w:rsidTr="00983328">
              <w:trPr>
                <w:trHeight w:val="2800"/>
              </w:trPr>
              <w:tc>
                <w:tcPr>
                  <w:tcW w:w="1250" w:type="pct"/>
                </w:tcPr>
                <w:p w14:paraId="392961A3" w14:textId="017E14EC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MAYO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5"/>
                    <w:gridCol w:w="485"/>
                    <w:gridCol w:w="485"/>
                    <w:gridCol w:w="485"/>
                    <w:gridCol w:w="477"/>
                  </w:tblGrid>
                  <w:tr w:rsidR="002F79BC" w:rsidRPr="002F79BC" w14:paraId="4533209A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3937BF7" w14:textId="270239DD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C076CB9" w14:textId="4A1ACD16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3E2E5AC" w14:textId="1A0B3077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291E9FA" w14:textId="709C6847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2C9E446" w14:textId="13DECA3E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6474412" w14:textId="3237EFA4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70B3D15" w14:textId="2CDA937E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38FA371F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57682D8" w14:textId="03C9FF6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E867C93" w14:textId="55D20DC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865E0A7" w14:textId="17B1ECF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7684AED" w14:textId="5B185AA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70F1AEC" w14:textId="4E17DB0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988ABBF" w14:textId="713BD272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7B319A52" w14:textId="433CFDD0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MonthStart5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понедельник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8F2BFDB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72217980" w14:textId="197500B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93F0A28" w14:textId="534E8EB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2754E50" w14:textId="28B6852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94A2C39" w14:textId="4A22608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D8F8CC1" w14:textId="3935F31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717A04D" w14:textId="6193015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606DA228" w14:textId="1C57B6C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5C3EBBEF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43B720E8" w14:textId="2401683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37630C8" w14:textId="4C805A8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83A53F4" w14:textId="6CCD72A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0B395AE" w14:textId="495A3EB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481E61E" w14:textId="72149A0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665BF55" w14:textId="32B4198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0869C1DC" w14:textId="3AF3797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3A93A41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6DBCB23D" w14:textId="6718189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B0EB602" w14:textId="77412E8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E6961A2" w14:textId="7D51F2E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BD38E3F" w14:textId="7D91191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E04CD3E" w14:textId="2716F76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942B2DE" w14:textId="75C6B80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1ED4C57E" w14:textId="77F9527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8D57EB2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6E2CB464" w14:textId="209E5A4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41145EE" w14:textId="0B04589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5B4A0FD" w14:textId="15ACBEF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D90E878" w14:textId="1CC4EFF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B332647" w14:textId="2BC1773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4502DBD" w14:textId="1C1F0D0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62F76B1F" w14:textId="20C9B33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4CBC6B8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416A44DC" w14:textId="083A3FC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4E08FBA" w14:textId="0FA3CF0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MonthEnd5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3B6639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5F6AA4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2F08D6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16EDB61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4E2DC0C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6E20A0F5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7B246660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48937A74" w14:textId="49AAB79C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JUNIO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5"/>
                    <w:gridCol w:w="485"/>
                    <w:gridCol w:w="485"/>
                    <w:gridCol w:w="485"/>
                    <w:gridCol w:w="477"/>
                  </w:tblGrid>
                  <w:tr w:rsidR="002F79BC" w:rsidRPr="002F79BC" w14:paraId="43FDBBAF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CCD867C" w14:textId="1671987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3AD34CA" w14:textId="3EC15C03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6CEF8E2" w14:textId="055CCA43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D2EC53A" w14:textId="6D40ED75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65114B7" w14:textId="04CC03A3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F9497BC" w14:textId="0D783A9F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28DC64F" w14:textId="6AA95FB6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10101CD6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7816137E" w14:textId="66A44C1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1F6D0B3" w14:textId="397498B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4B10352" w14:textId="22B4FE0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5D945A5" w14:textId="1C3DE5B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B51A83A" w14:textId="2FB841E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6AF9861" w14:textId="31D7AF8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59759CE0" w14:textId="3197536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MonthStart6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четверг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A162450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552F00F4" w14:textId="649415A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74467DC" w14:textId="68E0146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65126E1" w14:textId="6CAD166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24D7C46" w14:textId="41CA20B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1A570E9" w14:textId="4C1A38F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2E94833" w14:textId="5078FD6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0A83B728" w14:textId="19DC0F3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BBD0250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3E7C0667" w14:textId="14F5E36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70E6247" w14:textId="73C4D7D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DDD14DC" w14:textId="339EAEB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576184E" w14:textId="5602175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E8F671C" w14:textId="69E11A9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E73AA43" w14:textId="1B7F88E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1657A761" w14:textId="2E8A54B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3CC90BE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D0E9B3D" w14:textId="3959BA4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4666DBF" w14:textId="79FDD72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88CF228" w14:textId="5F91E79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232C419" w14:textId="55B04A4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099A536" w14:textId="29215FD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163CFF2" w14:textId="111B545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4D2D741E" w14:textId="1E2A1C4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7AB0675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39D9ADCD" w14:textId="0D9D421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EED7713" w14:textId="410F56A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6FDF96F" w14:textId="1E563EC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856CF98" w14:textId="3F51139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566E3DE" w14:textId="74DCA01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74099FC" w14:textId="6E39503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14602653" w14:textId="5815DAC2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E8BAD15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07239B36" w14:textId="558CA2C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C061EE3" w14:textId="5564711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MonthEnd6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1DBD41E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9653AD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B904AC9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991EFB0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1EA517B8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254C2834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4B8A97B6" w14:textId="430F9CFC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JULIO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6"/>
                    <w:gridCol w:w="486"/>
                    <w:gridCol w:w="486"/>
                    <w:gridCol w:w="486"/>
                    <w:gridCol w:w="474"/>
                  </w:tblGrid>
                  <w:tr w:rsidR="002F79BC" w:rsidRPr="002F79BC" w14:paraId="65F48B94" w14:textId="77777777" w:rsidTr="001E43D9">
                    <w:trPr>
                      <w:trHeight w:val="170"/>
                    </w:trPr>
                    <w:tc>
                      <w:tcPr>
                        <w:tcW w:w="70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EEB0A9E" w14:textId="4158E7B2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A031FA6" w14:textId="116F5218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4E1EB63" w14:textId="400C000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A1004C4" w14:textId="058823EB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39397D7" w14:textId="1853A3CA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034D544" w14:textId="7D7A6367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4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5E67A74" w14:textId="1A9F8A1B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695417E5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</w:tcPr>
                      <w:p w14:paraId="719BABFE" w14:textId="3AF241F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7C221972" w14:textId="0F8025A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43371317" w14:textId="6CC5BA3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32E429C1" w14:textId="5D6A9AE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7622A721" w14:textId="2684A1D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2A728AE9" w14:textId="03A21B3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</w:tcPr>
                      <w:p w14:paraId="0747D21B" w14:textId="12F4620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MonthStart7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суббота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A7F1548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</w:tcPr>
                      <w:p w14:paraId="5A258DF9" w14:textId="775CB8F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6DC464DE" w14:textId="5559834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225E8991" w14:textId="6DD1A90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1FD04F54" w14:textId="00B8BFC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15800037" w14:textId="33B2D1C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6A950862" w14:textId="488885E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</w:tcPr>
                      <w:p w14:paraId="726F7F99" w14:textId="231CF16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1BD473A1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</w:tcPr>
                      <w:p w14:paraId="38603902" w14:textId="704ABB5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5E77D100" w14:textId="5B2F578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3599CD95" w14:textId="61A020D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6870AC23" w14:textId="034878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4588A0D8" w14:textId="7F5CF81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258F480D" w14:textId="116284F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</w:tcPr>
                      <w:p w14:paraId="04CBDC70" w14:textId="4459977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943E547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</w:tcPr>
                      <w:p w14:paraId="4064B125" w14:textId="20D5D28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71ECA11E" w14:textId="1A93791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1DEE0372" w14:textId="45C77F7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4F06F684" w14:textId="5A85C0D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592C1871" w14:textId="1BFC5D2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0BB295E0" w14:textId="387263D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</w:tcPr>
                      <w:p w14:paraId="5D2C584A" w14:textId="3D980EE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0083E5B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</w:tcPr>
                      <w:p w14:paraId="0CBF98D5" w14:textId="36260DB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2D56D429" w14:textId="7C99D93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7715E5E2" w14:textId="710D7F0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1E2109C3" w14:textId="597E765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74803EA6" w14:textId="5750FAC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76F06B13" w14:textId="0499F69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</w:tcPr>
                      <w:p w14:paraId="0048B304" w14:textId="74573311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63D57F0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</w:tcPr>
                      <w:p w14:paraId="574CC861" w14:textId="5762B7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</w:tcPr>
                      <w:p w14:paraId="37B0169B" w14:textId="0A949D6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MonthEnd7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</w:tcPr>
                      <w:p w14:paraId="7960028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</w:tcPr>
                      <w:p w14:paraId="734F2860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</w:tcPr>
                      <w:p w14:paraId="3ECCD19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</w:tcPr>
                      <w:p w14:paraId="5291DBFB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4" w:type="pct"/>
                      </w:tcPr>
                      <w:p w14:paraId="40B1209F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3BB208CE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5A638CC5" w14:textId="0F3A83A9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AGOSTO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6"/>
                    <w:gridCol w:w="486"/>
                    <w:gridCol w:w="486"/>
                    <w:gridCol w:w="486"/>
                    <w:gridCol w:w="474"/>
                  </w:tblGrid>
                  <w:tr w:rsidR="002F79BC" w:rsidRPr="002F79BC" w14:paraId="27BAE27B" w14:textId="77777777" w:rsidTr="001E43D9">
                    <w:trPr>
                      <w:trHeight w:val="170"/>
                    </w:trPr>
                    <w:tc>
                      <w:tcPr>
                        <w:tcW w:w="70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81C41B3" w14:textId="1FF4BC55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F114B97" w14:textId="6A084486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58DB859" w14:textId="7F681D05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68E5F5A9" w14:textId="0F7ECE56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90E5199" w14:textId="5056DFB2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55D486E" w14:textId="66AC5B57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4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6B06261" w14:textId="15FF58EA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4F4E23C6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478F47D9" w14:textId="19DFCC1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5EC42E64" w14:textId="4D069BA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3B6639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7349503" w14:textId="4704FB5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7455009" w14:textId="367E193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91C28BC" w14:textId="5D83101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853885E" w14:textId="1C23EF0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77A35057" w14:textId="1FD2557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MonthStart8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вторник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62A0AB8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03BF3AAD" w14:textId="39758AC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5A3AA6DC" w14:textId="069F0F2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7201F9D" w14:textId="5E10008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6698DC5" w14:textId="0942393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A70A032" w14:textId="34F40B8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DBE9201" w14:textId="28B7482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02F4032A" w14:textId="4396432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825CDB3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75EA11FB" w14:textId="55622B0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2FC0B28F" w14:textId="485BA6B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E8EF2D7" w14:textId="21494D9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D06E23F" w14:textId="7B9F2EC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C2250F2" w14:textId="583F3A2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B882763" w14:textId="114269C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715BC1C6" w14:textId="40AEB2D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2337F0FE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0D514723" w14:textId="6612FC1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222CDE7" w14:textId="37B2452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C41D5A3" w14:textId="2C2FD92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4AD82F7" w14:textId="0895DA1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F8629C5" w14:textId="614F50E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8FD3245" w14:textId="489CAA4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247E7AC1" w14:textId="78536FB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BA8EE02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34250090" w14:textId="4022E4B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A936850" w14:textId="2C8F217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41569ED" w14:textId="2135709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48D9106" w14:textId="34C9F63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6016A8C" w14:textId="13F7D47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F614EC2" w14:textId="381912C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23173069" w14:textId="64B7504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673A2D9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2ABF8F9B" w14:textId="3903BEB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11F4EEB9" w14:textId="739A524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MonthEnd8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C76F8A2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B2D5F5A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6AFED51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6300C5F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2C579173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18E383FC" w14:textId="77777777" w:rsidR="00240D4D" w:rsidRPr="002F79BC" w:rsidRDefault="00240D4D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 w:bidi="ru-RU"/>
                    </w:rPr>
                  </w:pPr>
                </w:p>
              </w:tc>
            </w:tr>
            <w:tr w:rsidR="00F14D58" w:rsidRPr="002F79BC" w14:paraId="5ABCB9D1" w14:textId="6B4B1A3C" w:rsidTr="00983328">
              <w:trPr>
                <w:trHeight w:val="2800"/>
              </w:trPr>
              <w:tc>
                <w:tcPr>
                  <w:tcW w:w="1250" w:type="pct"/>
                </w:tcPr>
                <w:p w14:paraId="4C27874B" w14:textId="022B3E72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SEPTIEMBRE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5"/>
                    <w:gridCol w:w="485"/>
                    <w:gridCol w:w="485"/>
                    <w:gridCol w:w="485"/>
                    <w:gridCol w:w="477"/>
                  </w:tblGrid>
                  <w:tr w:rsidR="002F79BC" w:rsidRPr="002F79BC" w14:paraId="6E92A4E3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237E20BD" w14:textId="459AED55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8BAB9FE" w14:textId="719808EA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6E7E1C1D" w14:textId="026C39E0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7097261" w14:textId="389774F3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075D82B" w14:textId="71798607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3F2B6E0" w14:textId="0E326026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15E6D45" w14:textId="052525CA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191EEF27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0ACC9AD8" w14:textId="39BA6B8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65D060A" w14:textId="637DD46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9BDA8F8" w14:textId="2CBAE40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C07E4D3" w14:textId="4FFBDF6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5E22500" w14:textId="232C8EC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FB27399" w14:textId="06E3FA20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7C09A57F" w14:textId="0461CC2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MonthStart9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EE1544C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52C961F1" w14:textId="31BD0BE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2BF2BED" w14:textId="4EE8A90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B04E09D" w14:textId="5B6859E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529C5BF" w14:textId="3EDFC73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E93FAA3" w14:textId="7918428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E033FA5" w14:textId="13B56D8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2DAD5D4E" w14:textId="3D53357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E1942DA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556BD514" w14:textId="3739A72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4DA48A5" w14:textId="430E3F9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5219664" w14:textId="16F67D2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49359DC" w14:textId="1CC494E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3EB3D77" w14:textId="548D50E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2A1D153" w14:textId="5F353A81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74E847D9" w14:textId="112355BA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43588CF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7A2651C6" w14:textId="75A0D09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B1C1C0E" w14:textId="66072B3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06D1A20" w14:textId="04817C7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490440C" w14:textId="44D9970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D8F551A" w14:textId="40D9D29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EC0B0FF" w14:textId="1EEFAF1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1152E55B" w14:textId="55A6E3C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87DB3AB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04CE423F" w14:textId="51E4F82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7D02494" w14:textId="2A4D50D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7183CBA" w14:textId="6EC1F7F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7DE61E5" w14:textId="15FD00B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95E5C1E" w14:textId="6C88C13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400C123" w14:textId="7C09941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5BFE5E8A" w14:textId="0EC09DB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5F9738C0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1962714E" w14:textId="041BD7E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0A16A11" w14:textId="10262E5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MonthEnd9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B6EF8D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B4E7606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C12BD7D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5FC413F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295FE9C0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31377DC9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3FE5E8F3" w14:textId="43421450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OCTUBRE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5"/>
                    <w:gridCol w:w="485"/>
                    <w:gridCol w:w="485"/>
                    <w:gridCol w:w="485"/>
                    <w:gridCol w:w="477"/>
                  </w:tblGrid>
                  <w:tr w:rsidR="002F79BC" w:rsidRPr="002F79BC" w14:paraId="1DAA9906" w14:textId="77777777" w:rsidTr="001E43D9">
                    <w:trPr>
                      <w:trHeight w:val="170"/>
                    </w:trPr>
                    <w:tc>
                      <w:tcPr>
                        <w:tcW w:w="708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2268EF6" w14:textId="199CFFCC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C4767A8" w14:textId="033DAB0B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6A606E45" w14:textId="2D588F6A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0734FE5" w14:textId="17639B29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2CCBD37" w14:textId="4E728DFF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383A338" w14:textId="21B8F243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C199D0C" w14:textId="6D7F2C21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048A2737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34BD2F7B" w14:textId="65E026A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8D35348" w14:textId="632FCD6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E2EC394" w14:textId="1D8CA98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311D71D" w14:textId="3651FF0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E763EE9" w14:textId="3646879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9586682" w14:textId="3BA128A5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6F61586C" w14:textId="4A69468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MonthStart10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воскресенье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556AA3B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430F25BF" w14:textId="55F2DBB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727F624" w14:textId="45F3816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131A902F" w14:textId="0727CC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D1A0B06" w14:textId="19380F6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B25EEF8" w14:textId="6E3D2DA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94DA1CC" w14:textId="1192A28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2244D2C6" w14:textId="6665C90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841C5FA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28CD6B08" w14:textId="2958B69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B8FE453" w14:textId="7926221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A373CDE" w14:textId="14F5C4C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426B5BE" w14:textId="6E08151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C16EA20" w14:textId="60BFD8B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620BEFD" w14:textId="5D9D64A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614BE94B" w14:textId="4F1B1EC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3A3FB71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4E54D898" w14:textId="7611DAD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80611B7" w14:textId="2DE7E7E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BE272CC" w14:textId="11918C5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095AC35F" w14:textId="0E4AB84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A05BD05" w14:textId="045FCFA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9315AC8" w14:textId="130F45E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05748F24" w14:textId="3B1AD90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48EFB191" w14:textId="77777777" w:rsidTr="001E43D9">
                    <w:trPr>
                      <w:trHeight w:val="336"/>
                    </w:trPr>
                    <w:tc>
                      <w:tcPr>
                        <w:tcW w:w="708" w:type="pct"/>
                        <w:vAlign w:val="center"/>
                      </w:tcPr>
                      <w:p w14:paraId="24F21411" w14:textId="1506433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5F886DF" w14:textId="4DF3C70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A5B09C7" w14:textId="79A0F5D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192FF5E" w14:textId="2FADB70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2F5B9E74" w14:textId="69C3D873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68DA91CB" w14:textId="5F11831D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241807CB" w14:textId="3BB3BBA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6CC5E29B" w14:textId="77777777" w:rsidTr="001E43D9">
                    <w:trPr>
                      <w:trHeight w:val="350"/>
                    </w:trPr>
                    <w:tc>
                      <w:tcPr>
                        <w:tcW w:w="708" w:type="pct"/>
                        <w:vAlign w:val="center"/>
                      </w:tcPr>
                      <w:p w14:paraId="2E7BD1B5" w14:textId="37E040E5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F28D1E9" w14:textId="38E3CF9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MonthEnd10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3C09CA96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5EADA865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4722049B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7" w:type="pct"/>
                        <w:vAlign w:val="center"/>
                      </w:tcPr>
                      <w:p w14:paraId="7F1786F2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vAlign w:val="center"/>
                      </w:tcPr>
                      <w:p w14:paraId="44A0ED8C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71E1777A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7E9350D6" w14:textId="2725FB83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NOVIEMBRE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6"/>
                    <w:gridCol w:w="486"/>
                    <w:gridCol w:w="486"/>
                    <w:gridCol w:w="486"/>
                    <w:gridCol w:w="474"/>
                  </w:tblGrid>
                  <w:tr w:rsidR="002F79BC" w:rsidRPr="002F79BC" w14:paraId="504BFB33" w14:textId="77777777" w:rsidTr="001E43D9">
                    <w:trPr>
                      <w:trHeight w:val="170"/>
                    </w:trPr>
                    <w:tc>
                      <w:tcPr>
                        <w:tcW w:w="70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4911DBF" w14:textId="2AD75D38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E2F19E6" w14:textId="367ADF8C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00193F3" w14:textId="62F27D08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795B3D0" w14:textId="49707021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51FE0A5" w14:textId="6F323230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02F9E89F" w14:textId="683CAD7D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4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485DC499" w14:textId="4A172857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4138B158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0DF0A74D" w14:textId="7132CC6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644EEB4B" w14:textId="04F588F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2A59089" w14:textId="4AA91D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6C2EC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4A6AE03" w14:textId="0856FE6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96E858D" w14:textId="29E7B5C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006519B" w14:textId="1670460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1D7589EB" w14:textId="0540ECC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MonthStart11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среда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4503BC8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36F866EB" w14:textId="15C80DF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72911910" w14:textId="6DB166D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37B76E5" w14:textId="6BEA34A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28D013C" w14:textId="28AB967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6755708" w14:textId="18A3509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E9887AC" w14:textId="2AC86BA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3C99D369" w14:textId="6F79CEC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D2E9130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4512634A" w14:textId="65B3323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6D77DCA1" w14:textId="164C552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A580905" w14:textId="69955B8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E5EDA76" w14:textId="4E7E78C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7EFABF1" w14:textId="53192AE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0A43CE6" w14:textId="2B9A69E8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67C14986" w14:textId="1C9F4FF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C39DE3A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7E84D3C6" w14:textId="4F18DDE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48BD3E27" w14:textId="3BF7A04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F063550" w14:textId="65BD192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C37FB0E" w14:textId="7906F1C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AA71C62" w14:textId="47BF198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7F89C58" w14:textId="0270E80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37928D0C" w14:textId="7F5F8DFE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25F2089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230F1AE2" w14:textId="61C672E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15871257" w14:textId="02D1D18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9D75CF5" w14:textId="211E418F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6161C89" w14:textId="1404393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951A596" w14:textId="1834148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C4A41F6" w14:textId="2899B8D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07D14560" w14:textId="30BECAE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72FD00B3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166FE523" w14:textId="55D249E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5DB6407D" w14:textId="5E27194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MonthEnd11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552E3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3D4E4E9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95E8EE5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0B9CAF47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14FCE03B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4432FC11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2F79BC" w:rsidRDefault="00240D4D" w:rsidP="002F79BC">
                  <w:pPr>
                    <w:pStyle w:val="a5"/>
                    <w:rPr>
                      <w:rFonts w:cs="Arial"/>
                      <w:b/>
                      <w:bCs/>
                      <w:noProof/>
                      <w:color w:val="auto"/>
                      <w:lang w:val="it-IT"/>
                    </w:rPr>
                  </w:pPr>
                </w:p>
              </w:tc>
              <w:tc>
                <w:tcPr>
                  <w:tcW w:w="1250" w:type="pct"/>
                </w:tcPr>
                <w:p w14:paraId="6F10BBC6" w14:textId="53F3F3A4" w:rsidR="00240D4D" w:rsidRPr="002F79BC" w:rsidRDefault="00983328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/>
                    </w:rPr>
                  </w:pPr>
                  <w:r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bidi="ru-RU"/>
                    </w:rPr>
                    <w:t>DICIEMBRE</w:t>
                  </w:r>
                </w:p>
                <w:tbl>
                  <w:tblPr>
                    <w:tblStyle w:val="CalendarTable"/>
                    <w:tblW w:w="4993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479"/>
                    <w:gridCol w:w="485"/>
                    <w:gridCol w:w="486"/>
                    <w:gridCol w:w="486"/>
                    <w:gridCol w:w="486"/>
                    <w:gridCol w:w="486"/>
                    <w:gridCol w:w="474"/>
                  </w:tblGrid>
                  <w:tr w:rsidR="002F79BC" w:rsidRPr="002F79BC" w14:paraId="0CA8349C" w14:textId="77777777" w:rsidTr="001E43D9">
                    <w:trPr>
                      <w:trHeight w:val="170"/>
                    </w:trPr>
                    <w:tc>
                      <w:tcPr>
                        <w:tcW w:w="707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00098BB" w14:textId="1BEC0857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6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61F03D3C" w14:textId="5AC936E7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586A1803" w14:textId="014B3472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79281689" w14:textId="536F26A6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1F571BF" w14:textId="185CFF0F" w:rsidR="002F79BC" w:rsidRPr="002F79BC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val="it-IT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10195620" w14:textId="5ED8FE97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4" w:type="pct"/>
                        <w:tcBorders>
                          <w:top w:val="single" w:sz="4" w:space="0" w:color="auto"/>
                        </w:tcBorders>
                        <w:shd w:val="clear" w:color="auto" w:fill="262626" w:themeFill="text1" w:themeFillTint="D9"/>
                        <w:vAlign w:val="center"/>
                      </w:tcPr>
                      <w:p w14:paraId="3709C3C5" w14:textId="6AA846A8" w:rsidR="002F79BC" w:rsidRPr="00983328" w:rsidRDefault="00983328" w:rsidP="002F79BC">
                        <w:pPr>
                          <w:pStyle w:val="Days"/>
                          <w:spacing w:before="0"/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val="it-IT"/>
                          </w:rPr>
                        </w:pPr>
                        <w:r w:rsidRPr="00983328">
                          <w:rPr>
                            <w:rFonts w:cs="Arial"/>
                            <w:b/>
                            <w:bCs/>
                            <w:noProof/>
                            <w:color w:val="BFBFBF" w:themeColor="background1" w:themeShade="BF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1E43D9" w:rsidRPr="002F79BC" w14:paraId="0B2F30B0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2BF7088F" w14:textId="1479034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“понедельник" 1 ""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3F101F28" w14:textId="113E26EE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“вторник"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88806C3" w14:textId="09B93AA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“среда"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57860C0" w14:textId="72B5891C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“четверг"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6246D88" w14:textId="51C5266A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= “пятница"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E8AD4B2" w14:textId="795DA8E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“суббота"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1F0E85C9" w14:textId="575268C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MonthStart12 \@ dddd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пятница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“воскресенье" 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&lt;&gt; 0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4AB1B96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2C6B7A0C" w14:textId="479FB2B2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=G2+1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3235FB59" w14:textId="4757B49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BF848C4" w14:textId="52D1A92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F0C7353" w14:textId="2B9E840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BB1151C" w14:textId="41BA18D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383CAD5" w14:textId="09EC76AB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02092A5E" w14:textId="12E02CF6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05C96A10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234E0F41" w14:textId="7E018CA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=G3+1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4ABFF38" w14:textId="26DC7B1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56AA936" w14:textId="5FBF573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7EA5A59" w14:textId="0F3466AD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4991173" w14:textId="6D423899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F3F5234" w14:textId="3E9F9A1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2B415E3F" w14:textId="3224244C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17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2A63608C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1AF68CC1" w14:textId="745BE10B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=G4+1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7F8290A4" w14:textId="293AB0A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19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EF3DD30" w14:textId="1E0C500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7C794CC8" w14:textId="56A0948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4838665" w14:textId="330025E4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22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54C7C6B4" w14:textId="37FBCA63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23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0F1EC474" w14:textId="1F107D1F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24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35920EEE" w14:textId="77777777" w:rsidTr="001E43D9">
                    <w:trPr>
                      <w:trHeight w:val="336"/>
                    </w:trPr>
                    <w:tc>
                      <w:tcPr>
                        <w:tcW w:w="707" w:type="pct"/>
                        <w:vAlign w:val="center"/>
                      </w:tcPr>
                      <w:p w14:paraId="417B9C7F" w14:textId="213E8D5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24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=G5+1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25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3E2F9279" w14:textId="14A854B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25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26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212F9BC" w14:textId="7BBD74A0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=B6+1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27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D03699A" w14:textId="0BBD34F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=C6+1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28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6F71DA6" w14:textId="28C5CAD1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28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=D6+1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t>29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413947F0" w14:textId="2A8EB164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29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=E6+1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30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4D89ABD6" w14:textId="5F5F4F19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=F6+1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t>31</w: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1E43D9" w:rsidRPr="002F79BC" w14:paraId="14DEC3D6" w14:textId="77777777" w:rsidTr="001E43D9">
                    <w:trPr>
                      <w:trHeight w:val="350"/>
                    </w:trPr>
                    <w:tc>
                      <w:tcPr>
                        <w:tcW w:w="707" w:type="pct"/>
                        <w:vAlign w:val="center"/>
                      </w:tcPr>
                      <w:p w14:paraId="3F53804D" w14:textId="456ECE66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=G6+1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6" w:type="pct"/>
                        <w:vAlign w:val="center"/>
                      </w:tcPr>
                      <w:p w14:paraId="016DDA86" w14:textId="67649928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24258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0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 0,""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IF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&lt;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DocVariable MonthEnd12 \@ d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7A582F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begin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=A7+1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separate"/>
                        </w:r>
                        <w:r w:rsidR="008C3DBC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>31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instrText xml:space="preserve"> "" </w:instrText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  <w:r w:rsidRPr="000E33A0"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6E650445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3461B0BF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2C66123" w14:textId="77777777" w:rsidR="001E43D9" w:rsidRPr="002F79BC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auto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vAlign w:val="center"/>
                      </w:tcPr>
                      <w:p w14:paraId="2F8935B6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  <w:tc>
                      <w:tcPr>
                        <w:tcW w:w="704" w:type="pct"/>
                        <w:vAlign w:val="center"/>
                      </w:tcPr>
                      <w:p w14:paraId="3DDE5139" w14:textId="77777777" w:rsidR="001E43D9" w:rsidRPr="00983328" w:rsidRDefault="001E43D9" w:rsidP="001E43D9">
                        <w:pPr>
                          <w:pStyle w:val="Dates"/>
                          <w:spacing w:after="0"/>
                          <w:rPr>
                            <w:rFonts w:cs="Arial"/>
                            <w:b/>
                            <w:bCs/>
                            <w:noProof/>
                            <w:color w:val="808080" w:themeColor="background1" w:themeShade="80"/>
                            <w:sz w:val="26"/>
                            <w:szCs w:val="26"/>
                            <w:lang w:val="it-IT"/>
                          </w:rPr>
                        </w:pPr>
                      </w:p>
                    </w:tc>
                  </w:tr>
                </w:tbl>
                <w:p w14:paraId="3B3A58C6" w14:textId="77777777" w:rsidR="00240D4D" w:rsidRPr="002F79BC" w:rsidRDefault="00240D4D" w:rsidP="002F79BC">
                  <w:pPr>
                    <w:pStyle w:val="Months"/>
                    <w:ind w:left="0"/>
                    <w:jc w:val="center"/>
                    <w:rPr>
                      <w:rFonts w:cs="Arial"/>
                      <w:b/>
                      <w:bCs/>
                      <w:noProof/>
                      <w:color w:val="auto"/>
                      <w:sz w:val="40"/>
                      <w:szCs w:val="40"/>
                      <w:lang w:val="it-IT" w:bidi="ru-RU"/>
                    </w:rPr>
                  </w:pPr>
                </w:p>
              </w:tc>
            </w:tr>
          </w:tbl>
          <w:p w14:paraId="1A5B6E03" w14:textId="2CC03F92" w:rsidR="00E50BDE" w:rsidRPr="002F79BC" w:rsidRDefault="00E50BDE" w:rsidP="002F79BC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2"/>
                <w:szCs w:val="2"/>
                <w:lang w:val="it-IT"/>
              </w:rPr>
            </w:pPr>
          </w:p>
        </w:tc>
      </w:tr>
    </w:tbl>
    <w:p w14:paraId="2B3E424A" w14:textId="1E745D66" w:rsidR="00F93E3B" w:rsidRPr="002F79BC" w:rsidRDefault="008C7AC8" w:rsidP="002F79BC">
      <w:pPr>
        <w:pStyle w:val="a5"/>
        <w:rPr>
          <w:rFonts w:cs="Arial"/>
          <w:b/>
          <w:bCs/>
          <w:noProof/>
          <w:color w:val="auto"/>
          <w:sz w:val="2"/>
          <w:szCs w:val="2"/>
          <w:lang w:val="it-IT"/>
        </w:rPr>
      </w:pPr>
      <w:r w:rsidRPr="002F79BC">
        <w:rPr>
          <w:rFonts w:cs="Arial"/>
          <w:b/>
          <w:bCs/>
          <w:noProof/>
          <w:color w:val="auto"/>
          <w:sz w:val="2"/>
          <w:szCs w:val="2"/>
          <w:lang w:val="it-IT"/>
        </w:rPr>
        <w:t xml:space="preserve"> </w:t>
      </w:r>
    </w:p>
    <w:sectPr w:rsidR="00F93E3B" w:rsidRPr="002F79BC" w:rsidSect="002F79BC">
      <w:pgSz w:w="16838" w:h="11906" w:orient="landscape" w:code="9"/>
      <w:pgMar w:top="510" w:right="510" w:bottom="510" w:left="510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F8042" w14:textId="77777777" w:rsidR="00647DCC" w:rsidRDefault="00647DCC">
      <w:pPr>
        <w:spacing w:after="0"/>
      </w:pPr>
      <w:r>
        <w:separator/>
      </w:r>
    </w:p>
  </w:endnote>
  <w:endnote w:type="continuationSeparator" w:id="0">
    <w:p w14:paraId="62CE0C56" w14:textId="77777777" w:rsidR="00647DCC" w:rsidRDefault="00647D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7569A" w14:textId="77777777" w:rsidR="00647DCC" w:rsidRDefault="00647DCC">
      <w:pPr>
        <w:spacing w:after="0"/>
      </w:pPr>
      <w:r>
        <w:separator/>
      </w:r>
    </w:p>
  </w:footnote>
  <w:footnote w:type="continuationSeparator" w:id="0">
    <w:p w14:paraId="59DD22D5" w14:textId="77777777" w:rsidR="00647DCC" w:rsidRDefault="00647D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1950"/>
    <w:docVar w:name="MonthEnd10" w:val="31.10.1950"/>
    <w:docVar w:name="MonthEnd11" w:val="30.11.1950"/>
    <w:docVar w:name="MonthEnd12" w:val="31.12.1950"/>
    <w:docVar w:name="MonthEnd2" w:val="28.02.1950"/>
    <w:docVar w:name="MonthEnd3" w:val="31.03.1950"/>
    <w:docVar w:name="MonthEnd4" w:val="30.04.1950"/>
    <w:docVar w:name="MonthEnd5" w:val="31.05.1950"/>
    <w:docVar w:name="MonthEnd6" w:val="30.06.1950"/>
    <w:docVar w:name="MonthEnd7" w:val="31.07.1950"/>
    <w:docVar w:name="MonthEnd8" w:val="31.08.1950"/>
    <w:docVar w:name="MonthEnd9" w:val="30.09.1950"/>
    <w:docVar w:name="Months" w:val="12"/>
    <w:docVar w:name="MonthStart1" w:val="01.01.1950"/>
    <w:docVar w:name="MonthStart10" w:val="01.10.1950"/>
    <w:docVar w:name="MonthStart11" w:val="01.11.1950"/>
    <w:docVar w:name="MonthStart12" w:val="01.12.1950"/>
    <w:docVar w:name="MonthStart2" w:val="01.02.1950"/>
    <w:docVar w:name="MonthStart3" w:val="01.03.1950"/>
    <w:docVar w:name="MonthStart4" w:val="01.04.1950"/>
    <w:docVar w:name="MonthStart5" w:val="01.05.1950"/>
    <w:docVar w:name="MonthStart6" w:val="01.06.1950"/>
    <w:docVar w:name="MonthStart7" w:val="01.07.1950"/>
    <w:docVar w:name="MonthStart8" w:val="01.08.1950"/>
    <w:docVar w:name="MonthStart9" w:val="01.09.1950"/>
    <w:docVar w:name="MonthStartLast" w:val="12/1/2012"/>
    <w:docVar w:name="WeekStart" w:val="понедельник"/>
  </w:docVars>
  <w:rsids>
    <w:rsidRoot w:val="00285C1D"/>
    <w:rsid w:val="00042108"/>
    <w:rsid w:val="0004336B"/>
    <w:rsid w:val="0005357B"/>
    <w:rsid w:val="00071356"/>
    <w:rsid w:val="00097A25"/>
    <w:rsid w:val="000A5A57"/>
    <w:rsid w:val="000E0E58"/>
    <w:rsid w:val="00111F7C"/>
    <w:rsid w:val="001274F3"/>
    <w:rsid w:val="00151CCE"/>
    <w:rsid w:val="00190EE8"/>
    <w:rsid w:val="001B01F9"/>
    <w:rsid w:val="001C41F9"/>
    <w:rsid w:val="001E43D9"/>
    <w:rsid w:val="0021331C"/>
    <w:rsid w:val="00227AC5"/>
    <w:rsid w:val="00240D4D"/>
    <w:rsid w:val="0024258C"/>
    <w:rsid w:val="002562E7"/>
    <w:rsid w:val="00285C1D"/>
    <w:rsid w:val="002F79BC"/>
    <w:rsid w:val="003327F5"/>
    <w:rsid w:val="00340CAF"/>
    <w:rsid w:val="003B6639"/>
    <w:rsid w:val="003C0D41"/>
    <w:rsid w:val="003E085C"/>
    <w:rsid w:val="003E7B3A"/>
    <w:rsid w:val="00401B87"/>
    <w:rsid w:val="00416364"/>
    <w:rsid w:val="00431B29"/>
    <w:rsid w:val="00440416"/>
    <w:rsid w:val="00450E53"/>
    <w:rsid w:val="00462EAD"/>
    <w:rsid w:val="0049288D"/>
    <w:rsid w:val="004A6170"/>
    <w:rsid w:val="004C4B2F"/>
    <w:rsid w:val="004F6AAC"/>
    <w:rsid w:val="00512F2D"/>
    <w:rsid w:val="00552E30"/>
    <w:rsid w:val="00570FBB"/>
    <w:rsid w:val="00583B82"/>
    <w:rsid w:val="005923AC"/>
    <w:rsid w:val="005D5149"/>
    <w:rsid w:val="005E656F"/>
    <w:rsid w:val="006348EB"/>
    <w:rsid w:val="00647DCC"/>
    <w:rsid w:val="00653B95"/>
    <w:rsid w:val="00667021"/>
    <w:rsid w:val="006974E1"/>
    <w:rsid w:val="006977DE"/>
    <w:rsid w:val="006C0896"/>
    <w:rsid w:val="006C2ECC"/>
    <w:rsid w:val="006C6220"/>
    <w:rsid w:val="006C66C1"/>
    <w:rsid w:val="006F513E"/>
    <w:rsid w:val="00753131"/>
    <w:rsid w:val="007A582F"/>
    <w:rsid w:val="007C0139"/>
    <w:rsid w:val="007D45A1"/>
    <w:rsid w:val="007D7F5D"/>
    <w:rsid w:val="007F5163"/>
    <w:rsid w:val="007F564D"/>
    <w:rsid w:val="008051B3"/>
    <w:rsid w:val="00815FC3"/>
    <w:rsid w:val="00841653"/>
    <w:rsid w:val="00847E74"/>
    <w:rsid w:val="008B1201"/>
    <w:rsid w:val="008C0805"/>
    <w:rsid w:val="008C3DBC"/>
    <w:rsid w:val="008C7AC8"/>
    <w:rsid w:val="008E520A"/>
    <w:rsid w:val="008F16F7"/>
    <w:rsid w:val="009164BA"/>
    <w:rsid w:val="009166BD"/>
    <w:rsid w:val="00977AAE"/>
    <w:rsid w:val="00983328"/>
    <w:rsid w:val="00992C26"/>
    <w:rsid w:val="00996E56"/>
    <w:rsid w:val="00997268"/>
    <w:rsid w:val="00A12667"/>
    <w:rsid w:val="00A14581"/>
    <w:rsid w:val="00A20E4C"/>
    <w:rsid w:val="00A26EA7"/>
    <w:rsid w:val="00AA23D3"/>
    <w:rsid w:val="00AA3C50"/>
    <w:rsid w:val="00AA6CD0"/>
    <w:rsid w:val="00AB140C"/>
    <w:rsid w:val="00AB400D"/>
    <w:rsid w:val="00AB6CF2"/>
    <w:rsid w:val="00AE302A"/>
    <w:rsid w:val="00AE36BB"/>
    <w:rsid w:val="00B37C7E"/>
    <w:rsid w:val="00B65B09"/>
    <w:rsid w:val="00B85583"/>
    <w:rsid w:val="00B9476B"/>
    <w:rsid w:val="00BC3952"/>
    <w:rsid w:val="00BE5AB8"/>
    <w:rsid w:val="00BF25BC"/>
    <w:rsid w:val="00C43DCC"/>
    <w:rsid w:val="00C44DFB"/>
    <w:rsid w:val="00C5421A"/>
    <w:rsid w:val="00C610FD"/>
    <w:rsid w:val="00C6519B"/>
    <w:rsid w:val="00C70F21"/>
    <w:rsid w:val="00C7354B"/>
    <w:rsid w:val="00C834BD"/>
    <w:rsid w:val="00C91F9B"/>
    <w:rsid w:val="00CD581D"/>
    <w:rsid w:val="00D33135"/>
    <w:rsid w:val="00D417AD"/>
    <w:rsid w:val="00D763EC"/>
    <w:rsid w:val="00DC55AE"/>
    <w:rsid w:val="00DE32AC"/>
    <w:rsid w:val="00E1407A"/>
    <w:rsid w:val="00E318B9"/>
    <w:rsid w:val="00E50BDE"/>
    <w:rsid w:val="00E774CD"/>
    <w:rsid w:val="00E77E1D"/>
    <w:rsid w:val="00E8007E"/>
    <w:rsid w:val="00EC63B6"/>
    <w:rsid w:val="00ED75B6"/>
    <w:rsid w:val="00EF1F0E"/>
    <w:rsid w:val="00F14D58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3397</Words>
  <Characters>19363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2025-11-24T16:02:00Z</dcterms:created>
  <dcterms:modified xsi:type="dcterms:W3CDTF">2025-11-24T16:02:00Z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