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BF49DC" w:rsidRPr="00300D22" w14:paraId="67049D07" w14:textId="77777777" w:rsidTr="0029624B">
        <w:trPr>
          <w:trHeight w:val="340"/>
        </w:trPr>
        <w:tc>
          <w:tcPr>
            <w:tcW w:w="2500" w:type="pct"/>
            <w:vAlign w:val="center"/>
          </w:tcPr>
          <w:p w14:paraId="221F35BB" w14:textId="24AC049F" w:rsidR="00BF49DC" w:rsidRPr="00300D22" w:rsidRDefault="00E87442" w:rsidP="001B7E1A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ENERO</w:t>
            </w:r>
          </w:p>
        </w:tc>
        <w:tc>
          <w:tcPr>
            <w:tcW w:w="2500" w:type="pct"/>
            <w:vAlign w:val="center"/>
          </w:tcPr>
          <w:p w14:paraId="225D0E91" w14:textId="0478BEF6" w:rsidR="00BF49DC" w:rsidRPr="00300D22" w:rsidRDefault="006B6899" w:rsidP="001B7E1A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28"/>
        <w:gridCol w:w="1528"/>
        <w:gridCol w:w="1528"/>
        <w:gridCol w:w="1528"/>
        <w:gridCol w:w="1528"/>
        <w:gridCol w:w="1490"/>
      </w:tblGrid>
      <w:tr w:rsidR="00BF49DC" w:rsidRPr="00300D22" w14:paraId="726CE1BC" w14:textId="77777777" w:rsidTr="00300D22">
        <w:trPr>
          <w:trHeight w:val="113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tcMar>
              <w:right w:w="0" w:type="dxa"/>
            </w:tcMar>
            <w:vAlign w:val="bottom"/>
          </w:tcPr>
          <w:p w14:paraId="6B0CCD02" w14:textId="0C9C2086" w:rsidR="00BF49DC" w:rsidRPr="00300D22" w:rsidRDefault="00E87442" w:rsidP="001B7E1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bookmarkStart w:id="0" w:name="_Hlk38821049"/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  <w:t>LUNES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tcMar>
              <w:right w:w="0" w:type="dxa"/>
            </w:tcMar>
            <w:vAlign w:val="bottom"/>
          </w:tcPr>
          <w:p w14:paraId="6521B78A" w14:textId="7C808932" w:rsidR="00BF49DC" w:rsidRPr="00300D22" w:rsidRDefault="00E87442" w:rsidP="001B7E1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MARTES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tcMar>
              <w:right w:w="0" w:type="dxa"/>
            </w:tcMar>
            <w:vAlign w:val="bottom"/>
          </w:tcPr>
          <w:p w14:paraId="598B2609" w14:textId="45A25E21" w:rsidR="00BF49DC" w:rsidRPr="00300D22" w:rsidRDefault="00E87442" w:rsidP="001B7E1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MIERCOLES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tcMar>
              <w:right w:w="0" w:type="dxa"/>
            </w:tcMar>
            <w:vAlign w:val="bottom"/>
          </w:tcPr>
          <w:p w14:paraId="4A3F1F9B" w14:textId="66393725" w:rsidR="00BF49DC" w:rsidRPr="00300D22" w:rsidRDefault="00E87442" w:rsidP="001B7E1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JUEVES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tcMar>
              <w:right w:w="0" w:type="dxa"/>
            </w:tcMar>
            <w:vAlign w:val="bottom"/>
          </w:tcPr>
          <w:p w14:paraId="72AC4C35" w14:textId="751695D7" w:rsidR="00BF49DC" w:rsidRPr="00300D22" w:rsidRDefault="00E87442" w:rsidP="001B7E1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VIERNES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right w:w="0" w:type="dxa"/>
            </w:tcMar>
            <w:vAlign w:val="bottom"/>
          </w:tcPr>
          <w:p w14:paraId="56F4715B" w14:textId="6FD39D9D" w:rsidR="00BF49DC" w:rsidRPr="00300D22" w:rsidRDefault="00E87442" w:rsidP="001B7E1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SABADO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right w:w="0" w:type="dxa"/>
            </w:tcMar>
            <w:vAlign w:val="bottom"/>
          </w:tcPr>
          <w:p w14:paraId="7AADA3AB" w14:textId="4D3F9BDC" w:rsidR="00BF49DC" w:rsidRPr="00300D22" w:rsidRDefault="00E87442" w:rsidP="001B7E1A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val="en-US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DOMINGO</w:t>
            </w:r>
            <w:r w:rsidR="00BC2269" w:rsidRPr="00300D22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 xml:space="preserve"> </w:t>
            </w:r>
          </w:p>
        </w:tc>
      </w:tr>
      <w:tr w:rsidR="00BF49DC" w:rsidRPr="00300D22" w14:paraId="6EAC1785" w14:textId="77777777" w:rsidTr="005B1077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61CEAFF" w14:textId="71466230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среда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“понедельник" 1 ""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7022A9" w14:textId="6464EB45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среда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“вторник"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2B5D0F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E880F" w14:textId="64A6B122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среда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“среда"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2B5D0F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2B5D0F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2B5D0F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E6790C" w14:textId="666E7D50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среда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“четверг"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E93C9" w14:textId="19DB411D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среда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= “пятница"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383201" w14:textId="13FCF72B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среда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“суббота"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47E31BBE" w14:textId="218405FC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среда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“воскресенье"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BF49DC" w:rsidRPr="00300D22" w14:paraId="3C2DA741" w14:textId="77777777" w:rsidTr="005B1077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0F3ECD" w14:textId="7D492124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9377B" w14:textId="26E831C4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250EF" w14:textId="43CFB742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E7C65B" w14:textId="715E563C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14954" w14:textId="08FA15FE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57052B" w14:textId="5CD29DA8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5E6DFA71" w14:textId="1FF1E6A2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BF49DC" w:rsidRPr="00300D22" w14:paraId="6A8DAA74" w14:textId="77777777" w:rsidTr="005B1077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E763929" w14:textId="3D11B126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7BBDD9" w14:textId="4445B5E8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F1383" w14:textId="26E39451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0C4EBA" w14:textId="211C65D8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34E9A5" w14:textId="7E0377C9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F44200" w14:textId="2A34BFB6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3394B26C" w14:textId="025BA7B9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BF49DC" w:rsidRPr="00300D22" w14:paraId="1D2030A0" w14:textId="77777777" w:rsidTr="005B1077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7D12072" w14:textId="1724FA7C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D69C5E" w14:textId="17B464C5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398BA8" w14:textId="260C6841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AF66C6" w14:textId="6C45C231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06A35B" w14:textId="344A2719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B5A357" w14:textId="4C2CED85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2E480CCF" w14:textId="2052340F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BF49DC" w:rsidRPr="00300D22" w14:paraId="0A8EB60A" w14:textId="77777777" w:rsidTr="005B1077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6F63247" w14:textId="28FF3BBA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F3CAEC" w14:textId="72CF605C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BCA6C2" w14:textId="1A758535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565751" w14:textId="3FEC6A6E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607533" w14:textId="7D16964F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7CF6E7" w14:textId="1B5AA422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7718B96E" w14:textId="2B961C8C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BF49DC" w:rsidRPr="00300D22" w14:paraId="5CCC9C47" w14:textId="77777777" w:rsidTr="005B1077">
        <w:trPr>
          <w:trHeight w:val="45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FEA4187" w14:textId="73C376C3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08BBE" w14:textId="22EFCA8C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DDE99" w14:textId="77777777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1870D" w14:textId="77777777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16ADAD" w14:textId="77777777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11A947" w14:textId="77777777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2197EF86" w14:textId="77777777" w:rsidR="00BF49DC" w:rsidRPr="00300D22" w:rsidRDefault="00BF49DC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6B6899" w:rsidRPr="00300D22" w14:paraId="006BD6C0" w14:textId="77777777" w:rsidTr="005B1077">
        <w:tc>
          <w:tcPr>
            <w:tcW w:w="2500" w:type="pct"/>
            <w:vAlign w:val="center"/>
          </w:tcPr>
          <w:bookmarkEnd w:id="0"/>
          <w:p w14:paraId="19962AF0" w14:textId="2B147190" w:rsidR="006B6899" w:rsidRPr="00300D22" w:rsidRDefault="00E87442" w:rsidP="00300D22">
            <w:pPr>
              <w:pStyle w:val="ad"/>
              <w:spacing w:after="120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FEBRERO</w:t>
            </w:r>
          </w:p>
        </w:tc>
        <w:tc>
          <w:tcPr>
            <w:tcW w:w="2500" w:type="pct"/>
            <w:vAlign w:val="center"/>
          </w:tcPr>
          <w:p w14:paraId="30F9F655" w14:textId="7B685D6E" w:rsidR="006B6899" w:rsidRPr="00300D22" w:rsidRDefault="006B6899" w:rsidP="001B7E1A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7"/>
        <w:gridCol w:w="1524"/>
        <w:gridCol w:w="1528"/>
        <w:gridCol w:w="1528"/>
        <w:gridCol w:w="1528"/>
        <w:gridCol w:w="1528"/>
        <w:gridCol w:w="1498"/>
      </w:tblGrid>
      <w:tr w:rsidR="00C4057C" w:rsidRPr="00300D22" w14:paraId="2A9965BE" w14:textId="77777777" w:rsidTr="00300D22">
        <w:trPr>
          <w:trHeight w:val="113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512E7E2D" w14:textId="0F3A23F8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  <w:t>LUNES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7FAB7376" w14:textId="690127F6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MARTES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6F798461" w14:textId="67CAF87D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MIERCOLES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23D869A9" w14:textId="3427DB53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JUEVES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405A4BF1" w14:textId="13FF7693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VIERNES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63202455" w14:textId="7F6A4254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SABADO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631EAB2A" w14:textId="08298D7D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DOMINGO</w:t>
            </w:r>
            <w:r w:rsidR="00C4057C" w:rsidRPr="00300D22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 xml:space="preserve"> </w:t>
            </w:r>
          </w:p>
        </w:tc>
      </w:tr>
      <w:tr w:rsidR="006B6899" w:rsidRPr="00300D22" w14:paraId="78897B1C" w14:textId="77777777" w:rsidTr="005B1077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E0EAAF" w14:textId="5DCF14EA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“понедельник" 1 ""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98326A" w14:textId="2144F674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“вторник"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390461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D2C321" w14:textId="6F17C253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“среда"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6191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94B2CA" w14:textId="1E25E4E4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“четверг"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9BB523" w14:textId="1A5CDB7F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= “пятница"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2B5D0F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1040B" w14:textId="22B20C67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“суббота"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2B5D0F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2B5D0F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2B5D0F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5884C514" w14:textId="50E5BE35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“воскресенье"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6B6899" w:rsidRPr="00300D22" w14:paraId="48619F73" w14:textId="77777777" w:rsidTr="005B1077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D44E21F" w14:textId="6ACA3E80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26A4D612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6C787C05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184D949F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2E15EC5B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51054B21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5CC68ED0" w14:textId="0E1B8666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6B6899" w:rsidRPr="00300D22" w14:paraId="7F359005" w14:textId="77777777" w:rsidTr="005B1077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42EC91B" w14:textId="7D65DC3E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0FB9F744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46B14CD7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42EE8B0A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6D47C4B7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7CEE36B3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74DD01B" w14:textId="1E9DCF03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6B6899" w:rsidRPr="00300D22" w14:paraId="508437E3" w14:textId="77777777" w:rsidTr="005B1077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E30587" w14:textId="63D9CCB6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5485C5F5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7396BB29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573E3101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55171DD7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2CDBD0A4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2AA9D605" w14:textId="34356422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6B6899" w:rsidRPr="00300D22" w14:paraId="7B2D4DB4" w14:textId="77777777" w:rsidTr="005B1077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60D089" w14:textId="7E0E75F4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00EB4B3C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095FDB15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782D55E6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7C1AC993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083F8A71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C64680"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3C82A629" w14:textId="5BA5FA0D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C64680"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C64680"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6B6899" w:rsidRPr="00300D22" w14:paraId="476F1256" w14:textId="77777777" w:rsidTr="005B1077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0AF84A" w14:textId="4032A57C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086B169E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!A12 Is Not In Table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18787BD" w14:textId="77777777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300D22" w14:paraId="784B55A0" w14:textId="77777777" w:rsidTr="005B1077">
        <w:tc>
          <w:tcPr>
            <w:tcW w:w="2500" w:type="pct"/>
            <w:vAlign w:val="center"/>
          </w:tcPr>
          <w:p w14:paraId="37FAAA50" w14:textId="4C4B59E0" w:rsidR="00ED5F48" w:rsidRPr="00300D22" w:rsidRDefault="00E87442" w:rsidP="001B7E1A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MARZO</w:t>
            </w:r>
          </w:p>
        </w:tc>
        <w:tc>
          <w:tcPr>
            <w:tcW w:w="2500" w:type="pct"/>
            <w:vAlign w:val="center"/>
          </w:tcPr>
          <w:p w14:paraId="26647E3B" w14:textId="3A26D1EB" w:rsidR="00ED5F48" w:rsidRPr="00300D22" w:rsidRDefault="00ED5F48" w:rsidP="001B7E1A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7"/>
        <w:gridCol w:w="1524"/>
        <w:gridCol w:w="1528"/>
        <w:gridCol w:w="1528"/>
        <w:gridCol w:w="1528"/>
        <w:gridCol w:w="1528"/>
        <w:gridCol w:w="1498"/>
      </w:tblGrid>
      <w:tr w:rsidR="00C4057C" w:rsidRPr="00300D22" w14:paraId="560D596D" w14:textId="77777777" w:rsidTr="00300D22">
        <w:trPr>
          <w:trHeight w:val="113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44C5013E" w14:textId="62566204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  <w:t>LUNES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54CD7167" w14:textId="46760995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MARTES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68845A00" w14:textId="07A904D4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MIERCOLES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387DAD2F" w14:textId="788021F6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JUEVES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4869AF3A" w14:textId="75170D0C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VIERNES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19742508" w14:textId="7802B57E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SABADO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17BD5908" w14:textId="6B94BF61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DOMINGO</w:t>
            </w:r>
            <w:r w:rsidR="00C4057C" w:rsidRPr="00300D22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300D22" w14:paraId="630DC1FC" w14:textId="77777777" w:rsidTr="005B1077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4962D80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MonthStart3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“понедельник" 1 ""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3FEFB3B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MonthStart3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“вторник"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390461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398A436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MonthStart3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“среда"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6191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2E56CBF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MonthStart3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“четверг"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57A81F8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MonthStart3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= “пятница"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7D4571E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MonthStart3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“суббота"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2B5D0F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2B5D0F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2B5D0F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4E7289B" w14:textId="4EC8EA8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MonthStart3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“воскресенье"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2E722F99" w14:textId="77777777" w:rsidTr="005B1077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0FB90A9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3CCDC19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76BC2A2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1F2E3B6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6E69FF6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3B9DB77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B7624E4" w14:textId="74AA67B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1B29EB07" w14:textId="77777777" w:rsidTr="005B1077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25BD4C4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6FED8B6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0B434DE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6620726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71DDFC6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562DA00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B3A6B0F" w14:textId="17F3A33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63061927" w14:textId="77777777" w:rsidTr="005B1077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5D7FE45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56A32EC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4CC3429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74B17B3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2E9118D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69F56B3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DB6A5DD" w14:textId="44BCC3D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2EFD4BD9" w14:textId="77777777" w:rsidTr="005B1077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1952B64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MonthEnd3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60CFB90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MonthEnd3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2B5039C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MonthEnd3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26A2627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MonthEnd3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084095A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MonthEnd3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4609419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MonthEnd3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BDED77A" w14:textId="567706E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MonthEnd3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30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53597095" w14:textId="77777777" w:rsidTr="005B1077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1CA4252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MonthEnd3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2CC2555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MonthEnd3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64680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32AFDD9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300D22" w14:paraId="7FAF298C" w14:textId="77777777" w:rsidTr="005B1077">
        <w:tc>
          <w:tcPr>
            <w:tcW w:w="2500" w:type="pct"/>
            <w:vAlign w:val="center"/>
          </w:tcPr>
          <w:p w14:paraId="0B71B109" w14:textId="4CD199BD" w:rsidR="00ED5F48" w:rsidRPr="00300D22" w:rsidRDefault="00E87442" w:rsidP="001B7E1A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ABRIL</w:t>
            </w:r>
          </w:p>
        </w:tc>
        <w:tc>
          <w:tcPr>
            <w:tcW w:w="2500" w:type="pct"/>
            <w:vAlign w:val="center"/>
          </w:tcPr>
          <w:p w14:paraId="23A157B9" w14:textId="3766D6BF" w:rsidR="00ED5F48" w:rsidRPr="00300D22" w:rsidRDefault="00ED5F48" w:rsidP="001B7E1A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7"/>
        <w:gridCol w:w="1524"/>
        <w:gridCol w:w="1528"/>
        <w:gridCol w:w="1528"/>
        <w:gridCol w:w="1528"/>
        <w:gridCol w:w="1528"/>
        <w:gridCol w:w="1498"/>
      </w:tblGrid>
      <w:tr w:rsidR="00C4057C" w:rsidRPr="00300D22" w14:paraId="4B2EB927" w14:textId="77777777" w:rsidTr="00300D22">
        <w:trPr>
          <w:trHeight w:val="113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1E2EE8E7" w14:textId="0CD452E6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  <w:t>LUNES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08A9ADB4" w14:textId="5FF34F01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MARTES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70798650" w14:textId="5AB6FB58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MIERCOLES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0122A68C" w14:textId="34FF7C11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JUEVES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295C0986" w14:textId="4682CDD2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VIERNES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4AE62A27" w14:textId="725EEBA3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SABADO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7AEC02A7" w14:textId="53F9A01B" w:rsidR="00C4057C" w:rsidRPr="00300D22" w:rsidRDefault="00E87442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DOMINGO</w:t>
            </w:r>
            <w:r w:rsidR="00C4057C" w:rsidRPr="00300D22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300D22" w14:paraId="6A54C37E" w14:textId="77777777" w:rsidTr="005B1077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A81EA01" w14:textId="787724D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MonthStart4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“понедельник" 1 ""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00962D1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MonthStart4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“вторник"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2B5D0F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2B5D0F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2B5D0F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4249434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MonthStart4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“среда"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3699E76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MonthStart4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“четверг"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474CC68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MonthStart4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= “пятница"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ABE1D" w14:textId="43AA204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MonthStart4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“суббота"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57C3D9E" w14:textId="04AAE38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MonthStart4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“воскресенье"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7EB2B2FA" w14:textId="77777777" w:rsidTr="005B1077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0D534CC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7818D7F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7961CB0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5E2DF89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5374153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5A09D9D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53B4AD5" w14:textId="06DBDC8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3002DD0F" w14:textId="77777777" w:rsidTr="005B1077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525A573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36ED0A1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01A74EF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6C49F14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6D37FB4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3290DCA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5357CD5" w14:textId="0C8ED69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568BAFAE" w14:textId="77777777" w:rsidTr="005B1077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4CD3C74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07F7101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5D61F5B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427290D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4FC2D80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425DE41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17093039" w14:textId="49B1AE1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5D73EBF0" w14:textId="77777777" w:rsidTr="005B1077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32F8858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MonthEnd4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4C0CF0E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MonthEnd4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22CB348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MonthEnd4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2D03CAC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MonthEnd4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038D951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MonthEnd4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16EFA69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MonthEnd4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9DF7ABA" w14:textId="1D037F5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MonthEnd4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53BE865F" w14:textId="77777777" w:rsidTr="005B1077">
        <w:trPr>
          <w:trHeight w:val="45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44DD937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MonthEnd4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37BEBD3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8744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MonthEnd4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33C2D051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</w:tr>
    </w:tbl>
    <w:p w14:paraId="50D5D5A5" w14:textId="77777777" w:rsidR="00ED5F48" w:rsidRPr="00300D22" w:rsidRDefault="00ED5F48" w:rsidP="00F700F9">
      <w:pPr>
        <w:pStyle w:val="a5"/>
        <w:rPr>
          <w:rFonts w:ascii="Century Gothic" w:hAnsi="Century Gothic" w:cs="Arial"/>
          <w:b/>
          <w:bCs/>
          <w:noProof/>
          <w:color w:val="auto"/>
          <w:sz w:val="2"/>
          <w:szCs w:val="2"/>
        </w:rPr>
      </w:pPr>
    </w:p>
    <w:sectPr w:rsidR="00ED5F48" w:rsidRPr="00300D22" w:rsidSect="00300D22">
      <w:pgSz w:w="11906" w:h="16838" w:code="9"/>
      <w:pgMar w:top="454" w:right="624" w:bottom="45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B3316" w14:textId="77777777" w:rsidR="00075D04" w:rsidRDefault="00075D04">
      <w:pPr>
        <w:spacing w:after="0"/>
      </w:pPr>
      <w:r>
        <w:separator/>
      </w:r>
    </w:p>
  </w:endnote>
  <w:endnote w:type="continuationSeparator" w:id="0">
    <w:p w14:paraId="5A8CA6F2" w14:textId="77777777" w:rsidR="00075D04" w:rsidRDefault="00075D0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22354" w14:textId="77777777" w:rsidR="00075D04" w:rsidRDefault="00075D04">
      <w:pPr>
        <w:spacing w:after="0"/>
      </w:pPr>
      <w:r>
        <w:separator/>
      </w:r>
    </w:p>
  </w:footnote>
  <w:footnote w:type="continuationSeparator" w:id="0">
    <w:p w14:paraId="0BDECD50" w14:textId="77777777" w:rsidR="00075D04" w:rsidRDefault="00075D0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75D04"/>
    <w:rsid w:val="00090AA2"/>
    <w:rsid w:val="00097A25"/>
    <w:rsid w:val="000A5A57"/>
    <w:rsid w:val="001274F3"/>
    <w:rsid w:val="00151CCE"/>
    <w:rsid w:val="001B01F9"/>
    <w:rsid w:val="001B7E1A"/>
    <w:rsid w:val="001C41F9"/>
    <w:rsid w:val="00285C1D"/>
    <w:rsid w:val="0029624B"/>
    <w:rsid w:val="002B5D0F"/>
    <w:rsid w:val="002D7C5A"/>
    <w:rsid w:val="00300D22"/>
    <w:rsid w:val="003327F5"/>
    <w:rsid w:val="00340CAF"/>
    <w:rsid w:val="00381353"/>
    <w:rsid w:val="00390461"/>
    <w:rsid w:val="003C0D41"/>
    <w:rsid w:val="003E085C"/>
    <w:rsid w:val="003E7B3A"/>
    <w:rsid w:val="00416364"/>
    <w:rsid w:val="00431B29"/>
    <w:rsid w:val="00440416"/>
    <w:rsid w:val="00462EAD"/>
    <w:rsid w:val="004A127F"/>
    <w:rsid w:val="004A6170"/>
    <w:rsid w:val="004F6AAC"/>
    <w:rsid w:val="00512F2D"/>
    <w:rsid w:val="00570FBB"/>
    <w:rsid w:val="00583B82"/>
    <w:rsid w:val="005923AC"/>
    <w:rsid w:val="005B1077"/>
    <w:rsid w:val="005D5149"/>
    <w:rsid w:val="005E656F"/>
    <w:rsid w:val="006256F0"/>
    <w:rsid w:val="00642A90"/>
    <w:rsid w:val="00667021"/>
    <w:rsid w:val="006974E1"/>
    <w:rsid w:val="006B6899"/>
    <w:rsid w:val="006C0896"/>
    <w:rsid w:val="006F513E"/>
    <w:rsid w:val="00761912"/>
    <w:rsid w:val="007C0139"/>
    <w:rsid w:val="007D45A1"/>
    <w:rsid w:val="007F564D"/>
    <w:rsid w:val="008B1201"/>
    <w:rsid w:val="008F16F7"/>
    <w:rsid w:val="009164BA"/>
    <w:rsid w:val="009166BD"/>
    <w:rsid w:val="00934A75"/>
    <w:rsid w:val="00977AAE"/>
    <w:rsid w:val="00996E56"/>
    <w:rsid w:val="00997268"/>
    <w:rsid w:val="009D3F58"/>
    <w:rsid w:val="00A12667"/>
    <w:rsid w:val="00A14581"/>
    <w:rsid w:val="00A20E4C"/>
    <w:rsid w:val="00AA23D3"/>
    <w:rsid w:val="00AA3C50"/>
    <w:rsid w:val="00AE302A"/>
    <w:rsid w:val="00AE36BB"/>
    <w:rsid w:val="00B03515"/>
    <w:rsid w:val="00B37C7E"/>
    <w:rsid w:val="00B65B09"/>
    <w:rsid w:val="00B85583"/>
    <w:rsid w:val="00B9476B"/>
    <w:rsid w:val="00BB6B36"/>
    <w:rsid w:val="00BC2269"/>
    <w:rsid w:val="00BC3952"/>
    <w:rsid w:val="00BD72D6"/>
    <w:rsid w:val="00BE5AB8"/>
    <w:rsid w:val="00BF49DC"/>
    <w:rsid w:val="00C4057C"/>
    <w:rsid w:val="00C44DFB"/>
    <w:rsid w:val="00C64680"/>
    <w:rsid w:val="00C6519B"/>
    <w:rsid w:val="00C70F21"/>
    <w:rsid w:val="00C7354B"/>
    <w:rsid w:val="00C800AA"/>
    <w:rsid w:val="00C91F9B"/>
    <w:rsid w:val="00DB6B33"/>
    <w:rsid w:val="00DE0040"/>
    <w:rsid w:val="00DE32AC"/>
    <w:rsid w:val="00DE3363"/>
    <w:rsid w:val="00E1407A"/>
    <w:rsid w:val="00E33F1A"/>
    <w:rsid w:val="00E50BDE"/>
    <w:rsid w:val="00E774CD"/>
    <w:rsid w:val="00E77E1D"/>
    <w:rsid w:val="00E87442"/>
    <w:rsid w:val="00E97684"/>
    <w:rsid w:val="00ED5F48"/>
    <w:rsid w:val="00ED75B6"/>
    <w:rsid w:val="00F700F9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8616CC00-10DD-4DBC-8D20-1BE599CD71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2025-09-14T18:19:00Z</dcterms:created>
  <dcterms:modified xsi:type="dcterms:W3CDTF">2025-09-14T18:19:00Z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