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114691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1050DA3" w:rsidR="003E085C" w:rsidRPr="00FF79ED" w:rsidRDefault="003E085C" w:rsidP="00E50BDE">
            <w:pPr>
              <w:pStyle w:val="ad"/>
              <w:jc w:val="center"/>
              <w:rPr>
                <w:noProof/>
                <w:color w:val="auto"/>
                <w:sz w:val="72"/>
                <w:szCs w:val="72"/>
                <w:lang w:bidi="ru-RU"/>
              </w:rPr>
            </w:pP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35AC">
              <w:rPr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114691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7E494766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114691" w14:paraId="684222CD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9408482" w14:textId="2BDB9C6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285114" w14:textId="75A15C9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BB7502" w14:textId="5B694706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84BA99" w14:textId="3094298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F75680" w14:textId="735EFF9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7BE3AF3" w14:textId="7617EA94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E85CF0" w14:textId="73E1B127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54AE9C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1806587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25B882E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416D73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242F59B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3E48328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4F295BC8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9D2132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5DCAC3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726963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E8A7F2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D800CA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E093AA9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E1A2DCF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C509F2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062621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19CE9C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252A67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6F1432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079E4D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58720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09F853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8D6A4A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5E3A8C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AE6BA9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293CBA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0DDE2A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BE11AEE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3E5899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046794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1B6339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A6B80E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688FF2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624A8D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1939D23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1AE348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A14EF9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7C7B4CE7" w14:textId="77777777" w:rsidTr="00FF79ED">
                    <w:tc>
                      <w:tcPr>
                        <w:tcW w:w="5000" w:type="pct"/>
                      </w:tcPr>
                      <w:p w14:paraId="1295160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5BF3D5F" w14:textId="77777777" w:rsidTr="00FF79ED">
                    <w:tc>
                      <w:tcPr>
                        <w:tcW w:w="5000" w:type="pct"/>
                      </w:tcPr>
                      <w:p w14:paraId="214240DE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883259" w14:textId="77777777" w:rsidTr="00FF79ED">
                    <w:tc>
                      <w:tcPr>
                        <w:tcW w:w="5000" w:type="pct"/>
                      </w:tcPr>
                      <w:p w14:paraId="14A22C3F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500E4A8" w14:textId="77777777" w:rsidTr="00FF79ED">
                    <w:tc>
                      <w:tcPr>
                        <w:tcW w:w="5000" w:type="pct"/>
                      </w:tcPr>
                      <w:p w14:paraId="0000426C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9661BF8" w14:textId="77777777" w:rsidTr="00FF79ED">
                    <w:tc>
                      <w:tcPr>
                        <w:tcW w:w="5000" w:type="pct"/>
                      </w:tcPr>
                      <w:p w14:paraId="2E50B615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1CB0248" w14:textId="77777777" w:rsidTr="00FF79ED">
                    <w:tc>
                      <w:tcPr>
                        <w:tcW w:w="5000" w:type="pct"/>
                      </w:tcPr>
                      <w:p w14:paraId="0D4BD8D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8FCD249" w14:textId="77777777" w:rsidTr="00FF79ED">
                    <w:tc>
                      <w:tcPr>
                        <w:tcW w:w="5000" w:type="pct"/>
                      </w:tcPr>
                      <w:p w14:paraId="54234AE3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7665E0" w14:textId="77777777" w:rsidTr="00FF79ED">
                    <w:tc>
                      <w:tcPr>
                        <w:tcW w:w="5000" w:type="pct"/>
                      </w:tcPr>
                      <w:p w14:paraId="461C22F8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27FDA9CB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80E859" w14:textId="5356B7C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05E70AF" w14:textId="72C8877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158E97" w14:textId="2E280D8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0C065B" w14:textId="085BBFA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85CAE91" w14:textId="74331E2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6A1E4E4" w14:textId="5CF517E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BD6CE2D" w14:textId="3331D23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5D10D59D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3F8E0171" w14:textId="176F6B8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5DA328D" w14:textId="72E2FDB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ED237A4" w14:textId="500879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1AD8869" w14:textId="650E66E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9570B52" w14:textId="0969CF8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B5A2733" w14:textId="42257FD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3AEE0C9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94F12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69DFCD1C" w14:textId="0E6C20A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9CCACA6" w14:textId="12C94A1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083159" w14:textId="670D09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5A0363" w14:textId="0A8A67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40E7ED" w14:textId="7113B83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0E256C" w14:textId="623A782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2DD2012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12B183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FF3A82E" w14:textId="5E7B189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87A5BB" w14:textId="36EB75A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EDD98A" w14:textId="4471189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BF5E78" w14:textId="346726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980B8A" w14:textId="2FD20A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FFA731" w14:textId="202C061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2BCA811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0E45F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D4D878C" w14:textId="5CAF2E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255BFEE" w14:textId="6CD208A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B0DE88" w14:textId="43F59DF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55F5C7" w14:textId="0C384B3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C29C34" w14:textId="5A967B5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EF2040" w14:textId="64E0520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0F160C0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2355BA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043113F0" w14:textId="3679A9E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9D68EAA" w14:textId="30E5F50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2BFD9A" w14:textId="5C138D1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CE1BA" w14:textId="2B26D5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5C5BD0" w14:textId="428ECD0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3AF9BA" w14:textId="48899FE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074E349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3E56A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40A916E" w14:textId="4B49C6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79E86C" w14:textId="0DEFEFF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671A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4D37F7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0CDE9F9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695C4F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070DC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43AB7549" w14:textId="77777777" w:rsidTr="00570080">
                    <w:tc>
                      <w:tcPr>
                        <w:tcW w:w="5000" w:type="pct"/>
                      </w:tcPr>
                      <w:p w14:paraId="05E1D4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A0BD900" w14:textId="77777777" w:rsidTr="00570080">
                    <w:tc>
                      <w:tcPr>
                        <w:tcW w:w="5000" w:type="pct"/>
                      </w:tcPr>
                      <w:p w14:paraId="23BF397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5EB416" w14:textId="77777777" w:rsidTr="00570080">
                    <w:tc>
                      <w:tcPr>
                        <w:tcW w:w="5000" w:type="pct"/>
                      </w:tcPr>
                      <w:p w14:paraId="3390C83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A68A651" w14:textId="77777777" w:rsidTr="00570080">
                    <w:tc>
                      <w:tcPr>
                        <w:tcW w:w="5000" w:type="pct"/>
                      </w:tcPr>
                      <w:p w14:paraId="502F875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481FE12" w14:textId="77777777" w:rsidTr="00570080">
                    <w:tc>
                      <w:tcPr>
                        <w:tcW w:w="5000" w:type="pct"/>
                      </w:tcPr>
                      <w:p w14:paraId="2BC15FB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12E5B48" w14:textId="77777777" w:rsidTr="00570080">
                    <w:tc>
                      <w:tcPr>
                        <w:tcW w:w="5000" w:type="pct"/>
                      </w:tcPr>
                      <w:p w14:paraId="79FCC56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DCCC5C" w14:textId="77777777" w:rsidTr="00570080">
                    <w:tc>
                      <w:tcPr>
                        <w:tcW w:w="5000" w:type="pct"/>
                      </w:tcPr>
                      <w:p w14:paraId="1A70C90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4F7816" w14:textId="77777777" w:rsidTr="00570080">
                    <w:tc>
                      <w:tcPr>
                        <w:tcW w:w="5000" w:type="pct"/>
                      </w:tcPr>
                      <w:p w14:paraId="7898D5D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5DF69E73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10DCF6" w14:textId="64C85AF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F97966" w14:textId="0D4880D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B30218" w14:textId="01A6932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64037F" w14:textId="62B8F4B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E7027E" w14:textId="6D4503D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9577011" w14:textId="4B9146E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A732347" w14:textId="6996530B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1E42430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61C3E88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0514A7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0067B4F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4F94046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63BECA8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2E7ED72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1F9C38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6E9D5C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514E0F9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730B04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0878388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6A8E2E6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1924CBA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7E2299F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0D0AA2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15C4DCE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343B222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6831E91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51C6413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0466E43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309828E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5246F7E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68EF99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17244D3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59D601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43ECE7D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46652AB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6514ED3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4F1EB60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45D605C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43C427C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08CAD1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5886865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2CB7D38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014921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321F679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AE14BDE" w14:textId="77777777" w:rsidTr="00570080">
                    <w:tc>
                      <w:tcPr>
                        <w:tcW w:w="5000" w:type="pct"/>
                      </w:tcPr>
                      <w:p w14:paraId="6719FBE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A37F7E6" w14:textId="77777777" w:rsidTr="00570080">
                    <w:tc>
                      <w:tcPr>
                        <w:tcW w:w="5000" w:type="pct"/>
                      </w:tcPr>
                      <w:p w14:paraId="60286F0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C0F7062" w14:textId="77777777" w:rsidTr="00570080">
                    <w:tc>
                      <w:tcPr>
                        <w:tcW w:w="5000" w:type="pct"/>
                      </w:tcPr>
                      <w:p w14:paraId="202DE74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3724D35" w14:textId="77777777" w:rsidTr="00570080">
                    <w:tc>
                      <w:tcPr>
                        <w:tcW w:w="5000" w:type="pct"/>
                      </w:tcPr>
                      <w:p w14:paraId="175719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D023BD3" w14:textId="77777777" w:rsidTr="00570080">
                    <w:tc>
                      <w:tcPr>
                        <w:tcW w:w="5000" w:type="pct"/>
                      </w:tcPr>
                      <w:p w14:paraId="5308A08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FBAFFC1" w14:textId="77777777" w:rsidTr="00570080">
                    <w:tc>
                      <w:tcPr>
                        <w:tcW w:w="5000" w:type="pct"/>
                      </w:tcPr>
                      <w:p w14:paraId="29BDC1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0CFAAA" w14:textId="77777777" w:rsidTr="00570080">
                    <w:tc>
                      <w:tcPr>
                        <w:tcW w:w="5000" w:type="pct"/>
                      </w:tcPr>
                      <w:p w14:paraId="73F2720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C18B0C5" w14:textId="77777777" w:rsidTr="00570080">
                    <w:tc>
                      <w:tcPr>
                        <w:tcW w:w="5000" w:type="pct"/>
                      </w:tcPr>
                      <w:p w14:paraId="07F925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271C8448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A3E870" w14:textId="1316D9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18ECC5" w14:textId="306E9FB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2404AD7" w14:textId="288BEAC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83C497" w14:textId="087562C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519AE52" w14:textId="1FA60C7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54154FB" w14:textId="5AC6C77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6660F2E" w14:textId="6687C6A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5ABCA52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4C4D17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7F4FA04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1EAB301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57E767B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0F68292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389AE4D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7A64A2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7AB26C8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09FCA64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2CF5F4A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137ABE9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6D8E707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598B693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2867915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49B5251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0A1671F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0C9E21E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1DE9C1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3EBDB87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42D1128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2489A5F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624433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1770458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038F99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6EC43A8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29BBEFC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7CE650A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4619EF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087E975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00FEA2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0F5CAD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5D991C5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30DD6F9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5F44CFF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6886B55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637047A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208CE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552F4D0" w14:textId="77777777" w:rsidTr="00570080">
                    <w:tc>
                      <w:tcPr>
                        <w:tcW w:w="5000" w:type="pct"/>
                      </w:tcPr>
                      <w:p w14:paraId="15400D8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6AC011" w14:textId="77777777" w:rsidTr="00570080">
                    <w:tc>
                      <w:tcPr>
                        <w:tcW w:w="5000" w:type="pct"/>
                      </w:tcPr>
                      <w:p w14:paraId="6A86BF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B01E39" w14:textId="77777777" w:rsidTr="00570080">
                    <w:tc>
                      <w:tcPr>
                        <w:tcW w:w="5000" w:type="pct"/>
                      </w:tcPr>
                      <w:p w14:paraId="7057359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0E70398" w14:textId="77777777" w:rsidTr="00570080">
                    <w:tc>
                      <w:tcPr>
                        <w:tcW w:w="5000" w:type="pct"/>
                      </w:tcPr>
                      <w:p w14:paraId="6B84636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61D366" w14:textId="77777777" w:rsidTr="00570080">
                    <w:tc>
                      <w:tcPr>
                        <w:tcW w:w="5000" w:type="pct"/>
                      </w:tcPr>
                      <w:p w14:paraId="4981C4A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FF32DF6" w14:textId="77777777" w:rsidTr="00570080">
                    <w:tc>
                      <w:tcPr>
                        <w:tcW w:w="5000" w:type="pct"/>
                      </w:tcPr>
                      <w:p w14:paraId="4DF7A14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EC472D" w14:textId="77777777" w:rsidTr="00570080">
                    <w:tc>
                      <w:tcPr>
                        <w:tcW w:w="5000" w:type="pct"/>
                      </w:tcPr>
                      <w:p w14:paraId="1F36F1F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2A62B8" w14:textId="77777777" w:rsidTr="00570080">
                    <w:tc>
                      <w:tcPr>
                        <w:tcW w:w="5000" w:type="pct"/>
                      </w:tcPr>
                      <w:p w14:paraId="18734BA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B5DA132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44B8C77" w14:textId="75C50A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589D94" w14:textId="247646E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A2036C" w14:textId="332E1FE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569F2BE" w14:textId="3DE5B24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9238D1" w14:textId="141820A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9A82F0" w14:textId="318EDFF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9E294B" w14:textId="3793AE9C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58CD4C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648C50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4F8F11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4144380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4011088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6A932E6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4435FB6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60CB449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60673BD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7CD6CAE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02862B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2E21EF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364884A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59FFB1E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0DD038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431E79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527DFB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0740216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68EBA3A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79DBDE7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0FDF80E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7AF4855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2D2A44E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584B16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588318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078248F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30525A4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47AE464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24C3191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10CFF5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30D168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1FA213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75829A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0AECF76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6539C41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697DBE3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609CD8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3F543EDA" w14:textId="77777777" w:rsidTr="00570080">
                    <w:tc>
                      <w:tcPr>
                        <w:tcW w:w="5000" w:type="pct"/>
                      </w:tcPr>
                      <w:p w14:paraId="5A425F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4B7DE9" w14:textId="77777777" w:rsidTr="00570080">
                    <w:tc>
                      <w:tcPr>
                        <w:tcW w:w="5000" w:type="pct"/>
                      </w:tcPr>
                      <w:p w14:paraId="1DFC120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BDC9DA3" w14:textId="77777777" w:rsidTr="00570080">
                    <w:tc>
                      <w:tcPr>
                        <w:tcW w:w="5000" w:type="pct"/>
                      </w:tcPr>
                      <w:p w14:paraId="6D2A53C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13F681" w14:textId="77777777" w:rsidTr="00570080">
                    <w:tc>
                      <w:tcPr>
                        <w:tcW w:w="5000" w:type="pct"/>
                      </w:tcPr>
                      <w:p w14:paraId="29982D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82FE32" w14:textId="77777777" w:rsidTr="00570080">
                    <w:tc>
                      <w:tcPr>
                        <w:tcW w:w="5000" w:type="pct"/>
                      </w:tcPr>
                      <w:p w14:paraId="6EE4A46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9255AEF" w14:textId="77777777" w:rsidTr="00570080">
                    <w:tc>
                      <w:tcPr>
                        <w:tcW w:w="5000" w:type="pct"/>
                      </w:tcPr>
                      <w:p w14:paraId="405E9FC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719E7D" w14:textId="77777777" w:rsidTr="00570080">
                    <w:tc>
                      <w:tcPr>
                        <w:tcW w:w="5000" w:type="pct"/>
                      </w:tcPr>
                      <w:p w14:paraId="791E460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413DAF" w14:textId="77777777" w:rsidTr="00570080">
                    <w:tc>
                      <w:tcPr>
                        <w:tcW w:w="5000" w:type="pct"/>
                      </w:tcPr>
                      <w:p w14:paraId="36D9E55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0212DDC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2113AC" w14:textId="75586A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FFC79D6" w14:textId="29CFA60D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DAE41B" w14:textId="565BD538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F6D9FBA" w14:textId="51D1A57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B9553B9" w14:textId="62E919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AB9C00A" w14:textId="292E6395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0925B0" w14:textId="5463595C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7613AC0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2B37106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5895796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4E7839C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656D102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0F5CF173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1CA20E1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38BA5A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C769C9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6FB108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A3E916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2DF96E0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78BA1C3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C10B2BD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E7C312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2AC5E4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3B11E4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DBBFA3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1C0872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108326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42A663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06A7C1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BEE73F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6BAF25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120182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69269E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98F98FE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590A34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745AF6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3B9537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DEFA44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CA3DBA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C11EA0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6D8DFB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34683D1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1CE8FE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77449F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A637F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76DA8A5" w14:textId="77777777" w:rsidTr="00570080">
                    <w:tc>
                      <w:tcPr>
                        <w:tcW w:w="5000" w:type="pct"/>
                      </w:tcPr>
                      <w:p w14:paraId="41E84A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A883E93" w14:textId="77777777" w:rsidTr="00570080">
                    <w:tc>
                      <w:tcPr>
                        <w:tcW w:w="5000" w:type="pct"/>
                      </w:tcPr>
                      <w:p w14:paraId="14EB863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794C1C" w14:textId="77777777" w:rsidTr="00570080">
                    <w:tc>
                      <w:tcPr>
                        <w:tcW w:w="5000" w:type="pct"/>
                      </w:tcPr>
                      <w:p w14:paraId="47D5646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8C6C81A" w14:textId="77777777" w:rsidTr="00570080">
                    <w:tc>
                      <w:tcPr>
                        <w:tcW w:w="5000" w:type="pct"/>
                      </w:tcPr>
                      <w:p w14:paraId="2869AA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B42309" w14:textId="77777777" w:rsidTr="00570080">
                    <w:tc>
                      <w:tcPr>
                        <w:tcW w:w="5000" w:type="pct"/>
                      </w:tcPr>
                      <w:p w14:paraId="7CF7924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043662C" w14:textId="77777777" w:rsidTr="00570080">
                    <w:tc>
                      <w:tcPr>
                        <w:tcW w:w="5000" w:type="pct"/>
                      </w:tcPr>
                      <w:p w14:paraId="59B0D76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A155B87" w14:textId="77777777" w:rsidTr="00570080">
                    <w:tc>
                      <w:tcPr>
                        <w:tcW w:w="5000" w:type="pct"/>
                      </w:tcPr>
                      <w:p w14:paraId="64B3A0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7825435" w14:textId="77777777" w:rsidTr="00570080">
                    <w:tc>
                      <w:tcPr>
                        <w:tcW w:w="5000" w:type="pct"/>
                      </w:tcPr>
                      <w:p w14:paraId="0065412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403ACC0C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34395B" w14:textId="35A6561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8947B4" w14:textId="1C0BC76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E909098" w14:textId="1F0717F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07E6A5" w14:textId="2D1D2B2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28101A" w14:textId="1BFD394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0FE65DA" w14:textId="1DD456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A961CB6" w14:textId="69ABF402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481108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0EFCBC3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22DF39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787C80D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01C82D9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70581D2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17D4AD1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125F59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17A0EF4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77C5E14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5EEFABC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11502B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1BBFE65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4DECD2A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38126A3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65B8483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65ED860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649A2A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474D9FD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2E83C40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2D99C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4FC0AE4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0E8CE83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3FF9131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09B59B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3F978F0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134E98F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55E4B35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23A6C5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28B1225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06C1645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6FBD15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35B6EC1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49E8B70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5D31DC5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5B7C15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496060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11040CAF" w14:textId="77777777" w:rsidTr="00570080">
                    <w:tc>
                      <w:tcPr>
                        <w:tcW w:w="5000" w:type="pct"/>
                      </w:tcPr>
                      <w:p w14:paraId="6DE54E9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F6A088" w14:textId="77777777" w:rsidTr="00570080">
                    <w:tc>
                      <w:tcPr>
                        <w:tcW w:w="5000" w:type="pct"/>
                      </w:tcPr>
                      <w:p w14:paraId="636760B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2DD0ED" w14:textId="77777777" w:rsidTr="00570080">
                    <w:tc>
                      <w:tcPr>
                        <w:tcW w:w="5000" w:type="pct"/>
                      </w:tcPr>
                      <w:p w14:paraId="0379368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B0B87A" w14:textId="77777777" w:rsidTr="00570080">
                    <w:tc>
                      <w:tcPr>
                        <w:tcW w:w="5000" w:type="pct"/>
                      </w:tcPr>
                      <w:p w14:paraId="64B505E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3CDA22D" w14:textId="77777777" w:rsidTr="00570080">
                    <w:tc>
                      <w:tcPr>
                        <w:tcW w:w="5000" w:type="pct"/>
                      </w:tcPr>
                      <w:p w14:paraId="09A1EB5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08C1E41" w14:textId="77777777" w:rsidTr="00570080">
                    <w:tc>
                      <w:tcPr>
                        <w:tcW w:w="5000" w:type="pct"/>
                      </w:tcPr>
                      <w:p w14:paraId="22D355B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DCCE97D" w14:textId="77777777" w:rsidTr="00570080">
                    <w:tc>
                      <w:tcPr>
                        <w:tcW w:w="5000" w:type="pct"/>
                      </w:tcPr>
                      <w:p w14:paraId="3A71761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CC9AFF" w14:textId="77777777" w:rsidTr="00570080">
                    <w:tc>
                      <w:tcPr>
                        <w:tcW w:w="5000" w:type="pct"/>
                      </w:tcPr>
                      <w:p w14:paraId="292627A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1F4058D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E26191" w14:textId="794742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8C5AADB" w14:textId="2DCEF84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38495B" w14:textId="4477DBA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46311F0" w14:textId="4EF8697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7B3CA8C" w14:textId="53F9B11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6E5D0F" w14:textId="325C881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F5007C" w14:textId="5F6283E9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3A3809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3BA8059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1427B6A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482871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69B6354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5809167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5C73A46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1D85C65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1DDA2E0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4ED65AB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644730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456E26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7885A28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67436FC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5E4F8E7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46858D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1A6FD82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5A46825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4C9E28F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3DE7B92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072EF95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77B6BB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7D1E0B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79DC79B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47F47A9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1A8BD4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093F37B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52CFF32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7C18A9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5B53F0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406E1B2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630B60A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59560B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0F53CB4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0D3C3A4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28F459E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350C1CA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630266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240AC90" w14:textId="77777777" w:rsidTr="00570080">
                    <w:tc>
                      <w:tcPr>
                        <w:tcW w:w="5000" w:type="pct"/>
                      </w:tcPr>
                      <w:p w14:paraId="3F62F43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CF61175" w14:textId="77777777" w:rsidTr="00570080">
                    <w:tc>
                      <w:tcPr>
                        <w:tcW w:w="5000" w:type="pct"/>
                      </w:tcPr>
                      <w:p w14:paraId="1628F97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DD2FBA" w14:textId="77777777" w:rsidTr="00570080">
                    <w:tc>
                      <w:tcPr>
                        <w:tcW w:w="5000" w:type="pct"/>
                      </w:tcPr>
                      <w:p w14:paraId="470892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30B007" w14:textId="77777777" w:rsidTr="00570080">
                    <w:tc>
                      <w:tcPr>
                        <w:tcW w:w="5000" w:type="pct"/>
                      </w:tcPr>
                      <w:p w14:paraId="767CC8C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90F7A8" w14:textId="77777777" w:rsidTr="00570080">
                    <w:tc>
                      <w:tcPr>
                        <w:tcW w:w="5000" w:type="pct"/>
                      </w:tcPr>
                      <w:p w14:paraId="62DDB5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CC632F" w14:textId="77777777" w:rsidTr="00570080">
                    <w:tc>
                      <w:tcPr>
                        <w:tcW w:w="5000" w:type="pct"/>
                      </w:tcPr>
                      <w:p w14:paraId="4A79E17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6E3DC6B" w14:textId="77777777" w:rsidTr="00570080">
                    <w:tc>
                      <w:tcPr>
                        <w:tcW w:w="5000" w:type="pct"/>
                      </w:tcPr>
                      <w:p w14:paraId="7C05D5B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3C3635" w14:textId="77777777" w:rsidTr="00570080">
                    <w:tc>
                      <w:tcPr>
                        <w:tcW w:w="5000" w:type="pct"/>
                      </w:tcPr>
                      <w:p w14:paraId="6E8BA4B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58C1ED1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966E92" w14:textId="23F6AB4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41C9F58" w14:textId="44C7327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19D7AD" w14:textId="69A285E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73C01F" w14:textId="5A979E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69E288C" w14:textId="538AD70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86610B" w14:textId="32DFFF9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A45C933" w14:textId="70E8FB7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1B5E7B5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352E30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0C8073B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2893F9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1CCB747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3E07262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39DF68F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3B46F3E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3F2296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5E88628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6D53B8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08BEDF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3626613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263BE0E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452639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3998154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02798F2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0986F95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2BC776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7C06C4F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340BBDA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7BAD29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17A8594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2F8F2B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730F98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669A13C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5CBE25D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0B41D9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042F557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2F0AB89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1C0348D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688F5A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5A004A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01FB200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723FFD0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2BFEBD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68AFC5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DC77F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97EC36B" w14:textId="77777777" w:rsidTr="00570080">
                    <w:tc>
                      <w:tcPr>
                        <w:tcW w:w="5000" w:type="pct"/>
                      </w:tcPr>
                      <w:p w14:paraId="66F8952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B78AA30" w14:textId="77777777" w:rsidTr="00570080">
                    <w:tc>
                      <w:tcPr>
                        <w:tcW w:w="5000" w:type="pct"/>
                      </w:tcPr>
                      <w:p w14:paraId="3F1BE04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6556494" w14:textId="77777777" w:rsidTr="00570080">
                    <w:tc>
                      <w:tcPr>
                        <w:tcW w:w="5000" w:type="pct"/>
                      </w:tcPr>
                      <w:p w14:paraId="4F25C07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D52377" w14:textId="77777777" w:rsidTr="00570080">
                    <w:tc>
                      <w:tcPr>
                        <w:tcW w:w="5000" w:type="pct"/>
                      </w:tcPr>
                      <w:p w14:paraId="4500695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9B4683" w14:textId="77777777" w:rsidTr="00570080">
                    <w:tc>
                      <w:tcPr>
                        <w:tcW w:w="5000" w:type="pct"/>
                      </w:tcPr>
                      <w:p w14:paraId="7ABE5A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AEFA0F" w14:textId="77777777" w:rsidTr="00570080">
                    <w:tc>
                      <w:tcPr>
                        <w:tcW w:w="5000" w:type="pct"/>
                      </w:tcPr>
                      <w:p w14:paraId="26ED0A4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FAD5D73" w14:textId="77777777" w:rsidTr="00570080">
                    <w:tc>
                      <w:tcPr>
                        <w:tcW w:w="5000" w:type="pct"/>
                      </w:tcPr>
                      <w:p w14:paraId="49BC163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E78283B" w14:textId="77777777" w:rsidTr="00570080">
                    <w:tc>
                      <w:tcPr>
                        <w:tcW w:w="5000" w:type="pct"/>
                      </w:tcPr>
                      <w:p w14:paraId="48E6EF5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0A9CF3DD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D969CA" w14:textId="5E2C58C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BC2E7F" w14:textId="4CA8493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5075E2" w14:textId="2F8444A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C73E55" w14:textId="2DA8A2B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AF3DE9" w14:textId="043FF94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9E6F760" w14:textId="4AED62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ACEEA6" w14:textId="71767E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0F4E129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4161250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24EA9D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48759D8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05C66D2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2A9D1C5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7E80353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25F0E1E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2F994C9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23DACCF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4141439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21461D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25A7175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7A14452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380D53D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6417C0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19C4226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7A85C4E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18BE28F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655FDF4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4F72AFF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7D66C41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58B7AA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2713603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160408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7783A9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223A406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3D201A0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554BA4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0DDBB3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2DA9143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548431C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21FDAC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294B50F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42DE0D8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65E9C26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0EDE8AB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312C1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44EE1E7" w14:textId="77777777" w:rsidTr="00570080">
                    <w:tc>
                      <w:tcPr>
                        <w:tcW w:w="5000" w:type="pct"/>
                      </w:tcPr>
                      <w:p w14:paraId="42AC3A8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50C5D6A" w14:textId="77777777" w:rsidTr="00570080">
                    <w:tc>
                      <w:tcPr>
                        <w:tcW w:w="5000" w:type="pct"/>
                      </w:tcPr>
                      <w:p w14:paraId="413D3AF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33AD439" w14:textId="77777777" w:rsidTr="00570080">
                    <w:tc>
                      <w:tcPr>
                        <w:tcW w:w="5000" w:type="pct"/>
                      </w:tcPr>
                      <w:p w14:paraId="2668881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CC7F5D7" w14:textId="77777777" w:rsidTr="00570080">
                    <w:tc>
                      <w:tcPr>
                        <w:tcW w:w="5000" w:type="pct"/>
                      </w:tcPr>
                      <w:p w14:paraId="52EC42B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526FF0" w14:textId="77777777" w:rsidTr="00570080">
                    <w:tc>
                      <w:tcPr>
                        <w:tcW w:w="5000" w:type="pct"/>
                      </w:tcPr>
                      <w:p w14:paraId="2E2F1C0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6D92DD" w14:textId="77777777" w:rsidTr="00570080">
                    <w:tc>
                      <w:tcPr>
                        <w:tcW w:w="5000" w:type="pct"/>
                      </w:tcPr>
                      <w:p w14:paraId="559D23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ABD6B9" w14:textId="77777777" w:rsidTr="00570080">
                    <w:tc>
                      <w:tcPr>
                        <w:tcW w:w="5000" w:type="pct"/>
                      </w:tcPr>
                      <w:p w14:paraId="6EA7EFE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1104D2" w14:textId="77777777" w:rsidTr="00570080">
                    <w:tc>
                      <w:tcPr>
                        <w:tcW w:w="5000" w:type="pct"/>
                      </w:tcPr>
                      <w:p w14:paraId="4A5954A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52BC77A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E3C35F" w14:textId="039E5D3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CAF9B6" w14:textId="1CDB109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1DAB207" w14:textId="410BE32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EC9A92" w14:textId="31B124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8F2BFAF" w14:textId="54516C8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3B0851A" w14:textId="624E15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5EEF8E7" w14:textId="784DC4F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0E7C497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131199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B7BEB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426DFE6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0E3D88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333502B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193E213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2A99892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68638E2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15D5B30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7D44095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734D8D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51AAB63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741C74E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5BDD275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7BA93F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3B38156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44EB8B5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740B2A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68742DD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35FA350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4D415B3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64C429A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2CF936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1B70AD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75D2FD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79A4EB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3C61872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7AD267A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46E3C4B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7908A6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18FB4C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157F7D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338EFA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536C6C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1BFF4C1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3881B3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54CEED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67006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EC3FACA" w14:textId="77777777" w:rsidTr="00570080">
                    <w:tc>
                      <w:tcPr>
                        <w:tcW w:w="5000" w:type="pct"/>
                      </w:tcPr>
                      <w:p w14:paraId="6CDCD42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0DE8606" w14:textId="77777777" w:rsidTr="00570080">
                    <w:tc>
                      <w:tcPr>
                        <w:tcW w:w="5000" w:type="pct"/>
                      </w:tcPr>
                      <w:p w14:paraId="6F7905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F09B08" w14:textId="77777777" w:rsidTr="00570080">
                    <w:tc>
                      <w:tcPr>
                        <w:tcW w:w="5000" w:type="pct"/>
                      </w:tcPr>
                      <w:p w14:paraId="43C83D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697E6C9" w14:textId="77777777" w:rsidTr="00570080">
                    <w:tc>
                      <w:tcPr>
                        <w:tcW w:w="5000" w:type="pct"/>
                      </w:tcPr>
                      <w:p w14:paraId="70786A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757EFD6" w14:textId="77777777" w:rsidTr="00570080">
                    <w:tc>
                      <w:tcPr>
                        <w:tcW w:w="5000" w:type="pct"/>
                      </w:tcPr>
                      <w:p w14:paraId="1C7D8B5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3338A10" w14:textId="77777777" w:rsidTr="00570080">
                    <w:tc>
                      <w:tcPr>
                        <w:tcW w:w="5000" w:type="pct"/>
                      </w:tcPr>
                      <w:p w14:paraId="2398AD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1B0D10" w14:textId="77777777" w:rsidTr="00570080">
                    <w:tc>
                      <w:tcPr>
                        <w:tcW w:w="5000" w:type="pct"/>
                      </w:tcPr>
                      <w:p w14:paraId="5B44667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86A8D7" w14:textId="77777777" w:rsidTr="00570080">
                    <w:tc>
                      <w:tcPr>
                        <w:tcW w:w="5000" w:type="pct"/>
                      </w:tcPr>
                      <w:p w14:paraId="2AD0FD0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4A26319E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3E4457C" w14:textId="39DAB77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4A801C" w14:textId="3640105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2198C0" w14:textId="69367F9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EDCAC6" w14:textId="314215DE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48903A5" w14:textId="2383F3F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75D9235" w14:textId="30784871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BEB6BE" w14:textId="74F4E5E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1EA3E14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0D42F13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0591961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133D93D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2BF1236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0D3553C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7D072D7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697805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2E3F5B7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11F985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640F38A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215579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536D3FD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6687C8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7C19AC3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358723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0EC67A1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216F996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1E6F64D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5A09373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4782545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60370B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16F5834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1374BA6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08A5FDF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559BAB3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2C3EDDF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7612534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64F6E3A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274649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2AA3F33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204E27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5A0B99E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45DE8BB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70A745A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1B32C6D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4647935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835AC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D6585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C703A92" w14:textId="77777777" w:rsidTr="00570080">
                    <w:tc>
                      <w:tcPr>
                        <w:tcW w:w="5000" w:type="pct"/>
                      </w:tcPr>
                      <w:p w14:paraId="07F2E6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E5589F" w14:textId="77777777" w:rsidTr="00570080">
                    <w:tc>
                      <w:tcPr>
                        <w:tcW w:w="5000" w:type="pct"/>
                      </w:tcPr>
                      <w:p w14:paraId="4883AF3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36F3C7" w14:textId="77777777" w:rsidTr="00570080">
                    <w:tc>
                      <w:tcPr>
                        <w:tcW w:w="5000" w:type="pct"/>
                      </w:tcPr>
                      <w:p w14:paraId="3F85B9D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BDAC840" w14:textId="77777777" w:rsidTr="00570080">
                    <w:tc>
                      <w:tcPr>
                        <w:tcW w:w="5000" w:type="pct"/>
                      </w:tcPr>
                      <w:p w14:paraId="3F32D3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DAC4AE" w14:textId="77777777" w:rsidTr="00570080">
                    <w:tc>
                      <w:tcPr>
                        <w:tcW w:w="5000" w:type="pct"/>
                      </w:tcPr>
                      <w:p w14:paraId="3340ED4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9E6A6E" w14:textId="77777777" w:rsidTr="00570080">
                    <w:tc>
                      <w:tcPr>
                        <w:tcW w:w="5000" w:type="pct"/>
                      </w:tcPr>
                      <w:p w14:paraId="4FB840E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002F08" w14:textId="77777777" w:rsidTr="00570080">
                    <w:tc>
                      <w:tcPr>
                        <w:tcW w:w="5000" w:type="pct"/>
                      </w:tcPr>
                      <w:p w14:paraId="5A65E4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8B32D47" w14:textId="77777777" w:rsidTr="00570080">
                    <w:tc>
                      <w:tcPr>
                        <w:tcW w:w="5000" w:type="pct"/>
                      </w:tcPr>
                      <w:p w14:paraId="2C1911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14691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FF79ED" w:rsidRDefault="00F93E3B" w:rsidP="00FF79ED">
      <w:pPr>
        <w:pStyle w:val="a5"/>
        <w:rPr>
          <w:noProof/>
          <w:color w:val="auto"/>
          <w:sz w:val="2"/>
          <w:szCs w:val="2"/>
        </w:rPr>
      </w:pPr>
    </w:p>
    <w:sectPr w:rsidR="00F93E3B" w:rsidRPr="00FF79E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D5151" w14:textId="77777777" w:rsidR="006B660C" w:rsidRDefault="006B660C">
      <w:pPr>
        <w:spacing w:after="0"/>
      </w:pPr>
      <w:r>
        <w:separator/>
      </w:r>
    </w:p>
  </w:endnote>
  <w:endnote w:type="continuationSeparator" w:id="0">
    <w:p w14:paraId="7D560A01" w14:textId="77777777" w:rsidR="006B660C" w:rsidRDefault="006B66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AD8D" w14:textId="77777777" w:rsidR="006B660C" w:rsidRDefault="006B660C">
      <w:pPr>
        <w:spacing w:after="0"/>
      </w:pPr>
      <w:r>
        <w:separator/>
      </w:r>
    </w:p>
  </w:footnote>
  <w:footnote w:type="continuationSeparator" w:id="0">
    <w:p w14:paraId="73F9EDA9" w14:textId="77777777" w:rsidR="006B660C" w:rsidRDefault="006B66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03BF"/>
    <w:rsid w:val="00097A25"/>
    <w:rsid w:val="000A5A57"/>
    <w:rsid w:val="000E1DD1"/>
    <w:rsid w:val="00114691"/>
    <w:rsid w:val="001274F3"/>
    <w:rsid w:val="00151CCE"/>
    <w:rsid w:val="001835AC"/>
    <w:rsid w:val="001B01F9"/>
    <w:rsid w:val="001C41F9"/>
    <w:rsid w:val="00285C1D"/>
    <w:rsid w:val="003327F5"/>
    <w:rsid w:val="00340CAF"/>
    <w:rsid w:val="003C0D41"/>
    <w:rsid w:val="003E085C"/>
    <w:rsid w:val="003E7B3A"/>
    <w:rsid w:val="00404763"/>
    <w:rsid w:val="00416364"/>
    <w:rsid w:val="00431B29"/>
    <w:rsid w:val="004366F0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B660C"/>
    <w:rsid w:val="006C0896"/>
    <w:rsid w:val="006E4295"/>
    <w:rsid w:val="006F513E"/>
    <w:rsid w:val="007318A2"/>
    <w:rsid w:val="007C0139"/>
    <w:rsid w:val="007D45A1"/>
    <w:rsid w:val="007F564D"/>
    <w:rsid w:val="00836C5C"/>
    <w:rsid w:val="00837ABF"/>
    <w:rsid w:val="008B1201"/>
    <w:rsid w:val="008F16F7"/>
    <w:rsid w:val="009026F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10FD"/>
    <w:rsid w:val="00C6519B"/>
    <w:rsid w:val="00C70F21"/>
    <w:rsid w:val="00C7354B"/>
    <w:rsid w:val="00C877AE"/>
    <w:rsid w:val="00C91F9B"/>
    <w:rsid w:val="00D21E35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B7BE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3436</Words>
  <Characters>19587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2025-08-06T08:34:00Z</dcterms:created>
  <dcterms:modified xsi:type="dcterms:W3CDTF">2025-08-06T08:34:00Z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