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2161893" w:rsidR="003E085C" w:rsidRPr="00DD70F2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4E2C4E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2027</w: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0FB70E3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9408482" w14:textId="17EFED4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B285114" w14:textId="5AE2E0F0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4BB7502" w14:textId="43A749A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684BA99" w14:textId="599D2DD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CF75680" w14:textId="2657C37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7BE3AF3" w14:textId="562C643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7E85CF0" w14:textId="3CE49CF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C3DF47A" w14:textId="3F9573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FD8DCA2" w14:textId="031F084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D953DC5" w14:textId="1FA9F1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16F7F6B" w14:textId="5172E8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D77DEF9" w14:textId="3EB41B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AB1CBA7" w14:textId="5E91D9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1DE8D4C" w14:textId="0D82A28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EA884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96D323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8A5D7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40074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5D329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6AB11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C1BB8A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C1F81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FF6771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51C06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E6CBC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97320F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9F01F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B4856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344824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9B912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65504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932D2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EB2966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63FD07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84C3A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26B378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78BA0C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26285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2A985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B7540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65B88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0E75BA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CDEE7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C5F85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267D2DC5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B4A50A8" w14:textId="6F68A19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D052ACD" w14:textId="260ED907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A47D848" w14:textId="529E83EB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1412BE2" w14:textId="442FF5F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C3D3BE5" w14:textId="3505EF8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42F7BE9" w14:textId="0F4792DF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CB16A91" w14:textId="65AD196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2338C3E" w14:textId="119A793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E9814E4" w14:textId="431A0C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B665E05" w14:textId="5370A55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131D4F0" w14:textId="1E4A282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FC2BCF9" w14:textId="7F8A2B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CD888BB" w14:textId="0184E5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A023F15" w14:textId="6749D95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D8B373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A4A55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8767C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994A2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A610B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46953D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2CCF9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01FF7C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A62E7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9EF3A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9C180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6EF30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F3AC52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E2080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63D1D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65DC28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60840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228F6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2671E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B2D02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1D06D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29B2A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E6735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08531B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BE2928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BC5C1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B59F5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650A6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A7FBB0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3E853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3CF7C7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D82C68E" w14:textId="2882780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D081C50" w14:textId="3A5DDBF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B330407" w14:textId="41DDBE89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F2E47A7" w14:textId="7D00E70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D7F939A" w14:textId="5A96360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24E7528" w14:textId="1A669185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6F13CE6" w14:textId="043F81E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0AAAD04" w14:textId="3BC9D16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EBC2568" w14:textId="2EC18C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2F3CE0B" w14:textId="7D7E2B1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E343102" w14:textId="2E0175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348F3FC" w14:textId="7095AA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0C4B999" w14:textId="26E6962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611257B" w14:textId="7817A4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077C2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81D9CF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CB1420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DCC13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5A51D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DF7D4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D228F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896BD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3686A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190D5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BCEBD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79089F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2E337E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1BD69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92FDF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E64E1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760B5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ABCAA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D1AC3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B1D2A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0BDA4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61760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9E96E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5E60E3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C282C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59664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DC8E88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4553B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792B0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67535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FDB360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7AC1FC0" w14:textId="4D1FFF7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14AE8CF" w14:textId="04E18FF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1D221CC" w14:textId="1B69220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567455C" w14:textId="333173C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5DCA161" w14:textId="2C0F28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6C27E099" w14:textId="7312D5CD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0E05008" w14:textId="185D9A6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1994D48" w14:textId="18697B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1369881" w14:textId="7790FB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6853C12" w14:textId="1ADB47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05E42A6" w14:textId="274C92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B2FC3EB" w14:textId="28F4A7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27BD5DB" w14:textId="61995C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3C7F0FA" w14:textId="79F09B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1481E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0D287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76355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DE1D1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3BFE2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70FEF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070EB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374FA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E692D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3EFF8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3BC31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22F67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D34AB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62FE3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849ED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90AF6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89E8A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31000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45208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4413C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48FBC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CE27E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A50D8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047DA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4E2B4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6923C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26207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E0201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89F8F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A28A8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BDDFB35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3937BF7" w14:textId="7CDFEBF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C076CB9" w14:textId="04C5105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3E2E5AC" w14:textId="2B0D1C4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291E9FA" w14:textId="23C24CA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2C9E446" w14:textId="233398A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6474412" w14:textId="1FE1FBF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70B3D15" w14:textId="73C65C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57682D8" w14:textId="4E096B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E867C93" w14:textId="48BD2D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865E0A7" w14:textId="79164C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7684AED" w14:textId="12C5AE0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70F1AEC" w14:textId="0C6319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988ABBF" w14:textId="1B78D1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B319A52" w14:textId="298AFD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D7AFB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C88A4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97EB4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2BD84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0E76F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99751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ACE20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199B6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E368F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25A59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4AF16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378AC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B47C8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C51DC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24EEB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C6B2E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BCA00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84B36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353A5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88B83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AE897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AD985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16939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8AF31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9B62D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C380E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B7F3F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A8CC7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6797B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2D9B5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092B9C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CCD867C" w14:textId="2A4A622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3AD34CA" w14:textId="0BE87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6CEF8E2" w14:textId="7196E5E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D2EC53A" w14:textId="2C1D5F6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65114B7" w14:textId="62DBCC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F9497BC" w14:textId="683D8E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28DC64F" w14:textId="600FA1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816137E" w14:textId="61214C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1F6D0B3" w14:textId="223D12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4B10352" w14:textId="0A21C3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5D945A5" w14:textId="334A4C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B51A83A" w14:textId="68E412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6AF9861" w14:textId="0A64EE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9759CE0" w14:textId="4D2E1F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7ADEE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2AF0A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A9302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ED3E7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6A25C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1A3E7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9468A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41639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2F932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4D694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8EE5C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AA754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2E161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AF498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ACAEB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FF762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68ED8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DC8AF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71C90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7CDE3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9C664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00E63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3C615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E44D9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3B623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B5C21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AA834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95A86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2291A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7C074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33AE1DD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EEB0A9E" w14:textId="5E22567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A031FA6" w14:textId="5A46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4E1EB63" w14:textId="63E29A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A1004C4" w14:textId="5FC9939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39397D7" w14:textId="21191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034D544" w14:textId="0FF112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5E67A74" w14:textId="556CE4E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719BABFE" w14:textId="581005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7C221972" w14:textId="1D7460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43371317" w14:textId="405F4F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32E429C1" w14:textId="50E211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7622A721" w14:textId="23263D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2A728AE9" w14:textId="434B0C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</w:tcPr>
                      <w:p w14:paraId="0747D21B" w14:textId="38D0AB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36B3F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14FD3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2C8A6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36913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E0141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B858C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A43AD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E4C11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9EF45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66422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8BD6D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9F3FE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ABCCE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DD198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4B6D3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4ABFC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FF86F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FD0C9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D6C3F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9BA92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83F66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F1211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EB4FA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2DDBD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0EF6C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F0518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3E426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77DF3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D266E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A4C21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144F7C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81C41B3" w14:textId="606BC37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F114B97" w14:textId="35AA314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58DB859" w14:textId="78E02AF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68E5F5A9" w14:textId="54ABE9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90E5199" w14:textId="489E50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55D486E" w14:textId="6D8DAB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6B06261" w14:textId="33D2588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78F47D9" w14:textId="321616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EC42E64" w14:textId="530154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7349503" w14:textId="55C629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7455009" w14:textId="63846D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91C28BC" w14:textId="3578EC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853885E" w14:textId="722AE3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7A35057" w14:textId="3CB0FC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5EFD7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C9E46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0F263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A9AD3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BC49F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77C6D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75D92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1F166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A65E9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266B3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A501B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A4CF0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73561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44052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A2C55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6FE5A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DE6E7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2A40D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44BE6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102D4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44CEB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86E29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4E07F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3258B0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5A7D0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1C77F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3B07E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DD1BF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3AEDC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33A6F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4BA21A6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237E20BD" w14:textId="2E8966A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8BAB9FE" w14:textId="480BAEE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6E7E1C1D" w14:textId="2C23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7097261" w14:textId="169899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075D82B" w14:textId="5B957C5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3F2B6E0" w14:textId="4DB1479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15E6D45" w14:textId="0D81AA9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ACC9AD8" w14:textId="2AAE02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65D060A" w14:textId="237876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9BDA8F8" w14:textId="4D9CE8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C07E4D3" w14:textId="547EA5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5E22500" w14:textId="126A59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FB27399" w14:textId="2B1ECE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C09A57F" w14:textId="7967D0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FBFBB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61947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EDF78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FC4CC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79062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2871D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A795E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883BF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2E619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F0ECF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2E409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4965D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D1723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581A0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FD31D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9AC73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41AFF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C4D20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8A82D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BD16E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AF284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E93A9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80AB8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2545A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B9CA7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18703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6F583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2B9A3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C9FB9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5AAED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27C05D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2268EF6" w14:textId="1469CA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C4767A8" w14:textId="6ECC730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6A606E45" w14:textId="208087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0734FE5" w14:textId="5CAF0DB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2CCBD37" w14:textId="772987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383A338" w14:textId="3F87AE3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C199D0C" w14:textId="5358069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4BD2F7B" w14:textId="0C2617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8D35348" w14:textId="77DEA3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E2EC394" w14:textId="46C280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311D71D" w14:textId="2A3FDA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7E763EE9" w14:textId="5562A3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9586682" w14:textId="69055A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F61586C" w14:textId="536E6C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1C753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573C6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0DBF3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312FC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1C55E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B765D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21EED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84F1C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C8EC2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70ABB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9501E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E79BD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50AF6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5A2E1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CDCFB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2D863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CC739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BC7E0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58271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E9A55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E9E99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DA0AC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87BC3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8109D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4C15E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DF8B1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71EE1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9F4A5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0FFEE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DFB09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1AC9E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4911DBF" w14:textId="568D567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E2F19E6" w14:textId="26DCA19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00193F3" w14:textId="292A0A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795B3D0" w14:textId="3340BEB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51FE0A5" w14:textId="132BADC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02F9E89F" w14:textId="1CA91A5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485DC499" w14:textId="1007F1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0DF0A74D" w14:textId="6ED30C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44EEB4B" w14:textId="25616E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2A59089" w14:textId="090574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4A6AE03" w14:textId="36CD84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96E858D" w14:textId="782F7A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5006519B" w14:textId="10D936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D7589EB" w14:textId="450BC0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40ADF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EF3B9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44739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C8CE3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B8662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6A433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873F2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77556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167662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90C8E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D57A4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49F3FB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7E752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CD897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2A89A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3CC3C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EC6B1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4DCA4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1243B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EEBDC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01D29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D75D0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BEDB4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49FA0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FE1D4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6EBE0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237C0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5B5DA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BB608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1CD12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1F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379A258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00098BB" w14:textId="280E123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61F03D3C" w14:textId="19F712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586A1803" w14:textId="0ED156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79281689" w14:textId="1626D08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1F571BF" w14:textId="1ADC78D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10195620" w14:textId="33476EC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vAlign w:val="center"/>
                      </w:tcPr>
                      <w:p w14:paraId="3709C3C5" w14:textId="7FD0A7F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BF7088F" w14:textId="2C0057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F101F28" w14:textId="4A6649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688806C3" w14:textId="7CCD1F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457860C0" w14:textId="3A5A30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36246D88" w14:textId="2607F5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2E8AD4B2" w14:textId="015267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vAlign w:val="center"/>
                      </w:tcPr>
                      <w:p w14:paraId="1F0E85C9" w14:textId="43D336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F041A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715EE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45AE4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C3C0F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9DCF7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77DF5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C1DF6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C2D49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C7B70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A916D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74D20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CAAF4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C5FB2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0D5EA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DF903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6DBAC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9E000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6FD53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4BA2E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558CB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0B0C5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42EC0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58B3B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AFAA8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283FB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EAD7C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6D47B0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1C44A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0BD87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D1609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2C4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4052" w14:textId="77777777" w:rsidR="00210F7A" w:rsidRDefault="00210F7A">
      <w:pPr>
        <w:spacing w:after="0"/>
      </w:pPr>
      <w:r>
        <w:separator/>
      </w:r>
    </w:p>
  </w:endnote>
  <w:endnote w:type="continuationSeparator" w:id="0">
    <w:p w14:paraId="30937406" w14:textId="77777777" w:rsidR="00210F7A" w:rsidRDefault="00210F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2252B" w14:textId="77777777" w:rsidR="00210F7A" w:rsidRDefault="00210F7A">
      <w:pPr>
        <w:spacing w:after="0"/>
      </w:pPr>
      <w:r>
        <w:separator/>
      </w:r>
    </w:p>
  </w:footnote>
  <w:footnote w:type="continuationSeparator" w:id="0">
    <w:p w14:paraId="1CF809C1" w14:textId="77777777" w:rsidR="00210F7A" w:rsidRDefault="00210F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464F"/>
    <w:rsid w:val="0005357B"/>
    <w:rsid w:val="00071356"/>
    <w:rsid w:val="00091AF8"/>
    <w:rsid w:val="00097A25"/>
    <w:rsid w:val="000A5A57"/>
    <w:rsid w:val="000D6CDB"/>
    <w:rsid w:val="000F034B"/>
    <w:rsid w:val="00111F7C"/>
    <w:rsid w:val="001274F3"/>
    <w:rsid w:val="00151CCE"/>
    <w:rsid w:val="001B01F9"/>
    <w:rsid w:val="001C41F9"/>
    <w:rsid w:val="001F1FD0"/>
    <w:rsid w:val="00210F7A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3F262F"/>
    <w:rsid w:val="00403C71"/>
    <w:rsid w:val="00416364"/>
    <w:rsid w:val="00431B29"/>
    <w:rsid w:val="00440416"/>
    <w:rsid w:val="00440A6B"/>
    <w:rsid w:val="00462EAD"/>
    <w:rsid w:val="004A6170"/>
    <w:rsid w:val="004E2C4E"/>
    <w:rsid w:val="004E41B0"/>
    <w:rsid w:val="004F6AAC"/>
    <w:rsid w:val="00507460"/>
    <w:rsid w:val="00512F2D"/>
    <w:rsid w:val="005138D9"/>
    <w:rsid w:val="00570FBB"/>
    <w:rsid w:val="00583B82"/>
    <w:rsid w:val="005923AC"/>
    <w:rsid w:val="005D5149"/>
    <w:rsid w:val="005E656F"/>
    <w:rsid w:val="00653B95"/>
    <w:rsid w:val="00657A9B"/>
    <w:rsid w:val="00667021"/>
    <w:rsid w:val="0066785B"/>
    <w:rsid w:val="00693E30"/>
    <w:rsid w:val="006974E1"/>
    <w:rsid w:val="006C0896"/>
    <w:rsid w:val="006F513E"/>
    <w:rsid w:val="007A1F71"/>
    <w:rsid w:val="007C0139"/>
    <w:rsid w:val="007D45A1"/>
    <w:rsid w:val="007F564D"/>
    <w:rsid w:val="00835E27"/>
    <w:rsid w:val="008B1201"/>
    <w:rsid w:val="008F16F7"/>
    <w:rsid w:val="009164BA"/>
    <w:rsid w:val="009166BD"/>
    <w:rsid w:val="00973E30"/>
    <w:rsid w:val="00977AA0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10FD"/>
    <w:rsid w:val="00C6519B"/>
    <w:rsid w:val="00C70F21"/>
    <w:rsid w:val="00C7354B"/>
    <w:rsid w:val="00C91F9B"/>
    <w:rsid w:val="00D21E35"/>
    <w:rsid w:val="00DD70F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2025-08-06T08:27:00Z</dcterms:created>
  <dcterms:modified xsi:type="dcterms:W3CDTF">2025-08-06T08:27:00Z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