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E5363F" w:rsidRDefault="006F364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53ADE2B6" w:rsidR="00F65FE6" w:rsidRPr="00530537" w:rsidRDefault="008C79E2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2148E073" w:rsidR="00F65FE6" w:rsidRPr="008C79E2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7A1E9335" w:rsidR="00F65FE6" w:rsidRPr="008C79E2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2E6199C1" w:rsidR="00F65FE6" w:rsidRPr="008C79E2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48BFB305" w:rsidR="00F65FE6" w:rsidRPr="008C79E2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37226A6E" w:rsidR="00F65FE6" w:rsidRPr="00E5363F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1E763E4B" w14:textId="6CD1896D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</w:rPr>
                  </w:pPr>
                  <w:bookmarkStart w:id="1" w:name="_Hlk38821049"/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ENERO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59236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9408482" w14:textId="63A7FCF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7B285114" w14:textId="0A6EBBD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4BB7502" w14:textId="38F19F5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684BA99" w14:textId="6BFE7AB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1CF75680" w14:textId="75340E9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7BE3AF3" w14:textId="26D140DC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7E85CF0" w14:textId="3061697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EF4EBF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6B4B87E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7854224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70970F1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19AE35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77103AD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2336164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12C76C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9B6322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8CDA3F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8DFE5C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6CC1DD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C75D67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B7467A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55A961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4320E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FC1C22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82AEB3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E9CA0D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6F639A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C59E35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69AF29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AE68FF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70984A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2930C3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2558E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3A900D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A2F739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A4988A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0D15A8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5104CB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5FB05D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B2B7D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A9346B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8145CA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7E58AF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C91D2E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651CD8E8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68F73AF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46313D0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E849C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24F0304B" w:rsidR="00E5363F" w:rsidRPr="008C79E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D861116" w14:textId="3526A655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FEBRERO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B4A50A8" w14:textId="2549590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D052ACD" w14:textId="7BE2AA1F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A47D848" w14:textId="0D6089C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11412BE2" w14:textId="410F73A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0C3D3BE5" w14:textId="4DB9513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242F7BE9" w14:textId="5A304D1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CB16A91" w14:textId="3BCC22B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223CF7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1BD7378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2CD019B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7949620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2F37B9B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5CB5230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15A956E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ABAC02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0AAF26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FC470D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113F08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37DA38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200879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231D3A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98907D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BB237D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A2795C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C5D60F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88BD09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FFA6DE0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FCA053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9E786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8AD1D0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B0F63E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234DFB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B721BD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ABC6F0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B804DC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C9CA84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E4C35D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0C057A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EEB7F3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837311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1B708B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9EC3EF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BA7184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BE667D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77D0DF00" w:rsidR="00E5363F" w:rsidRPr="008C79E2" w:rsidRDefault="008C79E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018480DA" w:rsidR="00E5363F" w:rsidRPr="008C79E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393568A2" w:rsidR="00E5363F" w:rsidRPr="008C79E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6B0960BF" w:rsidR="00E5363F" w:rsidRPr="008C79E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AFC2DEB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C79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657DC5B9" w:rsidR="00E5363F" w:rsidRPr="00A214ED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315FC74" w14:textId="7C07F78E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MARZO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D82C68E" w14:textId="57D67F6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5D081C50" w14:textId="025F47E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1B330407" w14:textId="3F4F49AE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0F2E47A7" w14:textId="64B18F4A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7D7F939A" w14:textId="347F68BD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224E7528" w14:textId="3C3A5D82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6F13CE6" w14:textId="60585D2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6D52852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1C0651D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7ADE105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2A72BC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2DC5B2A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7485673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0EF3EF7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DE8A7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7CA5BB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58C251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D73215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F6E446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7CD435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FD02B6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7FC7AB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685B3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9A66A2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145A2B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5DBBB5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4FC902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E4D0E6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6E7099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DE7C75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DC455A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F30C97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EF5ACA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21AEC6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6216E3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B9200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03582E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637613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ED6714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A88B18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258B42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0DD272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201CE4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08C74F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4F88B7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5A8B0190" w:rsidR="00E5363F" w:rsidRPr="00E5363F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9619E4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79BC3F85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627A914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66FE4C9E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1DAA2FF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355B339D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0F6063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2423AB55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22313D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4B9D1A2" w14:textId="2C9B2316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ABRIL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47AC1FC0" w14:textId="26946129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14AE8CF" w14:textId="21D912A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21D221CC" w14:textId="7366BB5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1567455C" w14:textId="58F270CF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5DCA161" w14:textId="72710692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6C27E099" w14:textId="0347A21D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50E05008" w14:textId="7A14A700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6B4DD1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27A425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43E2B6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0568DF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304D95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2B2278E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6892FE9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2A549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DAA41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F39ED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BECC9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737EA6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8F193B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C1C28D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A2DF6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78927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B8779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1AE58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14C2D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8E40C2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15E90E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41011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4AFBE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558C06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3B4F4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CE760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030951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823D2B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E5490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338F8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18B7E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1ACD8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1C398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AFAED0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69CD40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1C0D36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D8D86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655BF77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027D822C" w:rsidR="00E5363F" w:rsidRPr="008F37CA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</w:p>
                    </w:tc>
                  </w:tr>
                  <w:tr w:rsidR="00E5363F" w:rsidRPr="00E5363F" w14:paraId="687162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66DF5309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708E7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50C7A8BA" w:rsidR="00E5363F" w:rsidRPr="008F37CA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3A02B1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3233D348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177B8D1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0C370F8F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5B1FCE2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7549B02E" w:rsidR="00E5363F" w:rsidRPr="008C79E2" w:rsidRDefault="008C79E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392961A3" w14:textId="3E52014D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MAYO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03937BF7" w14:textId="777EB15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C076CB9" w14:textId="3E95D48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53E2E5AC" w14:textId="312349A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291E9FA" w14:textId="5F0890F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72C9E446" w14:textId="67CFAC3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6474412" w14:textId="4C96CA7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370B3D15" w14:textId="10CB2A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4CF164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09C235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454F20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6933B8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67F813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131FDD8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85CB01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5FEF1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26261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275CA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C09B9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4513D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4E7F2C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B924B8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65391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047D3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A9973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DB47B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6FE73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BC06F8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41C489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7AA0E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A71CE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91D4C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326F8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D254C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0895EE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60D0F1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E23B7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2BCD7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BA7BD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D3BA8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20370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248F99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1ED9BD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20BC2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D7355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57EA74C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3374621A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593FE55C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42329A4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4E5702FB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3783FD18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31C8BD7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8937A74" w14:textId="796B506F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JUNIO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CCD867C" w14:textId="5B8A9F74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3AD34CA" w14:textId="604F01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6CEF8E2" w14:textId="2FB35E4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D2EC53A" w14:textId="574D22E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465114B7" w14:textId="5F21142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2F9497BC" w14:textId="4F9076C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728DC64F" w14:textId="1C1FF846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32A554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71E6C95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48659F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5AF45E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49143A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44D57FE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22BAD63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F40F9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C4459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E84D5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B5C76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0AF96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C641C9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E676B3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F2182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95B93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3DCD6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DBA14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332FF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C2A703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7474D1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D3B79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59E10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0BE14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29A28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B84F9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9BF626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B5533B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21101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936F0D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D3ED7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CBA8A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947BD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23BFD7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F961D1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1B3AF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8760C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70F93B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29D76CA0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DEC25A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67400E5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638E51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29B01A19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BD334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1EA8A335" w:rsidR="00E5363F" w:rsidRPr="00530537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3437CA28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03DCD8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235867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B8A97B6" w14:textId="399B115B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JULIO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1EEB0A9E" w14:textId="49CAD91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A031FA6" w14:textId="53A4F0F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4E1EB63" w14:textId="7EBED68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0A1004C4" w14:textId="03181C6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39397D7" w14:textId="409035E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7034D544" w14:textId="1F0052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5E67A74" w14:textId="1DF2FB2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1C99F5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5BB50A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2373C6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177EAE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2FA988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421CC62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5ACA62F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A258DF9" w14:textId="4AE389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7FB8A9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72C74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20F42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AB555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ED6BAA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4250E2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38603902" w14:textId="1A0FCC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A55E15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98633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B7A8D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26F90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30E9FB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4EBC3E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4064B125" w14:textId="7D7309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15F42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0852B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1031C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B13A4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E125AD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8F6B02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0CBF98D5" w14:textId="6F6EDC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1D89B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C6D99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D0E31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F832A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E1AD25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876CC3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74CC861" w14:textId="65FAB0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A4763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58078B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1F3E8ADD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25B44F5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7455348A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79780C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000683E8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76A07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1958C978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9B0493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70165FF9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55946B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5ACD0E78" w:rsidR="00E5363F" w:rsidRPr="008F37CA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5A638CC5" w14:textId="45C15AC0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AGOSTO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81C41B3" w14:textId="25D2D7A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2F114B97" w14:textId="3DD92BB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458DB859" w14:textId="76379DA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68E5F5A9" w14:textId="7055CCC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590E5199" w14:textId="663743C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155D486E" w14:textId="034172A9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6B06261" w14:textId="75202EA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4C3FBA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073E41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AF597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7BBADB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1D0FDC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109AC5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0F6AB19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99BD0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0D7F3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2273D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F78B95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B8F84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01D3C8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A06FE6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8BFEC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756CF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33404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DB98B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A68B7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B8D367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DFBAAB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232EC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2CF98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306E0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46E0C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542A8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027A4C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65E0D2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466B0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89D68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5ED81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57BEC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0CC34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AAAEB2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3890BA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9148F2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397A2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28AB06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9DD2C25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D8E517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23DA2784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53952B7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1AA948CF" w:rsidR="00E5363F" w:rsidRPr="00E5363F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37A25B1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1CD9A271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53768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48BE837E" w:rsidR="00E5363F" w:rsidRPr="00530537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572383A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4C27874B" w14:textId="1E1FD721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SEPTIEMBRE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237E20BD" w14:textId="06D707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38BAB9FE" w14:textId="503710C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6E7E1C1D" w14:textId="03F078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77097261" w14:textId="7AF44E4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4075D82B" w14:textId="5A39FDE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03F2B6E0" w14:textId="0983374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115E6D45" w14:textId="4382219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1C69ED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59BCA8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50393F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1C9CBE9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63F276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4012C4B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53D512F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6184A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320B2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00AA4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A2893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A4C30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D91A80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4832C7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5C5E8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F3ECB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6AFB1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0A87D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456DE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971927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316D4C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36857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B30CC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0D989F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0C2B0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C51376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9CD92A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75DB75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18E06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4C02B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C015F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933B6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81A05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BE5C2C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58B3DF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21793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84277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3C628A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489FD4DE" w:rsidR="00E5363F" w:rsidRPr="00530537" w:rsidRDefault="008F37CA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06FC4891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06CD6E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060E7FE6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912829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31895CA6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34AB92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017EBE42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7300585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02DDEF9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FE5E8F3" w14:textId="0C28425D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OCTUBRE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2268EF6" w14:textId="0324857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4C4767A8" w14:textId="117409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6A606E45" w14:textId="69C369D1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0734FE5" w14:textId="76F92B1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32CCBD37" w14:textId="0AC31FE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383A338" w14:textId="6363362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C199D0C" w14:textId="17C554A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6A561CE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193A27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408F00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5C2AAA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04FF80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4B9D331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359663C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D8026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E4E4C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68AB56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924D0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CE409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211FCC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FD11A6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B0E37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BFE92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E7C66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C5A4E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1EEDB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303E73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4C83D2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BD8E3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444C9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05391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EB728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9F286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7D87F5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D17ED1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E0D37E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CA78C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C822C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3EDC8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560F9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E79D64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7A84BD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3958A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C8F00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3D01799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4CE5440E" w:rsidR="00E5363F" w:rsidRPr="008F37CA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7E9350D6" w14:textId="306DE8E1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NOVIEMBRE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4911DBF" w14:textId="070A457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E2F19E6" w14:textId="3D53009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00193F3" w14:textId="332D6B77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795B3D0" w14:textId="61C8F2B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151FE0A5" w14:textId="7C6C796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2F9E89F" w14:textId="326C1A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485DC499" w14:textId="703F99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3782E1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3533C6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322560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43AC4A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5B9E46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62515D8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089645C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C663B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9F75B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D6A48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B29FE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4065E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C0E57DD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77EBCDB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4EDA9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7D13F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2AD74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7FF0B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FB445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132F86D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8912E9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52E60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3D0FF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454A1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C5C96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36C0A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85B20AA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DC4CF4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D31B7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20839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C82AB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A1CDD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34A89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9BAC252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637733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BC510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F0AD5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F77B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3AC75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08810F99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5645EB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6AA34FD1" w:rsidR="00E5363F" w:rsidRPr="00530537" w:rsidRDefault="008F37CA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49BE61DA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8F37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4B72C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4C0F14C4" w:rsidR="00E5363F" w:rsidRPr="00A214ED" w:rsidRDefault="00A214E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701A9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17846C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06DFB95B" w:rsidR="00E5363F" w:rsidRPr="00701A96" w:rsidRDefault="004F77B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701A9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647AFC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54B72E7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F10BBC6" w14:textId="6295F705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DICIEMBRE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79E2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2027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00098BB" w14:textId="1DB9BB7A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61F03D3C" w14:textId="043B2FF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586A1803" w14:textId="0CAC532D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9281689" w14:textId="4D2B40AB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1F571BF" w14:textId="17BB096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0195620" w14:textId="22ACF9A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3709C3C5" w14:textId="1994AA9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3B988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0B085D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2F0C80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59AD7F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5BF421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5B68A26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628CB69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1375C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CB29B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168C0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08715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3D5F32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D8C0E20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47ED00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39340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FB588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AF223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8DF8E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9C671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45E50D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BDF0FE5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D8EC1A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3052F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325FE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DF45E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3B109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4650C4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C157F9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12486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3346B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138E8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AD9B7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51336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E23E1F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9A6D13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B1357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52C6F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C79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738A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3CE6" w14:textId="77777777" w:rsidR="00A15CC2" w:rsidRDefault="00A15CC2">
      <w:pPr>
        <w:spacing w:after="0"/>
      </w:pPr>
      <w:r>
        <w:separator/>
      </w:r>
    </w:p>
  </w:endnote>
  <w:endnote w:type="continuationSeparator" w:id="0">
    <w:p w14:paraId="58835831" w14:textId="77777777" w:rsidR="00A15CC2" w:rsidRDefault="00A15C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4B44" w14:textId="77777777" w:rsidR="00A15CC2" w:rsidRDefault="00A15CC2">
      <w:pPr>
        <w:spacing w:after="0"/>
      </w:pPr>
      <w:r>
        <w:separator/>
      </w:r>
    </w:p>
  </w:footnote>
  <w:footnote w:type="continuationSeparator" w:id="0">
    <w:p w14:paraId="18278671" w14:textId="77777777" w:rsidR="00A15CC2" w:rsidRDefault="00A15C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38AC"/>
    <w:rsid w:val="00097A25"/>
    <w:rsid w:val="000A5A57"/>
    <w:rsid w:val="00111F7C"/>
    <w:rsid w:val="001274F3"/>
    <w:rsid w:val="00151CCE"/>
    <w:rsid w:val="001702A8"/>
    <w:rsid w:val="00190EE8"/>
    <w:rsid w:val="001B01F9"/>
    <w:rsid w:val="001C41F9"/>
    <w:rsid w:val="001F3360"/>
    <w:rsid w:val="00240D4D"/>
    <w:rsid w:val="002562E7"/>
    <w:rsid w:val="00285C1D"/>
    <w:rsid w:val="002A1F7B"/>
    <w:rsid w:val="002F4A28"/>
    <w:rsid w:val="003327F5"/>
    <w:rsid w:val="00340CAF"/>
    <w:rsid w:val="003C0D41"/>
    <w:rsid w:val="003E085C"/>
    <w:rsid w:val="003E7B3A"/>
    <w:rsid w:val="003F0338"/>
    <w:rsid w:val="00416364"/>
    <w:rsid w:val="00431B29"/>
    <w:rsid w:val="00440416"/>
    <w:rsid w:val="00462EAD"/>
    <w:rsid w:val="00474059"/>
    <w:rsid w:val="004A6170"/>
    <w:rsid w:val="004B2EB2"/>
    <w:rsid w:val="004F6AAC"/>
    <w:rsid w:val="004F77BB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D2623"/>
    <w:rsid w:val="006F364F"/>
    <w:rsid w:val="006F513E"/>
    <w:rsid w:val="00701A96"/>
    <w:rsid w:val="007A5B15"/>
    <w:rsid w:val="007C0139"/>
    <w:rsid w:val="007D45A1"/>
    <w:rsid w:val="007D5C4A"/>
    <w:rsid w:val="007D7F5D"/>
    <w:rsid w:val="007F564D"/>
    <w:rsid w:val="00815FC3"/>
    <w:rsid w:val="00880315"/>
    <w:rsid w:val="008B1201"/>
    <w:rsid w:val="008C79E2"/>
    <w:rsid w:val="008C7AC8"/>
    <w:rsid w:val="008F16F7"/>
    <w:rsid w:val="008F37CA"/>
    <w:rsid w:val="009164BA"/>
    <w:rsid w:val="009166BD"/>
    <w:rsid w:val="00977AAE"/>
    <w:rsid w:val="00996E56"/>
    <w:rsid w:val="00997268"/>
    <w:rsid w:val="009F3A42"/>
    <w:rsid w:val="00A12667"/>
    <w:rsid w:val="00A139B4"/>
    <w:rsid w:val="00A14581"/>
    <w:rsid w:val="00A15CC2"/>
    <w:rsid w:val="00A20E4C"/>
    <w:rsid w:val="00A214ED"/>
    <w:rsid w:val="00A26EA7"/>
    <w:rsid w:val="00A519E4"/>
    <w:rsid w:val="00AA23D3"/>
    <w:rsid w:val="00AA3C50"/>
    <w:rsid w:val="00AC785A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10FD"/>
    <w:rsid w:val="00C6519B"/>
    <w:rsid w:val="00C7080D"/>
    <w:rsid w:val="00C70F21"/>
    <w:rsid w:val="00C7354B"/>
    <w:rsid w:val="00C91F9B"/>
    <w:rsid w:val="00CE1705"/>
    <w:rsid w:val="00DC23EE"/>
    <w:rsid w:val="00DE32AC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A26FD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3551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2025-08-06T08:14:00Z</dcterms:created>
  <dcterms:modified xsi:type="dcterms:W3CDTF">2025-08-06T08:14:00Z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