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F068F4E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764673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5C5006D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9E26A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</w:t>
            </w:r>
            <w:r w:rsidR="00764673" w:rsidRPr="0076467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sábados y domingos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458618C1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539E9E2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56C34B6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E46B0A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D15D41D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1CC86F2C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4F7D02F7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6A3687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4AEBC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E51B9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F4FED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7828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7EC9F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4800D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9A8D8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9245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DDAAD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C5FE6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3225B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D93B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828CB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9949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895B7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7C4CE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E21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E44D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03D5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D92B2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161A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77FCB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80260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03F7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5FE3E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5D766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54BE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5C5A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EC15C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1EB5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703C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8FD6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3BCB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C446A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26C06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13DD3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86A8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2AA28B0E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27E79722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43C64C7D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1035E86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221F7AD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2633FB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2580E44F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298A2F73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71258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61D20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819B4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A050A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E6607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1D20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E6D1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17735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977E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8ECC5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CBA85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0FDD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42981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30077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CFB6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15191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154F2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68A8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FA1A6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2824D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01A6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B76F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CDFF0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8B9B8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6879D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8FDD4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C869C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A0732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685FB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C53EB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5CE3F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4893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9E51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23488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7197C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E16A7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EDFF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557AF1C5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1300C08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489EC4B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B5201C0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25F148B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0019AD6F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2D79E47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1F004B7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C1503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1329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2611F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772A8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9DC90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82AF4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DC06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BF518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38D48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09718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DA1F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47506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AD08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9FC2E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30ABA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046BD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6F4A2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646BE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94880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1E213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D6E2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BAD41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48AC5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C977B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31DCC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106F8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BE44A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F05A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C6A8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56184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434B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07AA6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EACA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9394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3BBB5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9D6E2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F3067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02341E0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B23D558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AEAEBF4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6A445B5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206F187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10AFEC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04F8F327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1AAC0F73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6922B95D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B2D2980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5C10DCE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3C59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A37C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50507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13CA5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58904D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408E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ACD57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17F3F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C774F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DCEC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2F38D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30A9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260F7E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C8136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E657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9FBD4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EBD4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42D1A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06E63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7B024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87F4E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7D79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834D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118E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BAF7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9C3F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61C7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1D7D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3D453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CB28B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C698E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57D79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59BC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93E7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E012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33E59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527A9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52282858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6DBB232A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27B6569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2EB5B46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13D6D88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253D3E66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65B658B0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B80E697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BB75C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246C8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D2144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507FD6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5ED5F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D67D6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4A0C1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5F342E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48AD0F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228235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C429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EED5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F988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CEA6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E6F8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8E76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9DEB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0A58C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51774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E4B36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49A5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39B9E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5D09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5168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3603E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3F50D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6144DA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E9668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A135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2596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8E5A9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99F1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B08A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DF787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063C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5D3B8C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9599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4E4EB7A8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3B058641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3160EFBE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7B2B091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B240B50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56973324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2B21B0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259F980E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C87D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A7B4C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1CF0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335D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08C5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932B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117CF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53468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56687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D6BC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7EDD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BC01D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5755C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A897E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2EF21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2FDCA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1ADEA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55BB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295A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71D0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13599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5D46D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3E748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A4D51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8A0D4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FC0F1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0657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0680A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7A0ED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5238D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9CD8D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5A16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FA63A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8EFE0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881AD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0791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05F1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3CAE5131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34CAFE01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2D340767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413ADD9F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3112AF8C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3F19E16B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0CE7F007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38A2EE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4F99631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46E45D66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4D07F0BC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D2E0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E9B5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6A99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57D6A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594EA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5FA97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7A103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ADA7B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389A68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2C2B0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85CB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863D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70C96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57B93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C6DD9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3DC8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E550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1EF9C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B0774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1B3E7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7AC6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6F32C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3F361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71A8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8A933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CD401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D60A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70715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782E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CBEBA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3275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586BF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7C46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A4979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B268B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C514D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DE11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6AAF8F4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5F3B360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435BDDE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B139C3D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0DAFD39F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E78CE7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4701DB02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6D2D3B0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3F1E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8AA93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96F9A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4B47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32738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4D16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E5F6D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307A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F17FB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2905F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2FC99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20559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7FF81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D261C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4A842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33905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B4D8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AFCD3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42246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D9F95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EE3F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5B19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7FEC4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3980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AE689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6D16C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45808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D1FED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3127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C58F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32A1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21254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73D36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015B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37277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7A6BE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1B1712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433CAB27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5299C02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15E054B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2C5A0E2C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02155D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2B81C18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686359D1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2B70C9F9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4C1DF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52167F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A44E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5D03D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C38C0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18475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D17F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6390C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CD41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E5D48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09F30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13B84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C0899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7674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A65E6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C021B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5DB2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DCC20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23907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E5788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3AB09F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781E63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2891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48B1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9727A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6775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D218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2269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9E6D4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43CC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EE5B6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BEBE0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C47E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B768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114BE0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42C53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B796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2B75E0D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4D8FF1F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49CD0B0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5FE03A03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60FE7B2C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470C32BE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1178849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5F00D43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5BE0112C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21B4B044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01429D30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8A63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144F75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727C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060D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84B5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085EE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D2955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DDD66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385D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D7E47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07C1D7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78CF7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C5C9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7AF663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60D4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11B57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5192A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FC608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75F28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D92E9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BBDC7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A602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1F876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F13DB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FC81E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F594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5F15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D6E27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E482B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339B3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1010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9375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D29F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C4C0A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8EF0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A876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5982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00E779BB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2593E2CE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2EB3B2F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5873CA0A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1E7DBD51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16036DB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07BF7B3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2024C7F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55A8B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B38F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034BB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087D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4046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21A4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1F9E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1CB530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4F8E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AC5B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452D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8318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6544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D0C02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6B7D5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0266B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FA849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D21B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152C5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646C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27CB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52BE7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4E641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095FE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07698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35B20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1808B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8DDDA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573A4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F4AA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D6F68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292D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4CE1E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AE00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00D7C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7727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54659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6579636D" w:rsidR="00E50BDE" w:rsidRPr="00C957EE" w:rsidRDefault="0076467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3F91FF18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0BBC3523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351B4831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6CC840BE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17C38D6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4BF8D15D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56CCA2E5" w:rsidR="00E50BDE" w:rsidRPr="00C957EE" w:rsidRDefault="0076467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978DD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B36A7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B92CF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E649F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72F7B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5073DD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1FE2A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B5613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D281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74B853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52C75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445B8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1B4A7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ED83A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A5838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3F9A5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AD87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F25C3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A96D6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157C9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79796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F45FB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EB406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27C438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E2118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D222C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94882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6866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A1323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C5D8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B8520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EBAB4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DEACD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28483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1E781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58D69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8C64A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6467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84D280B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91F91A6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4658D4B7" w:rsidR="00C957EE" w:rsidRPr="00C957EE" w:rsidRDefault="00D500C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SA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 xml:space="preserve"> + </w:t>
                  </w:r>
                  <w:r w:rsidR="00764673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DO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767B4" w14:textId="77777777" w:rsidR="00BF5CCD" w:rsidRDefault="00BF5CCD">
      <w:pPr>
        <w:spacing w:after="0"/>
      </w:pPr>
      <w:r>
        <w:separator/>
      </w:r>
    </w:p>
  </w:endnote>
  <w:endnote w:type="continuationSeparator" w:id="0">
    <w:p w14:paraId="6AEA4BF6" w14:textId="77777777" w:rsidR="00BF5CCD" w:rsidRDefault="00BF5C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6262B" w14:textId="77777777" w:rsidR="00BF5CCD" w:rsidRDefault="00BF5CCD">
      <w:pPr>
        <w:spacing w:after="0"/>
      </w:pPr>
      <w:r>
        <w:separator/>
      </w:r>
    </w:p>
  </w:footnote>
  <w:footnote w:type="continuationSeparator" w:id="0">
    <w:p w14:paraId="4D9CC32D" w14:textId="77777777" w:rsidR="00BF5CCD" w:rsidRDefault="00BF5C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B01F9"/>
    <w:rsid w:val="001C41F9"/>
    <w:rsid w:val="002055A4"/>
    <w:rsid w:val="00225B12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1EE4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45C66"/>
    <w:rsid w:val="00764673"/>
    <w:rsid w:val="007C0139"/>
    <w:rsid w:val="007D45A1"/>
    <w:rsid w:val="007F564D"/>
    <w:rsid w:val="008B1201"/>
    <w:rsid w:val="008C6CA7"/>
    <w:rsid w:val="008F16F7"/>
    <w:rsid w:val="009164BA"/>
    <w:rsid w:val="009166BD"/>
    <w:rsid w:val="00977AAE"/>
    <w:rsid w:val="00996E56"/>
    <w:rsid w:val="00997268"/>
    <w:rsid w:val="009E26A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5CCD"/>
    <w:rsid w:val="00C44DFB"/>
    <w:rsid w:val="00C6519B"/>
    <w:rsid w:val="00C70F21"/>
    <w:rsid w:val="00C7354B"/>
    <w:rsid w:val="00C91F9B"/>
    <w:rsid w:val="00C957EE"/>
    <w:rsid w:val="00CB04C5"/>
    <w:rsid w:val="00D500CA"/>
    <w:rsid w:val="00DE32AC"/>
    <w:rsid w:val="00E1407A"/>
    <w:rsid w:val="00E50BDE"/>
    <w:rsid w:val="00E774CD"/>
    <w:rsid w:val="00E77E1D"/>
    <w:rsid w:val="00ED75B6"/>
    <w:rsid w:val="00F91390"/>
    <w:rsid w:val="00F93E3B"/>
    <w:rsid w:val="00F94A5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2025-06-19T09:53:00Z</dcterms:created>
  <dcterms:modified xsi:type="dcterms:W3CDTF">2025-06-19T09:53:00Z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