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491B8CF8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1D943BD5" w14:textId="51B944C3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NOVIEMBRE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5AC816B2" w14:textId="1EEF8C40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4616860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22BEEE6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762D6C9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1809CD6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3F1CE05B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370CF8D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1EF2710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2A707B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1AB241C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55A547D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5030257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B370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175329F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B370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611B155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B370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5A769A9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B370D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32A502C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3FB48EC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190101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67A1541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288B4C7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5111996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4A090A2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19DBDC0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4FB1918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17A8689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149638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4F33717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1FDFD30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1F45EFC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62AC4FB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42D0523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69DFCC6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33F6D8A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4BB8B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20B639B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2248D71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1539F58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02D9EFD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01E734A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21F2156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44DD874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240C3B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187E2E6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2918A3F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2586B0E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296500C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7245B31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5F61FBB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4713C07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AEF418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73A9B04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07B4BC5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1547B5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6AE3BB0C" w14:textId="64EB5CB6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DICIEMBRE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D8BA562" w14:textId="170F54ED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1C608AFC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5A4463A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4327F94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0DE3407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1845DB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2CCE2635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5B4217E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78322F86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7C17943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1E22767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631FF70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13F67D0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758289E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430B6AD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22AAECF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183A132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7F4FCF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43A57B4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239297E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55C2C3E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7BE9C75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1001226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675FC42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2F1494E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7DB9DA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1B92723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0EFF27D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3C2A93F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280B8CA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027899F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54D4F88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31C9526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953C65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0CBD88F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1C6468A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748A6C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54D8F44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422ABE6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596773B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2DAF798C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5CCE256B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1409E2C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7B3293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1DE33A7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5FBE571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4FD7C92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31D3D0C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40CAB11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43F7B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60C3305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04433B5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79C0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6AD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1A79C0" w:rsidRPr="00144FA3" w14:paraId="1A8B1EC4" w14:textId="77777777" w:rsidTr="005B0FD9">
        <w:tc>
          <w:tcPr>
            <w:tcW w:w="2500" w:type="pct"/>
            <w:tcMar>
              <w:top w:w="113" w:type="dxa"/>
            </w:tcMar>
            <w:vAlign w:val="center"/>
          </w:tcPr>
          <w:p w14:paraId="112AAE15" w14:textId="77777777" w:rsidR="001A79C0" w:rsidRPr="00144FA3" w:rsidRDefault="001A79C0" w:rsidP="005B0FD9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D65195F" w14:textId="77777777" w:rsidR="001A79C0" w:rsidRPr="00144FA3" w:rsidRDefault="001A79C0" w:rsidP="005B0FD9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6280318" w14:textId="77777777" w:rsidR="001A79C0" w:rsidRPr="00144FA3" w:rsidRDefault="001A79C0" w:rsidP="001A79C0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1A79C0" w:rsidRPr="00144FA3" w14:paraId="1CCECA0D" w14:textId="77777777" w:rsidTr="005B0FD9">
        <w:trPr>
          <w:trHeight w:val="567"/>
        </w:trPr>
        <w:tc>
          <w:tcPr>
            <w:tcW w:w="711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280B8AE9" w14:textId="77777777" w:rsidR="001A79C0" w:rsidRPr="00144FA3" w:rsidRDefault="001A79C0" w:rsidP="005B0FD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DDCC24B" w14:textId="77777777" w:rsidR="001A79C0" w:rsidRPr="00144FA3" w:rsidRDefault="001A79C0" w:rsidP="005B0FD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916932E" w14:textId="77777777" w:rsidR="001A79C0" w:rsidRPr="00144FA3" w:rsidRDefault="001A79C0" w:rsidP="005B0FD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19470A" w14:textId="77777777" w:rsidR="001A79C0" w:rsidRPr="00144FA3" w:rsidRDefault="001A79C0" w:rsidP="005B0FD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EC74A3C" w14:textId="77777777" w:rsidR="001A79C0" w:rsidRPr="00144FA3" w:rsidRDefault="001A79C0" w:rsidP="005B0FD9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E77C686" w14:textId="77777777" w:rsidR="001A79C0" w:rsidRPr="00144FA3" w:rsidRDefault="001A79C0" w:rsidP="005B0FD9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407DDA4" w14:textId="77777777" w:rsidR="001A79C0" w:rsidRPr="00144FA3" w:rsidRDefault="001A79C0" w:rsidP="005B0FD9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1A79C0" w:rsidRPr="00144FA3" w14:paraId="453BF4E6" w14:textId="77777777" w:rsidTr="005B0FD9">
        <w:trPr>
          <w:trHeight w:val="567"/>
        </w:trPr>
        <w:tc>
          <w:tcPr>
            <w:tcW w:w="711" w:type="pct"/>
            <w:tcMar>
              <w:right w:w="142" w:type="dxa"/>
            </w:tcMar>
            <w:vAlign w:val="bottom"/>
          </w:tcPr>
          <w:p w14:paraId="442A16A9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B4253E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0578D1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F8B3BB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13E38E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D7129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BBB230A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1A79C0" w:rsidRPr="00144FA3" w14:paraId="5ECAB6B3" w14:textId="77777777" w:rsidTr="005B0FD9">
        <w:trPr>
          <w:trHeight w:val="567"/>
        </w:trPr>
        <w:tc>
          <w:tcPr>
            <w:tcW w:w="711" w:type="pct"/>
            <w:tcMar>
              <w:right w:w="142" w:type="dxa"/>
            </w:tcMar>
            <w:vAlign w:val="bottom"/>
          </w:tcPr>
          <w:p w14:paraId="282EF339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35991D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3FCB59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68D8B1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4DE374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BBB5F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7F00A5F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1A79C0" w:rsidRPr="00144FA3" w14:paraId="7FAF35AC" w14:textId="77777777" w:rsidTr="005B0FD9">
        <w:trPr>
          <w:trHeight w:val="567"/>
        </w:trPr>
        <w:tc>
          <w:tcPr>
            <w:tcW w:w="711" w:type="pct"/>
            <w:tcMar>
              <w:right w:w="142" w:type="dxa"/>
            </w:tcMar>
            <w:vAlign w:val="bottom"/>
          </w:tcPr>
          <w:p w14:paraId="21CFE937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32A3F2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C840E5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6E840F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CCF875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648583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4162A05F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1A79C0" w:rsidRPr="00144FA3" w14:paraId="32E21BAB" w14:textId="77777777" w:rsidTr="005B0FD9">
        <w:trPr>
          <w:trHeight w:val="567"/>
        </w:trPr>
        <w:tc>
          <w:tcPr>
            <w:tcW w:w="711" w:type="pct"/>
            <w:tcMar>
              <w:right w:w="142" w:type="dxa"/>
            </w:tcMar>
            <w:vAlign w:val="bottom"/>
          </w:tcPr>
          <w:p w14:paraId="7FAB0D87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032F298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91A97B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1F9B9D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A1BE42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0CDD4B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7924EB4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1A79C0" w:rsidRPr="00144FA3" w14:paraId="087DA188" w14:textId="77777777" w:rsidTr="005B0FD9">
        <w:trPr>
          <w:trHeight w:val="567"/>
        </w:trPr>
        <w:tc>
          <w:tcPr>
            <w:tcW w:w="711" w:type="pct"/>
            <w:tcMar>
              <w:right w:w="142" w:type="dxa"/>
            </w:tcMar>
            <w:vAlign w:val="bottom"/>
          </w:tcPr>
          <w:p w14:paraId="274C4584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139CFD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7A6D0D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B66F14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D026B5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69E2CB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2C2E54F2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1A79C0" w:rsidRPr="00144FA3" w14:paraId="178AA57D" w14:textId="77777777" w:rsidTr="005B0FD9">
        <w:trPr>
          <w:trHeight w:val="567"/>
        </w:trPr>
        <w:tc>
          <w:tcPr>
            <w:tcW w:w="711" w:type="pct"/>
            <w:tcMar>
              <w:right w:w="142" w:type="dxa"/>
            </w:tcMar>
            <w:vAlign w:val="bottom"/>
          </w:tcPr>
          <w:p w14:paraId="56AA9B2C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CCBC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2E3BC2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7E28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6FA7F7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8B63A0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bottom"/>
          </w:tcPr>
          <w:p w14:paraId="3979FA78" w14:textId="77777777" w:rsidR="001A79C0" w:rsidRPr="00144FA3" w:rsidRDefault="001A79C0" w:rsidP="005B0FD9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0"/>
    </w:tbl>
    <w:p w14:paraId="3CFB625C" w14:textId="77777777" w:rsidR="001A79C0" w:rsidRPr="00AF3417" w:rsidRDefault="001A79C0" w:rsidP="001A79C0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p w14:paraId="50D5D5A5" w14:textId="77777777" w:rsidR="00ED5F48" w:rsidRPr="00AF3417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AF3417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FA360" w14:textId="77777777" w:rsidR="0006051E" w:rsidRDefault="0006051E">
      <w:pPr>
        <w:spacing w:after="0"/>
      </w:pPr>
      <w:r>
        <w:separator/>
      </w:r>
    </w:p>
  </w:endnote>
  <w:endnote w:type="continuationSeparator" w:id="0">
    <w:p w14:paraId="3D45BFAA" w14:textId="77777777" w:rsidR="0006051E" w:rsidRDefault="0006051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2AD4D" w14:textId="77777777" w:rsidR="0006051E" w:rsidRDefault="0006051E">
      <w:pPr>
        <w:spacing w:after="0"/>
      </w:pPr>
      <w:r>
        <w:separator/>
      </w:r>
    </w:p>
  </w:footnote>
  <w:footnote w:type="continuationSeparator" w:id="0">
    <w:p w14:paraId="79E61F89" w14:textId="77777777" w:rsidR="0006051E" w:rsidRDefault="0006051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4738"/>
    <w:rsid w:val="0005357B"/>
    <w:rsid w:val="0006051E"/>
    <w:rsid w:val="00071356"/>
    <w:rsid w:val="00097A25"/>
    <w:rsid w:val="000A5A57"/>
    <w:rsid w:val="0011683E"/>
    <w:rsid w:val="001274F3"/>
    <w:rsid w:val="00144FA3"/>
    <w:rsid w:val="00151CCE"/>
    <w:rsid w:val="001A79C0"/>
    <w:rsid w:val="001B01F9"/>
    <w:rsid w:val="001C41F9"/>
    <w:rsid w:val="00285C1D"/>
    <w:rsid w:val="002D7C5A"/>
    <w:rsid w:val="00316AD3"/>
    <w:rsid w:val="003327F5"/>
    <w:rsid w:val="00340CAF"/>
    <w:rsid w:val="003C0D41"/>
    <w:rsid w:val="003E085C"/>
    <w:rsid w:val="003E7B3A"/>
    <w:rsid w:val="004105D3"/>
    <w:rsid w:val="0041078B"/>
    <w:rsid w:val="00415E07"/>
    <w:rsid w:val="00416364"/>
    <w:rsid w:val="00431B29"/>
    <w:rsid w:val="00440416"/>
    <w:rsid w:val="00462EAD"/>
    <w:rsid w:val="00470760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D5149"/>
    <w:rsid w:val="005E656F"/>
    <w:rsid w:val="00606795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A60DF"/>
    <w:rsid w:val="008B1201"/>
    <w:rsid w:val="008F16F7"/>
    <w:rsid w:val="00903898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3417"/>
    <w:rsid w:val="00B37C7E"/>
    <w:rsid w:val="00B47920"/>
    <w:rsid w:val="00B65B09"/>
    <w:rsid w:val="00B85583"/>
    <w:rsid w:val="00B916A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D2C96"/>
    <w:rsid w:val="00DE32AC"/>
    <w:rsid w:val="00DE3363"/>
    <w:rsid w:val="00E1407A"/>
    <w:rsid w:val="00E33F1A"/>
    <w:rsid w:val="00E50BDE"/>
    <w:rsid w:val="00E774CD"/>
    <w:rsid w:val="00E77E1D"/>
    <w:rsid w:val="00E97684"/>
    <w:rsid w:val="00EB370D"/>
    <w:rsid w:val="00ED5F48"/>
    <w:rsid w:val="00ED75B6"/>
    <w:rsid w:val="00F91390"/>
    <w:rsid w:val="00F93E3B"/>
    <w:rsid w:val="00FA3FD9"/>
    <w:rsid w:val="00FC0032"/>
    <w:rsid w:val="00FF4587"/>
    <w:rsid w:val="00FF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2025-04-26T06:20:00Z</dcterms:created>
  <dcterms:modified xsi:type="dcterms:W3CDTF">2025-04-26T06:20:00Z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