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60E93ED7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99124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FD61C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5A5A4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500AC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9F531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B1B6E2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F1CAC7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8954D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9D191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8BAC2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A5E59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737E3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CFD785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B9842E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4EB88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41558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E39E2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91179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071D6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F4D32F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412DBE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5F4FE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538CD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ACBD0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91755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74BEA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AB206A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767FBA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28276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6485FC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63DE7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CD051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BDF5F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5C27EA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72EF34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8D817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6BDD0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58FA65F2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804EA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27AEF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7AA09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5D8961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D1916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1640B8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9CB70F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5367F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04FD8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3FEAF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699DD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983E76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AD5B39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2026A5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21ED0C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DA1AE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EA1005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DA166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C4ADD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3119D8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9E6270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0F89F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B6518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67323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1E9B7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12148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6FB5D1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00CE1B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F08EB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BEF40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1608B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1CF6A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BEA9A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ECCCC1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DF43FD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3AA68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11AB5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3343F46A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0C58E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130BA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86106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B07BA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15B25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777A7B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2035A3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A21EE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8C18F6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16E5B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F5F686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9893F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BA15E0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99AB08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0D95D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EDAAF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616E5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564F6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1FC08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008ED0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477A3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89F86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8E9B2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41E51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28FD7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425AA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B3C255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78BDA3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7759B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6DB56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C7630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A21B3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7B9493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0D90C1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26336E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D3D45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2907D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2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7480" w14:textId="77777777" w:rsidR="00207879" w:rsidRDefault="00207879">
      <w:pPr>
        <w:spacing w:after="0"/>
      </w:pPr>
      <w:r>
        <w:separator/>
      </w:r>
    </w:p>
  </w:endnote>
  <w:endnote w:type="continuationSeparator" w:id="0">
    <w:p w14:paraId="566E56C2" w14:textId="77777777" w:rsidR="00207879" w:rsidRDefault="002078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D2B6" w14:textId="77777777" w:rsidR="00207879" w:rsidRDefault="00207879">
      <w:pPr>
        <w:spacing w:after="0"/>
      </w:pPr>
      <w:r>
        <w:separator/>
      </w:r>
    </w:p>
  </w:footnote>
  <w:footnote w:type="continuationSeparator" w:id="0">
    <w:p w14:paraId="5F23D70F" w14:textId="77777777" w:rsidR="00207879" w:rsidRDefault="002078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691E"/>
    <w:rsid w:val="001274F3"/>
    <w:rsid w:val="00144FA3"/>
    <w:rsid w:val="00147BAA"/>
    <w:rsid w:val="00151CCE"/>
    <w:rsid w:val="001B01F9"/>
    <w:rsid w:val="001C41F9"/>
    <w:rsid w:val="00207879"/>
    <w:rsid w:val="00285C1D"/>
    <w:rsid w:val="002D7C5A"/>
    <w:rsid w:val="003327F5"/>
    <w:rsid w:val="00340CAF"/>
    <w:rsid w:val="00342C80"/>
    <w:rsid w:val="00354550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D2FBA"/>
    <w:rsid w:val="004F426D"/>
    <w:rsid w:val="004F6AAC"/>
    <w:rsid w:val="00512F2D"/>
    <w:rsid w:val="00543CC7"/>
    <w:rsid w:val="00544126"/>
    <w:rsid w:val="00570FBB"/>
    <w:rsid w:val="00583B82"/>
    <w:rsid w:val="005923AC"/>
    <w:rsid w:val="005C1647"/>
    <w:rsid w:val="005D5149"/>
    <w:rsid w:val="005E656F"/>
    <w:rsid w:val="00642A90"/>
    <w:rsid w:val="00667021"/>
    <w:rsid w:val="006974E1"/>
    <w:rsid w:val="006B6899"/>
    <w:rsid w:val="006C0896"/>
    <w:rsid w:val="006F513E"/>
    <w:rsid w:val="00704CD6"/>
    <w:rsid w:val="007C0139"/>
    <w:rsid w:val="007D45A1"/>
    <w:rsid w:val="007F564D"/>
    <w:rsid w:val="00895D8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65CDF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26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2025-04-26T05:52:00Z</dcterms:created>
  <dcterms:modified xsi:type="dcterms:W3CDTF">2025-04-26T05:52:00Z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