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3D4357E0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4DD8B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DCB10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2B820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DCA57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CEA3B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F2EE79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ED7106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32FED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E43ED2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49D80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6C62A74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50D9D7C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7F9101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2DDD41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AB851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638C3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62E385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AAB8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EFD1C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56DE44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81E2DE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7C3FBA2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D168BC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4C7AB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30914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D9D59C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C07EC0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7945C21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6ADCC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D71A4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BBC3A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9A9F2C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7E3D33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1F0D6E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F519B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2C66E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4C67D1B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5BE0306C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A0413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B4CED6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7748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7F85F0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13882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2FA89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7DDFA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7BA19D1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FD5F7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7BD3F0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23BEF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65157E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075CF07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A767F5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994FB6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6DAF3A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87D93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A8F63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59615F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2EEEC2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CCCA7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5019AE4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74E754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4AB560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677441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1A429EF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06444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4968F13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30F865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665054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212D0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5C470D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4741771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57C2A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5ADEFD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CD2C19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F08B15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DF6594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7C8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0296CB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254D9321" w14:textId="0B155DD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C122BDC" w14:textId="1FB3693E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3D4F18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E350A2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0B52B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BB19E5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132FF4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2CF6F0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D1C7428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1D29A4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66C38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0B9F66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6BE12E4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9602D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17375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6074E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0E23D9D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799CDF4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D4D71E7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64D0D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4408C6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A8C80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5D434E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5658AE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39724C6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707C98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78E7B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A84D6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0D0BCC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56DE15E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43DB4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4FD35C4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FD50EC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A2BB21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302B2E8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C44AD4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E3845B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D9E0E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1365D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B225C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4EA52D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F13F7A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5D3B96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10C74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2F5EF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D77AC4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1213B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46C08E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8C77ED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7AF4DD2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71E1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2DA289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8E415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43B9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529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24738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02473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349FF" w14:textId="77777777" w:rsidR="00B91FCE" w:rsidRDefault="00B91FCE">
      <w:pPr>
        <w:spacing w:after="0"/>
      </w:pPr>
      <w:r>
        <w:separator/>
      </w:r>
    </w:p>
  </w:endnote>
  <w:endnote w:type="continuationSeparator" w:id="0">
    <w:p w14:paraId="30194FB0" w14:textId="77777777" w:rsidR="00B91FCE" w:rsidRDefault="00B91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CF02" w14:textId="77777777" w:rsidR="00B91FCE" w:rsidRDefault="00B91FCE">
      <w:pPr>
        <w:spacing w:after="0"/>
      </w:pPr>
      <w:r>
        <w:separator/>
      </w:r>
    </w:p>
  </w:footnote>
  <w:footnote w:type="continuationSeparator" w:id="0">
    <w:p w14:paraId="67043457" w14:textId="77777777" w:rsidR="00B91FCE" w:rsidRDefault="00B91F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77489"/>
    <w:rsid w:val="003C0D41"/>
    <w:rsid w:val="003E085C"/>
    <w:rsid w:val="003E7B3A"/>
    <w:rsid w:val="00415E07"/>
    <w:rsid w:val="00416364"/>
    <w:rsid w:val="00431B29"/>
    <w:rsid w:val="00440416"/>
    <w:rsid w:val="00462EAD"/>
    <w:rsid w:val="00465363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508CE"/>
    <w:rsid w:val="0078574E"/>
    <w:rsid w:val="007C0139"/>
    <w:rsid w:val="007D45A1"/>
    <w:rsid w:val="007F564D"/>
    <w:rsid w:val="008B1201"/>
    <w:rsid w:val="008B5296"/>
    <w:rsid w:val="008F16F7"/>
    <w:rsid w:val="009164BA"/>
    <w:rsid w:val="009166BD"/>
    <w:rsid w:val="00977AAE"/>
    <w:rsid w:val="00986F5A"/>
    <w:rsid w:val="00994FED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43B9D"/>
    <w:rsid w:val="00B65B09"/>
    <w:rsid w:val="00B85583"/>
    <w:rsid w:val="00B916A0"/>
    <w:rsid w:val="00B91FCE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D7C8F"/>
    <w:rsid w:val="00DE32AC"/>
    <w:rsid w:val="00DE3363"/>
    <w:rsid w:val="00E1407A"/>
    <w:rsid w:val="00E33F1A"/>
    <w:rsid w:val="00E50BDE"/>
    <w:rsid w:val="00E608FD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2025-04-26T05:59:00Z</dcterms:created>
  <dcterms:modified xsi:type="dcterms:W3CDTF">2025-04-26T05:59:00Z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