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8D0BE0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246607C6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D3616C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B1617A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C53175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C5FC9E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9FCC50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399B1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5E080B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250FBDA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69956D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324FAD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F0B5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9E0F6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4CB437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72F64C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19B0A7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F2ECD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54BDAD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0995D1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20E73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5B01DF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45FAFC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2200CE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06706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513D5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737640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6F527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2E3F20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29E9F4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90BB7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16FD6E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22C5C2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7F32F0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BD916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0FFB68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1138AB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66EC0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0DB4DA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396B4A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28B7C6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032405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EEE9E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6C7096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7C8F36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FDF22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17875B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24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3F4D3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24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24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63BD9A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275CB2C7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BF480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91ECA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5652E17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4F858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8DE854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230318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C3C589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4D9E18B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768452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0AB1C8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42E739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4B62C7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6D770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49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7416A2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3EFA0F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52DBF0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07A882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449CBB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6A0B2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DE462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120536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5176FF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24AA4D1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B4B68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72583B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44B03F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7A79A7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399583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65BCBE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5C98B6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341420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374FEF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41B45D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B7F47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06D94F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7D3215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66A397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566641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03D3C5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74004C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5F94C5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5DF703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603E47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3A63AD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5BBAA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33D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6C8AA" w14:textId="77777777" w:rsidR="007176BD" w:rsidRDefault="007176BD">
      <w:pPr>
        <w:spacing w:after="0"/>
      </w:pPr>
      <w:r>
        <w:separator/>
      </w:r>
    </w:p>
  </w:endnote>
  <w:endnote w:type="continuationSeparator" w:id="0">
    <w:p w14:paraId="2B7433B0" w14:textId="77777777" w:rsidR="007176BD" w:rsidRDefault="007176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79DC" w14:textId="77777777" w:rsidR="007176BD" w:rsidRDefault="007176BD">
      <w:pPr>
        <w:spacing w:after="0"/>
      </w:pPr>
      <w:r>
        <w:separator/>
      </w:r>
    </w:p>
  </w:footnote>
  <w:footnote w:type="continuationSeparator" w:id="0">
    <w:p w14:paraId="347E5E35" w14:textId="77777777" w:rsidR="007176BD" w:rsidRDefault="007176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5696B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B6CC6"/>
    <w:rsid w:val="005D5149"/>
    <w:rsid w:val="005E656F"/>
    <w:rsid w:val="00642A90"/>
    <w:rsid w:val="00667021"/>
    <w:rsid w:val="006974E1"/>
    <w:rsid w:val="006B6899"/>
    <w:rsid w:val="006C0896"/>
    <w:rsid w:val="006F513E"/>
    <w:rsid w:val="007176BD"/>
    <w:rsid w:val="007C0139"/>
    <w:rsid w:val="007D45A1"/>
    <w:rsid w:val="007F564D"/>
    <w:rsid w:val="00863C55"/>
    <w:rsid w:val="008A49C7"/>
    <w:rsid w:val="008B1201"/>
    <w:rsid w:val="008F16F7"/>
    <w:rsid w:val="009164BA"/>
    <w:rsid w:val="009166BD"/>
    <w:rsid w:val="00977AAE"/>
    <w:rsid w:val="00996E56"/>
    <w:rsid w:val="00997268"/>
    <w:rsid w:val="009C33DE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3A40"/>
    <w:rsid w:val="00BC3952"/>
    <w:rsid w:val="00BE5AB8"/>
    <w:rsid w:val="00BF0B5B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84CC4"/>
    <w:rsid w:val="00DB6B33"/>
    <w:rsid w:val="00DC6CE0"/>
    <w:rsid w:val="00DE32AC"/>
    <w:rsid w:val="00DE3363"/>
    <w:rsid w:val="00E1407A"/>
    <w:rsid w:val="00E33F1A"/>
    <w:rsid w:val="00E45C38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223D"/>
    <w:rsid w:val="00F750E4"/>
    <w:rsid w:val="00F91390"/>
    <w:rsid w:val="00F93E3B"/>
    <w:rsid w:val="00FC0032"/>
    <w:rsid w:val="00FC45A1"/>
    <w:rsid w:val="00FE24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2025-04-17T05:25:00Z</dcterms:created>
  <dcterms:modified xsi:type="dcterms:W3CDTF">2025-04-17T05:25:00Z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