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1547B5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AE3BB0C" w14:textId="64EB5CB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DICIEMBRE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D8BA562" w14:textId="2D4BA831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1C608AFC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5A446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327F94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DE3407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1845DB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2CCE2635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5B4217E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8322F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7C17943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676095B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28C2AC9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72C587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86C5EB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33D8956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0837409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6030F5C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F4FCF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635E0A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6315BA0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1953CF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395F611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509D463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1B3D286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21FAA00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DB9DA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3B35D98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44269E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AAA840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3710724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7DF60B7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25795F7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079BCBC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953C65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65DB4F7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E77F54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1EB206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123F7A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373280B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140E14E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109CFB7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CCE256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6C1595B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1974D36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68A1E28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DD3E4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77FF1C1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477579B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078B3DD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43F7B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4475B60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67A5207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067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0D067D" w:rsidRPr="00144FA3" w14:paraId="7499DF73" w14:textId="77777777" w:rsidTr="00E57249">
        <w:tc>
          <w:tcPr>
            <w:tcW w:w="2500" w:type="pct"/>
            <w:tcMar>
              <w:top w:w="113" w:type="dxa"/>
            </w:tcMar>
            <w:vAlign w:val="center"/>
          </w:tcPr>
          <w:p w14:paraId="57CF6EDD" w14:textId="77777777" w:rsidR="000D067D" w:rsidRPr="00144FA3" w:rsidRDefault="000D067D" w:rsidP="00E57249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4BDCE715" w14:textId="77777777" w:rsidR="000D067D" w:rsidRPr="00144FA3" w:rsidRDefault="000D067D" w:rsidP="00E57249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4E1E4247" w14:textId="77777777" w:rsidR="000D067D" w:rsidRPr="00144FA3" w:rsidRDefault="000D067D" w:rsidP="000D067D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0D067D" w:rsidRPr="00144FA3" w14:paraId="6A4ADA1E" w14:textId="77777777" w:rsidTr="00E5724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9E16F3D" w14:textId="77777777" w:rsidR="000D067D" w:rsidRPr="00144FA3" w:rsidRDefault="000D067D" w:rsidP="00E5724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8756202" w14:textId="77777777" w:rsidR="000D067D" w:rsidRPr="00144FA3" w:rsidRDefault="000D067D" w:rsidP="00E5724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A3DC177" w14:textId="77777777" w:rsidR="000D067D" w:rsidRPr="00144FA3" w:rsidRDefault="000D067D" w:rsidP="00E5724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E33CACC" w14:textId="77777777" w:rsidR="000D067D" w:rsidRPr="00144FA3" w:rsidRDefault="000D067D" w:rsidP="00E5724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3F7C269" w14:textId="77777777" w:rsidR="000D067D" w:rsidRPr="00144FA3" w:rsidRDefault="000D067D" w:rsidP="00E5724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2EA08DE" w14:textId="77777777" w:rsidR="000D067D" w:rsidRPr="00144FA3" w:rsidRDefault="000D067D" w:rsidP="00E57249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762F481" w14:textId="77777777" w:rsidR="000D067D" w:rsidRPr="00144FA3" w:rsidRDefault="000D067D" w:rsidP="00E57249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0D067D" w:rsidRPr="00144FA3" w14:paraId="6162059C" w14:textId="77777777" w:rsidTr="00E57249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49EA842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A9D360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EFD31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E4092F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1411563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DE2B1D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28E18F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0D067D" w:rsidRPr="00144FA3" w14:paraId="1392EE9D" w14:textId="77777777" w:rsidTr="00E57249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087E29A3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0FFE45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A95C6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70BEBF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527BDB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664B8F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26DA656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0D067D" w:rsidRPr="00144FA3" w14:paraId="0A465976" w14:textId="77777777" w:rsidTr="00E57249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06D8A773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9C92E9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BCCDF5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361DA0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1B52FF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4BF29A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1A6E259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0D067D" w:rsidRPr="00144FA3" w14:paraId="3A27A8DB" w14:textId="77777777" w:rsidTr="00E57249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7E2B146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B7A71D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92F7D3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A2FE6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4C40A7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9260C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515A354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0D067D" w:rsidRPr="00144FA3" w14:paraId="1114C09D" w14:textId="77777777" w:rsidTr="00E57249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E859D25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A6824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A9DC6E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7A605F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CFF261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925339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98F7F54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0D067D" w:rsidRPr="00144FA3" w14:paraId="0E311378" w14:textId="77777777" w:rsidTr="00E57249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42E0DB1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02427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D8BE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112AC12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5FE71C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31FC55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EAA1694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0D067D" w:rsidRPr="00144FA3" w14:paraId="2E6A6524" w14:textId="77777777" w:rsidTr="00E57249">
        <w:tc>
          <w:tcPr>
            <w:tcW w:w="2500" w:type="pct"/>
            <w:tcMar>
              <w:top w:w="113" w:type="dxa"/>
            </w:tcMar>
            <w:vAlign w:val="center"/>
          </w:tcPr>
          <w:bookmarkEnd w:id="0"/>
          <w:p w14:paraId="0BC4A50F" w14:textId="77777777" w:rsidR="000D067D" w:rsidRPr="00144FA3" w:rsidRDefault="000D067D" w:rsidP="00E57249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FEBRERO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11FCE859" w14:textId="77777777" w:rsidR="000D067D" w:rsidRPr="00144FA3" w:rsidRDefault="000D067D" w:rsidP="00E57249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42B6E281" w14:textId="77777777" w:rsidR="000D067D" w:rsidRPr="00144FA3" w:rsidRDefault="000D067D" w:rsidP="000D067D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0D067D" w:rsidRPr="00144FA3" w14:paraId="2310C739" w14:textId="77777777" w:rsidTr="00E57249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7D1C5330" w14:textId="77777777" w:rsidR="000D067D" w:rsidRPr="00144FA3" w:rsidRDefault="000D067D" w:rsidP="00E5724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42B060F5" w14:textId="77777777" w:rsidR="000D067D" w:rsidRPr="00144FA3" w:rsidRDefault="000D067D" w:rsidP="00E5724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3846F0C" w14:textId="77777777" w:rsidR="000D067D" w:rsidRPr="00144FA3" w:rsidRDefault="000D067D" w:rsidP="00E5724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A4E33F" w14:textId="77777777" w:rsidR="000D067D" w:rsidRPr="00144FA3" w:rsidRDefault="000D067D" w:rsidP="00E5724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2AEB117" w14:textId="77777777" w:rsidR="000D067D" w:rsidRPr="00144FA3" w:rsidRDefault="000D067D" w:rsidP="00E5724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2CCAAF4" w14:textId="77777777" w:rsidR="000D067D" w:rsidRPr="00144FA3" w:rsidRDefault="000D067D" w:rsidP="00E57249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0C7262F" w14:textId="77777777" w:rsidR="000D067D" w:rsidRPr="00144FA3" w:rsidRDefault="000D067D" w:rsidP="00E57249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0D067D" w:rsidRPr="00144FA3" w14:paraId="02F22E05" w14:textId="77777777" w:rsidTr="00E57249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5B789C8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2DA0B5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7B44E6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0F2337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C6D1E4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6EFAA8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F92EF46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0D067D" w:rsidRPr="00144FA3" w14:paraId="3DC5AFFD" w14:textId="77777777" w:rsidTr="00E57249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FDC2446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B685C95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B4B817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071CC7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E7D0A4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3BEEF5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E4AFC81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0D067D" w:rsidRPr="00144FA3" w14:paraId="23E5FC4D" w14:textId="77777777" w:rsidTr="00E57249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3FD4F8E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E1E1D7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1B41E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87D9E2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BE9E06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12DD1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007521D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0D067D" w:rsidRPr="00144FA3" w14:paraId="53A29700" w14:textId="77777777" w:rsidTr="00E57249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90CE0AD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142A5D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A9D946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121B5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76D6FA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21ED78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9FD45D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0D067D" w:rsidRPr="00144FA3" w14:paraId="6102B381" w14:textId="77777777" w:rsidTr="00E57249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F87C314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539535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8FDBE9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F44254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A14B56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D3EC45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41BFE97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0D067D" w:rsidRPr="00144FA3" w14:paraId="6BECFBBB" w14:textId="77777777" w:rsidTr="00E57249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FAD5519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A675DF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04EB64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C72D12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191243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DE5E98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DFC748" w14:textId="77777777" w:rsidR="000D067D" w:rsidRPr="00144FA3" w:rsidRDefault="000D067D" w:rsidP="00E5724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3BC2" w14:textId="77777777" w:rsidR="00522A1D" w:rsidRDefault="00522A1D">
      <w:pPr>
        <w:spacing w:after="0"/>
      </w:pPr>
      <w:r>
        <w:separator/>
      </w:r>
    </w:p>
  </w:endnote>
  <w:endnote w:type="continuationSeparator" w:id="0">
    <w:p w14:paraId="3274FDD6" w14:textId="77777777" w:rsidR="00522A1D" w:rsidRDefault="00522A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807A6" w14:textId="77777777" w:rsidR="00522A1D" w:rsidRDefault="00522A1D">
      <w:pPr>
        <w:spacing w:after="0"/>
      </w:pPr>
      <w:r>
        <w:separator/>
      </w:r>
    </w:p>
  </w:footnote>
  <w:footnote w:type="continuationSeparator" w:id="0">
    <w:p w14:paraId="29CDB080" w14:textId="77777777" w:rsidR="00522A1D" w:rsidRDefault="00522A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0D067D"/>
    <w:rsid w:val="0011683E"/>
    <w:rsid w:val="001274F3"/>
    <w:rsid w:val="00144FA3"/>
    <w:rsid w:val="00151CCE"/>
    <w:rsid w:val="001B01F9"/>
    <w:rsid w:val="001C41F9"/>
    <w:rsid w:val="001E4458"/>
    <w:rsid w:val="00230BB3"/>
    <w:rsid w:val="00285C1D"/>
    <w:rsid w:val="002D7C5A"/>
    <w:rsid w:val="00303237"/>
    <w:rsid w:val="003327F5"/>
    <w:rsid w:val="00340CAF"/>
    <w:rsid w:val="00372DA8"/>
    <w:rsid w:val="003C0D41"/>
    <w:rsid w:val="003E085C"/>
    <w:rsid w:val="003E7B3A"/>
    <w:rsid w:val="00415025"/>
    <w:rsid w:val="00415E07"/>
    <w:rsid w:val="00416364"/>
    <w:rsid w:val="00431B29"/>
    <w:rsid w:val="00440416"/>
    <w:rsid w:val="00462EAD"/>
    <w:rsid w:val="00470760"/>
    <w:rsid w:val="004A6170"/>
    <w:rsid w:val="004F426D"/>
    <w:rsid w:val="004F6AAC"/>
    <w:rsid w:val="00512F2D"/>
    <w:rsid w:val="00522A1D"/>
    <w:rsid w:val="00543CC7"/>
    <w:rsid w:val="00544126"/>
    <w:rsid w:val="00570FBB"/>
    <w:rsid w:val="00583B82"/>
    <w:rsid w:val="005923AC"/>
    <w:rsid w:val="005C3566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3898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3417"/>
    <w:rsid w:val="00B37C7E"/>
    <w:rsid w:val="00B47920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6FF2"/>
    <w:rsid w:val="00E774CD"/>
    <w:rsid w:val="00E77E1D"/>
    <w:rsid w:val="00E97684"/>
    <w:rsid w:val="00ED5F48"/>
    <w:rsid w:val="00ED75B6"/>
    <w:rsid w:val="00F37807"/>
    <w:rsid w:val="00F91390"/>
    <w:rsid w:val="00F93E3B"/>
    <w:rsid w:val="00FA3FD9"/>
    <w:rsid w:val="00FB19F7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2025-04-26T06:26:00Z</dcterms:created>
  <dcterms:modified xsi:type="dcterms:W3CDTF">2025-04-26T06:26:00Z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