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B91C2E" w:rsidRPr="00B95BC8" w14:paraId="471874BE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49A7D80E" w14:textId="77777777" w:rsidR="00B91C2E" w:rsidRPr="00B95BC8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B91C2E" w:rsidRPr="00B95BC8" w14:paraId="5E679A77" w14:textId="77777777" w:rsidTr="00E63424">
        <w:tc>
          <w:tcPr>
            <w:tcW w:w="1696" w:type="pct"/>
            <w:shd w:val="clear" w:color="auto" w:fill="7030A0"/>
            <w:vAlign w:val="center"/>
          </w:tcPr>
          <w:p w14:paraId="783E25F6" w14:textId="7FC082B4" w:rsidR="00B91C2E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MAYO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1ADD435E" w14:textId="5E17A288" w:rsidR="00B91C2E" w:rsidRPr="00D779E3" w:rsidRDefault="00B91C2E" w:rsidP="00B91C2E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05</w:t>
            </w:r>
          </w:p>
        </w:tc>
        <w:tc>
          <w:tcPr>
            <w:tcW w:w="1725" w:type="pct"/>
            <w:shd w:val="clear" w:color="auto" w:fill="7030A0"/>
            <w:vAlign w:val="center"/>
          </w:tcPr>
          <w:p w14:paraId="356E2AAA" w14:textId="7CEB96A0" w:rsidR="00B91C2E" w:rsidRPr="00D779E3" w:rsidRDefault="00B91C2E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B277A5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2026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B91C2E" w:rsidRPr="00B95BC8" w14:paraId="257BEE0A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58"/>
              <w:gridCol w:w="1462"/>
              <w:gridCol w:w="1462"/>
              <w:gridCol w:w="1462"/>
              <w:gridCol w:w="1462"/>
              <w:gridCol w:w="1435"/>
            </w:tblGrid>
            <w:tr w:rsidR="00A25F2E" w:rsidRPr="00B95BC8" w14:paraId="6F217563" w14:textId="77777777" w:rsidTr="00466B36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231AC78E" w14:textId="340FF2C5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7030A0"/>
                </w:tcPr>
                <w:p w14:paraId="556665FB" w14:textId="73EA3911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54632E64" w14:textId="34CCD4AE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7BF794DB" w14:textId="5676D93E" w:rsidR="00A25F2E" w:rsidRPr="00B95BC8" w:rsidRDefault="00DC3D0D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6416904A" w14:textId="333E90AC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50AA551A" w14:textId="0C5C9F5A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7030A0"/>
                </w:tcPr>
                <w:p w14:paraId="318FA7B4" w14:textId="0CAD94D8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B91C2E" w:rsidRPr="00B95BC8" w14:paraId="304CE6B3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1A13E5D" w14:textId="7923E658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1E26919" w14:textId="14C69C46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5E6D2E6" w14:textId="38E68EC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335B432" w14:textId="766B2D9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E4EB8B5" w14:textId="3BE5C146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D10C9BA" w14:textId="754BC208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817B379" w14:textId="0A613F2D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45AD0889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13B2E48" w14:textId="4A1EAEF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66B3E0D" w14:textId="76484651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B382D8B" w14:textId="237DF84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5382FDF" w14:textId="7F2B767D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79159F3" w14:textId="2354DD1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E34943F" w14:textId="2D419B8A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2280DFA" w14:textId="0ACF5D7D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10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553F8BE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A2D4C02" w14:textId="198BD870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6C9B334" w14:textId="4D2A81C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2ECC0DD" w14:textId="6F4A514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FAF9223" w14:textId="2BD2B44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D8616DE" w14:textId="3E33AF6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C280770" w14:textId="45E11608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6B1FD6B" w14:textId="7C8AD5F5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309DC5C0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17A6911" w14:textId="0F85271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01D750F" w14:textId="04D7AD6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520B005" w14:textId="6AFA11B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20D7520" w14:textId="329A918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9532724" w14:textId="55A22FED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61153BE" w14:textId="341EB2E9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1C65454" w14:textId="765A599D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85D52D3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FB8292D" w14:textId="5EB7B17D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7106655" w14:textId="6D5C24A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B32B38D" w14:textId="4F7AD24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31F1EE9" w14:textId="3F200726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BF19FB2" w14:textId="795943A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F883B58" w14:textId="6CE7C9F9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30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85963FA" w14:textId="56ED0FF2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31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1403ED68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F3F3CCD" w14:textId="59272C4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80C3746" w14:textId="6D8E3FC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7B1581C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98E28A7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DBA5985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1092EC3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853DAF7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7809A7EC" w14:textId="77777777" w:rsidR="00B91C2E" w:rsidRPr="00D779E3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B91C2E" w:rsidRPr="00B95BC8" w14:paraId="58E65992" w14:textId="77777777" w:rsidTr="00E63424">
        <w:tc>
          <w:tcPr>
            <w:tcW w:w="1696" w:type="pct"/>
            <w:shd w:val="clear" w:color="auto" w:fill="FFFFFF" w:themeFill="background1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50"/>
              <w:gridCol w:w="1018"/>
              <w:gridCol w:w="912"/>
              <w:gridCol w:w="749"/>
            </w:tblGrid>
            <w:tr w:rsidR="00B91C2E" w:rsidRPr="00CC49C3" w14:paraId="36631DFF" w14:textId="77777777" w:rsidTr="00B91C2E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6F3FAF8A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93E2A67" w14:textId="47B628A0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0EDB990" w14:textId="7F29F7B1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1AF4A4CD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B91C2E" w:rsidRPr="00CC49C3" w14:paraId="31FC9B10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1EC7D3" w14:textId="30DF59A6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E4B4A8" w14:textId="2157FB9F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DF3640C" w14:textId="2B435E9A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D522A73" w14:textId="496A3888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3374FD" w14:textId="6771E905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1BE773" w14:textId="17B70FB9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8B02F1" w14:textId="755466BE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B91C2E" w:rsidRPr="00CC49C3" w14:paraId="7F4334B5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2D5818A" w14:textId="6EE4D92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3D764FA" w14:textId="46A850E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08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9497621" w14:textId="725EDFA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45A961" w14:textId="5B14579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57FBC76" w14:textId="3B9CF19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06DECFB" w14:textId="1B022F0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4294B86" w14:textId="276E6E52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2CEF49F9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04A0C93" w14:textId="386F603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3D130F4" w14:textId="1C275A5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B4FDA68" w14:textId="0339A95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17A927C" w14:textId="57C1138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6527C8E" w14:textId="7CBBAAE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58147CE" w14:textId="01A94409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4BAC52BF" w14:textId="02F2F5EC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561468C2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2F58E1A" w14:textId="1824B9C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1596192" w14:textId="4A8994D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D010E0E" w14:textId="088895E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C851E21" w14:textId="5B47CBF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9E1B951" w14:textId="79B7988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38F56C1" w14:textId="70113B85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D000D8C" w14:textId="10685858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747F16FB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803BD74" w14:textId="615570F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2880951" w14:textId="797B7F0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7DA6421" w14:textId="452CD7D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04041FF" w14:textId="023F0C7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C309EB6" w14:textId="4D34168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045AC77" w14:textId="54E7C37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BF65747" w14:textId="68DE966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051832C2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AA1935E" w14:textId="4D1CE2A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339F647A" w14:textId="7AFD97B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04DE624F" w14:textId="0CD2BF1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26E16D6" w14:textId="490173D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46EFB0A" w14:textId="0D45A92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0A18CAC" w14:textId="3B7AA3D5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09E5462" w14:textId="5DBDC978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7F30A4F3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C5FF966" w14:textId="2B3D50E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67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8EF6504" w14:textId="41D60F4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30335AC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D2F04EA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FDC618B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496F7D8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EAF1E77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6CA2252A" w14:textId="77777777" w:rsidR="00B91C2E" w:rsidRPr="00CC49C3" w:rsidRDefault="00B91C2E" w:rsidP="00B91C2E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404C874F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5FC9158C" w14:textId="368D2C0D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4EF251B9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52EFA74F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4FA11E8C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4135FFBF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8F75B06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731DCABB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6F1C47D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246BCF05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23232EB3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140BC8CD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3B9848A2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17C354C8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78A7C8" w14:textId="77777777" w:rsidR="00B91C2E" w:rsidRPr="00CC49C3" w:rsidRDefault="00B91C2E" w:rsidP="00B91C2E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5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30"/>
              <w:gridCol w:w="1119"/>
              <w:gridCol w:w="912"/>
              <w:gridCol w:w="729"/>
            </w:tblGrid>
            <w:tr w:rsidR="00B91C2E" w:rsidRPr="00CC49C3" w14:paraId="5356C9C4" w14:textId="77777777" w:rsidTr="00B91C2E">
              <w:trPr>
                <w:trHeight w:val="227"/>
              </w:trPr>
              <w:tc>
                <w:tcPr>
                  <w:tcW w:w="1251" w:type="pct"/>
                </w:tcPr>
                <w:p w14:paraId="13F83D6C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5590139" w14:textId="28B48496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290A8E5" w14:textId="380C06D4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72AC3414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B91C2E" w:rsidRPr="00CC49C3" w14:paraId="0343AF35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92CDD99" w14:textId="3B807B1B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93DF766" w14:textId="4A8BB68C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948BC1A" w14:textId="22DED5A0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650630" w14:textId="3C04D0EE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AB49FC" w14:textId="1F3E224E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2422DA0" w14:textId="707AD96C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FDD2E3D" w14:textId="2A4CA6C8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B91C2E" w:rsidRPr="00CC49C3" w14:paraId="6AE7C1A3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6A53DF3" w14:textId="462425F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C4667E0" w14:textId="1B9664D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40BC9A0" w14:textId="5DB3373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342E361" w14:textId="3725BB1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819DB6E" w14:textId="4C1B9AB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03C09C" w14:textId="74577205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200FC9C" w14:textId="0A395F3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68A2DC4F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7FC89AB" w14:textId="76BC27E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E3A3DEA" w14:textId="30F9A93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B65F6D9" w14:textId="69B23F0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1BBCF8E" w14:textId="19B0990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D1643A4" w14:textId="1869617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A2DC83D" w14:textId="736DD5FC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967A7F3" w14:textId="23DC5B9C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69D270A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AEAA408" w14:textId="0F18D1D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26A39EE0" w14:textId="1D6D98E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E12B44A" w14:textId="189AE9E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E9B6E92" w14:textId="21950B6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BEDC244" w14:textId="151D921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B425B68" w14:textId="283441F9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BB9812A" w14:textId="0F6CA47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53C68FFF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5EF6B00" w14:textId="5935870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6CE89399" w14:textId="6B2EB8F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173420E" w14:textId="52775E0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DB9D519" w14:textId="3020C34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D30FAE5" w14:textId="6692550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B1602B9" w14:textId="74CD9E86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467363C0" w14:textId="40486FA1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4D1BB71C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38EFBE9" w14:textId="69030D0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F62DE0E" w14:textId="68CFE46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2EED92B5" w14:textId="3EBD3DB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B21F880" w14:textId="23E32E6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1474309" w14:textId="078EBBB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5E35F8C" w14:textId="6C6F014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ED56F4D" w14:textId="37E8553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71C824A1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B4C9AB8" w14:textId="17D2B0C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4D84DC1" w14:textId="0EC75DF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77A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92B8E78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17059BFD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D3DFF44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E76C30C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D257A0E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66C9704E" w14:textId="77777777" w:rsidR="00B91C2E" w:rsidRPr="00CC49C3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9FE06" w14:textId="77777777" w:rsidR="00DE40D1" w:rsidRDefault="00DE40D1">
      <w:pPr>
        <w:spacing w:after="0"/>
      </w:pPr>
      <w:r>
        <w:separator/>
      </w:r>
    </w:p>
  </w:endnote>
  <w:endnote w:type="continuationSeparator" w:id="0">
    <w:p w14:paraId="6E875496" w14:textId="77777777" w:rsidR="00DE40D1" w:rsidRDefault="00DE40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AC04C" w14:textId="77777777" w:rsidR="00DE40D1" w:rsidRDefault="00DE40D1">
      <w:pPr>
        <w:spacing w:after="0"/>
      </w:pPr>
      <w:r>
        <w:separator/>
      </w:r>
    </w:p>
  </w:footnote>
  <w:footnote w:type="continuationSeparator" w:id="0">
    <w:p w14:paraId="018BE90F" w14:textId="77777777" w:rsidR="00DE40D1" w:rsidRDefault="00DE40D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97A25"/>
    <w:rsid w:val="000A5A57"/>
    <w:rsid w:val="000B5A03"/>
    <w:rsid w:val="000E4D05"/>
    <w:rsid w:val="001274F3"/>
    <w:rsid w:val="00151CCE"/>
    <w:rsid w:val="001767F9"/>
    <w:rsid w:val="00185B50"/>
    <w:rsid w:val="001B01F9"/>
    <w:rsid w:val="001C41F9"/>
    <w:rsid w:val="002068F9"/>
    <w:rsid w:val="00240ECA"/>
    <w:rsid w:val="00253EC6"/>
    <w:rsid w:val="00285C1D"/>
    <w:rsid w:val="003019F6"/>
    <w:rsid w:val="0030725B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80874"/>
    <w:rsid w:val="004A6170"/>
    <w:rsid w:val="004F6AAC"/>
    <w:rsid w:val="00512F2D"/>
    <w:rsid w:val="00533A11"/>
    <w:rsid w:val="00543EA0"/>
    <w:rsid w:val="005511AD"/>
    <w:rsid w:val="005610B5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1F2"/>
    <w:rsid w:val="006E6342"/>
    <w:rsid w:val="006F513E"/>
    <w:rsid w:val="007213D1"/>
    <w:rsid w:val="0076295E"/>
    <w:rsid w:val="007B05EE"/>
    <w:rsid w:val="007C0139"/>
    <w:rsid w:val="007D45A1"/>
    <w:rsid w:val="007F564D"/>
    <w:rsid w:val="00862FD2"/>
    <w:rsid w:val="008A185D"/>
    <w:rsid w:val="008B1201"/>
    <w:rsid w:val="008F16F7"/>
    <w:rsid w:val="009164BA"/>
    <w:rsid w:val="009166BD"/>
    <w:rsid w:val="0094325A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A23D3"/>
    <w:rsid w:val="00AA3C50"/>
    <w:rsid w:val="00AE302A"/>
    <w:rsid w:val="00AE36BB"/>
    <w:rsid w:val="00AF08D4"/>
    <w:rsid w:val="00B277A5"/>
    <w:rsid w:val="00B37C7E"/>
    <w:rsid w:val="00B44348"/>
    <w:rsid w:val="00B65B09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44DFB"/>
    <w:rsid w:val="00C6519B"/>
    <w:rsid w:val="00C70F21"/>
    <w:rsid w:val="00C7354B"/>
    <w:rsid w:val="00C7522F"/>
    <w:rsid w:val="00C800AA"/>
    <w:rsid w:val="00C91F9B"/>
    <w:rsid w:val="00CB0460"/>
    <w:rsid w:val="00CC49C3"/>
    <w:rsid w:val="00D125F6"/>
    <w:rsid w:val="00D35346"/>
    <w:rsid w:val="00D779E3"/>
    <w:rsid w:val="00DA0965"/>
    <w:rsid w:val="00DC3D0D"/>
    <w:rsid w:val="00DE32AC"/>
    <w:rsid w:val="00DE40D1"/>
    <w:rsid w:val="00E1407A"/>
    <w:rsid w:val="00E26143"/>
    <w:rsid w:val="00E33F1A"/>
    <w:rsid w:val="00E50BDE"/>
    <w:rsid w:val="00E63424"/>
    <w:rsid w:val="00E650AA"/>
    <w:rsid w:val="00E774CD"/>
    <w:rsid w:val="00E77E1D"/>
    <w:rsid w:val="00E97684"/>
    <w:rsid w:val="00EB7D33"/>
    <w:rsid w:val="00ED5F48"/>
    <w:rsid w:val="00ED75B6"/>
    <w:rsid w:val="00EF37C2"/>
    <w:rsid w:val="00F7047C"/>
    <w:rsid w:val="00F91390"/>
    <w:rsid w:val="00F93E3B"/>
    <w:rsid w:val="00FC0032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2025-03-03T06:41:00Z</dcterms:created>
  <dcterms:modified xsi:type="dcterms:W3CDTF">2025-03-03T06:41:00Z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