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D35044" w:rsidRPr="00C17248" w14:paraId="6C22EC4C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2281E460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C17248" w14:paraId="5E679A77" w14:textId="77777777" w:rsidTr="00185B50">
        <w:tc>
          <w:tcPr>
            <w:tcW w:w="2500" w:type="pct"/>
            <w:vAlign w:val="center"/>
          </w:tcPr>
          <w:p w14:paraId="1ADD435E" w14:textId="3E9EB34C" w:rsidR="00ED5F48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MAYO</w:t>
            </w:r>
          </w:p>
        </w:tc>
        <w:tc>
          <w:tcPr>
            <w:tcW w:w="2500" w:type="pct"/>
            <w:vAlign w:val="center"/>
          </w:tcPr>
          <w:p w14:paraId="356E2AAA" w14:textId="34CB85DD" w:rsidR="00ED5F48" w:rsidRPr="00C17248" w:rsidRDefault="00ED5F48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2026</w: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C17248" w:rsidRDefault="00ED5F48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C17248" w14:paraId="4232816E" w14:textId="77777777" w:rsidTr="00363053">
        <w:trPr>
          <w:trHeight w:val="567"/>
        </w:trPr>
        <w:tc>
          <w:tcPr>
            <w:tcW w:w="707" w:type="pct"/>
            <w:shd w:val="clear" w:color="auto" w:fill="0070C0"/>
            <w:vAlign w:val="center"/>
          </w:tcPr>
          <w:p w14:paraId="5173D927" w14:textId="33CC4D74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0070C0"/>
            <w:vAlign w:val="center"/>
          </w:tcPr>
          <w:p w14:paraId="645E7C4A" w14:textId="65AABA60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17D31BE5" w14:textId="7C4B6570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18E1E115" w14:textId="1032D7EA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2C84A1A5" w14:textId="643BC89E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4AD0A6A3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608DE461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C17248" w14:paraId="6F5FFAB0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9C2670" w14:textId="27256F5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пятница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7B697C" w14:textId="1CE4E28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пятница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8A88DF" w14:textId="3F3CD13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пятница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B1B025" w14:textId="19F9327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пятница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F732E" w14:textId="5549C24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пятница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66BDD5B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17DA838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543A7E90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21331D" w14:textId="1CE51F5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B2BF12" w14:textId="613CE45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58DFB7" w14:textId="191CDBD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68F1" w14:textId="0797D4E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45A9F5" w14:textId="53F38D8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3505CB8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647B6B4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25CD5011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162FCE" w14:textId="48F60F7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34D557" w14:textId="06B88BB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E94CD6" w14:textId="02E098F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358C9A" w14:textId="2FEFE1D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5FC823" w14:textId="1BE596C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0EB9743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20D7A46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1967DB6D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8568AD" w14:textId="62515B4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0DA026" w14:textId="47B87B3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C5897B" w14:textId="7292A75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37E596" w14:textId="21C6993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6F8449" w14:textId="546975F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44D35C1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2BE9962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0B252533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5994ED" w14:textId="01F1843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B32801" w14:textId="3D8C3B4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129B62" w14:textId="0A9B4BE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E374" w14:textId="424D170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5C5B5" w14:textId="38BB45B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11E25F3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30B9D31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2832F5D6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10BCDE" w14:textId="5AAB7AE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2A51FD" w14:textId="14FC4D3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40C00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98195F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122FC5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BF85BD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2D171" w14:textId="77777777" w:rsidR="002131C6" w:rsidRDefault="002131C6">
      <w:pPr>
        <w:spacing w:after="0"/>
      </w:pPr>
      <w:r>
        <w:separator/>
      </w:r>
    </w:p>
  </w:endnote>
  <w:endnote w:type="continuationSeparator" w:id="0">
    <w:p w14:paraId="11E54785" w14:textId="77777777" w:rsidR="002131C6" w:rsidRDefault="002131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00AD5" w14:textId="77777777" w:rsidR="002131C6" w:rsidRDefault="002131C6">
      <w:pPr>
        <w:spacing w:after="0"/>
      </w:pPr>
      <w:r>
        <w:separator/>
      </w:r>
    </w:p>
  </w:footnote>
  <w:footnote w:type="continuationSeparator" w:id="0">
    <w:p w14:paraId="3A3E28B8" w14:textId="77777777" w:rsidR="002131C6" w:rsidRDefault="002131C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72AE1"/>
    <w:rsid w:val="00082588"/>
    <w:rsid w:val="00097A25"/>
    <w:rsid w:val="000A5A57"/>
    <w:rsid w:val="000B5A03"/>
    <w:rsid w:val="001274F3"/>
    <w:rsid w:val="001434EC"/>
    <w:rsid w:val="00151CCE"/>
    <w:rsid w:val="00185B50"/>
    <w:rsid w:val="001B01F9"/>
    <w:rsid w:val="001C41F9"/>
    <w:rsid w:val="002068F9"/>
    <w:rsid w:val="002131C6"/>
    <w:rsid w:val="00240C00"/>
    <w:rsid w:val="00240ECA"/>
    <w:rsid w:val="00285C1D"/>
    <w:rsid w:val="002E1423"/>
    <w:rsid w:val="002F37C8"/>
    <w:rsid w:val="003019F6"/>
    <w:rsid w:val="00312782"/>
    <w:rsid w:val="003136D4"/>
    <w:rsid w:val="003224C3"/>
    <w:rsid w:val="003327F5"/>
    <w:rsid w:val="00340CAF"/>
    <w:rsid w:val="00363053"/>
    <w:rsid w:val="003B6069"/>
    <w:rsid w:val="003C0D41"/>
    <w:rsid w:val="003E085C"/>
    <w:rsid w:val="003E7B3A"/>
    <w:rsid w:val="00416364"/>
    <w:rsid w:val="00431B29"/>
    <w:rsid w:val="00440416"/>
    <w:rsid w:val="004618D7"/>
    <w:rsid w:val="00462EAD"/>
    <w:rsid w:val="004A6170"/>
    <w:rsid w:val="004F6AAC"/>
    <w:rsid w:val="00512F2D"/>
    <w:rsid w:val="00533A11"/>
    <w:rsid w:val="00543EA0"/>
    <w:rsid w:val="00570FBB"/>
    <w:rsid w:val="00583B82"/>
    <w:rsid w:val="005860F1"/>
    <w:rsid w:val="005923AC"/>
    <w:rsid w:val="005B2E45"/>
    <w:rsid w:val="005D5149"/>
    <w:rsid w:val="005E656F"/>
    <w:rsid w:val="00667021"/>
    <w:rsid w:val="006974E1"/>
    <w:rsid w:val="006B6899"/>
    <w:rsid w:val="006C0896"/>
    <w:rsid w:val="006C1F93"/>
    <w:rsid w:val="006E6342"/>
    <w:rsid w:val="006F513E"/>
    <w:rsid w:val="007213D1"/>
    <w:rsid w:val="007C0139"/>
    <w:rsid w:val="007D45A1"/>
    <w:rsid w:val="007F564D"/>
    <w:rsid w:val="0084614E"/>
    <w:rsid w:val="008A185D"/>
    <w:rsid w:val="008B1201"/>
    <w:rsid w:val="008F16F7"/>
    <w:rsid w:val="009164BA"/>
    <w:rsid w:val="009166BD"/>
    <w:rsid w:val="00977AAE"/>
    <w:rsid w:val="00996E56"/>
    <w:rsid w:val="00997268"/>
    <w:rsid w:val="009B3F4E"/>
    <w:rsid w:val="009E25A7"/>
    <w:rsid w:val="00A12667"/>
    <w:rsid w:val="00A14581"/>
    <w:rsid w:val="00A20E4C"/>
    <w:rsid w:val="00A47B59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10BAD"/>
    <w:rsid w:val="00C11DE3"/>
    <w:rsid w:val="00C17248"/>
    <w:rsid w:val="00C44DFB"/>
    <w:rsid w:val="00C6519B"/>
    <w:rsid w:val="00C70F21"/>
    <w:rsid w:val="00C7354B"/>
    <w:rsid w:val="00C800AA"/>
    <w:rsid w:val="00C91F9B"/>
    <w:rsid w:val="00D35044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2025-03-03T06:39:00Z</dcterms:created>
  <dcterms:modified xsi:type="dcterms:W3CDTF">2025-03-03T06:39:00Z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