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15398"/>
      </w:tblGrid>
      <w:tr w:rsidR="00F81A63" w:rsidRPr="00EF7E8D" w14:paraId="47DF545E" w14:textId="3B3DDA78" w:rsidTr="00F81A63">
        <w:trPr>
          <w:trHeight w:val="567"/>
        </w:trPr>
        <w:tc>
          <w:tcPr>
            <w:tcW w:w="5000" w:type="pct"/>
            <w:vAlign w:val="bottom"/>
          </w:tcPr>
          <w:p w14:paraId="4EF2F048" w14:textId="0B5D8120" w:rsidR="00F81A63" w:rsidRPr="00EF7E8D" w:rsidRDefault="00F81A63" w:rsidP="00F81A63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JUNIO</w:t>
            </w:r>
            <w:r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val="en-US" w:bidi="ru-RU"/>
              </w:rPr>
              <w:t xml:space="preserve"> 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t>2026</w:t>
            </w:r>
            <w:r w:rsidRPr="00EF7E8D">
              <w:rPr>
                <w:rFonts w:ascii="Arial Narrow" w:hAnsi="Arial Narrow" w:cs="Calibri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</w:tr>
    </w:tbl>
    <w:p w14:paraId="696689DD" w14:textId="43D2E4CD" w:rsidR="00ED5F48" w:rsidRPr="00EF7E8D" w:rsidRDefault="00ED5F48" w:rsidP="0028490E">
      <w:pPr>
        <w:pStyle w:val="Months"/>
        <w:ind w:left="0"/>
        <w:jc w:val="center"/>
        <w:rPr>
          <w:rFonts w:ascii="Arial Narrow" w:hAnsi="Arial Narrow" w:cs="Calibri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EF7E8D" w14:paraId="546A3C18" w14:textId="77777777" w:rsidTr="00C52A58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0059380D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LUNES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50A4883B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778BBC61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7F4589DC" w:rsidR="006F5860" w:rsidRPr="00EF7E8D" w:rsidRDefault="00490D9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4C677C6C" w:rsidR="006F5860" w:rsidRPr="00EF7E8D" w:rsidRDefault="00E57DAC" w:rsidP="0028490E">
            <w:pPr>
              <w:pStyle w:val="Days"/>
              <w:spacing w:before="0"/>
              <w:rPr>
                <w:rFonts w:ascii="Arial Narrow" w:hAnsi="Arial Narrow" w:cs="Calibri"/>
                <w:noProof/>
                <w:color w:val="auto"/>
                <w:sz w:val="28"/>
                <w:szCs w:val="28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  <w:t>VIERNES</w:t>
            </w:r>
          </w:p>
        </w:tc>
        <w:tc>
          <w:tcPr>
            <w:tcW w:w="718" w:type="pct"/>
            <w:shd w:val="clear" w:color="auto" w:fill="0070C0"/>
            <w:vAlign w:val="center"/>
          </w:tcPr>
          <w:p w14:paraId="1ADA9849" w14:textId="05AEC23C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SABADO</w:t>
            </w:r>
          </w:p>
        </w:tc>
        <w:tc>
          <w:tcPr>
            <w:tcW w:w="705" w:type="pct"/>
            <w:shd w:val="clear" w:color="auto" w:fill="0070C0"/>
            <w:vAlign w:val="center"/>
          </w:tcPr>
          <w:p w14:paraId="4F10D939" w14:textId="5ED7A8FD" w:rsidR="006F5860" w:rsidRPr="00C52A58" w:rsidRDefault="00E57DAC" w:rsidP="0028490E">
            <w:pPr>
              <w:pStyle w:val="Days"/>
              <w:spacing w:before="0"/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</w:rPr>
            </w:pPr>
            <w:r w:rsidRPr="00C52A58">
              <w:rPr>
                <w:rFonts w:ascii="Arial Narrow" w:hAnsi="Arial Narrow" w:cs="Calibri"/>
                <w:b/>
                <w:bCs/>
                <w:noProof/>
                <w:color w:val="FFFFFF" w:themeColor="background1"/>
                <w:sz w:val="28"/>
                <w:szCs w:val="28"/>
                <w:lang w:bidi="ru-RU"/>
              </w:rPr>
              <w:t>DOMINGO</w:t>
            </w:r>
          </w:p>
        </w:tc>
      </w:tr>
      <w:tr w:rsidR="00ED5F48" w:rsidRPr="00EF7E8D" w14:paraId="57699A99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A903D23" w14:textId="2EA2FA5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“понедельник" 1 ""</w:instrText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A862814" w14:textId="74E482C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“вторник"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7BC623A" w14:textId="1702A47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“среда"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111388A" w14:textId="05C5E15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“четверг"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B2EE6F" w14:textId="33E4D80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= “пятница" 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4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771EC2C" w14:textId="30A9BA2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“суббота"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5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C06D7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C06D7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87E1147" w14:textId="60E9147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MonthStart6 \@ dddd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“воскресенье" 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7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22248B72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95CB634" w14:textId="48EEAE1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44C69B78" w14:textId="46F6DB54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471560" w14:textId="13E9B53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C0BC1FD" w14:textId="4E22E22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A1DF700" w14:textId="673D999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99B103" w14:textId="6044326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25289D3A" w14:textId="64C7EFB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2C709336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6F0651ED" w14:textId="01F6602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081F62B" w14:textId="5A6F43C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4CDC03C" w14:textId="4D83046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454BE3A" w14:textId="5D94B99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12127770" w14:textId="618A921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97CB849" w14:textId="36E29A7A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0B6B5FD" w14:textId="5F026F7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64D70266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75CC5276" w14:textId="1ADC99D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A845C86" w14:textId="44C3F4A8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2DE4AA3" w14:textId="52D8339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4E20D68" w14:textId="47DFBB65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F291F7C" w14:textId="3AEB636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A99437" w14:textId="170E1A1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7FA7D659" w14:textId="3E709C31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57201894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2783FCD1" w14:textId="78D185BC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0D8697C6" w14:textId="7628F72D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794318" w14:textId="71335946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A0FEA73" w14:textId="73EF0ADF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FA22BFE" w14:textId="7A7F8193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B7EB6E6" w14:textId="38778CB0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173B4057" w14:textId="1150445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EF7E8D" w14:paraId="2B2D1670" w14:textId="77777777" w:rsidTr="00EF7E8D">
        <w:trPr>
          <w:trHeight w:val="1077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55BD0D8" w14:textId="526C0269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E67913D" w14:textId="5EA26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DocVariable MonthEnd6 \@ d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C06D77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EF7E8D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B8F6D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5FA2044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7B4981D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63C47FB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1A251E8" w14:textId="77777777" w:rsidR="00ED5F48" w:rsidRPr="00EF7E8D" w:rsidRDefault="00ED5F48" w:rsidP="0028490E">
            <w:pPr>
              <w:pStyle w:val="Dates"/>
              <w:spacing w:after="0"/>
              <w:jc w:val="left"/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4165F7" w:rsidRPr="00EF7E8D" w14:paraId="3F1FCE05" w14:textId="77777777" w:rsidTr="00907BEC">
        <w:trPr>
          <w:trHeight w:val="2268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5"/>
              <w:gridCol w:w="963"/>
              <w:gridCol w:w="963"/>
              <w:gridCol w:w="962"/>
            </w:tblGrid>
            <w:tr w:rsidR="004165F7" w:rsidRPr="00EF7E8D" w14:paraId="00031F75" w14:textId="77777777" w:rsidTr="00D20D61">
              <w:trPr>
                <w:trHeight w:val="227"/>
              </w:trPr>
              <w:tc>
                <w:tcPr>
                  <w:tcW w:w="1251" w:type="pct"/>
                  <w:vAlign w:val="bottom"/>
                </w:tcPr>
                <w:p w14:paraId="03F5EBFB" w14:textId="77777777" w:rsidR="004165F7" w:rsidRPr="00EF7E8D" w:rsidRDefault="004165F7" w:rsidP="004165F7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0C6ABA87" w14:textId="77777777" w:rsidR="004165F7" w:rsidRPr="00EF7E8D" w:rsidRDefault="004165F7" w:rsidP="004165F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MAYO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75828550" w14:textId="25FC0937" w:rsidR="004165F7" w:rsidRPr="00EF7E8D" w:rsidRDefault="004165F7" w:rsidP="004165F7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  <w:vAlign w:val="bottom"/>
                </w:tcPr>
                <w:p w14:paraId="2B4137B7" w14:textId="77777777" w:rsidR="004165F7" w:rsidRPr="00EF7E8D" w:rsidRDefault="004165F7" w:rsidP="004165F7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12DA72EB" w14:textId="77777777" w:rsidR="004165F7" w:rsidRPr="00EF7E8D" w:rsidRDefault="004165F7" w:rsidP="004165F7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4165F7" w:rsidRPr="00EF7E8D" w14:paraId="351680C8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617769AD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D1E0460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439AB609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214644F9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1FD0C5CC" w14:textId="77777777" w:rsidR="004165F7" w:rsidRPr="00EF7E8D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2740E593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7FB3F04C" w14:textId="77777777" w:rsidR="004165F7" w:rsidRPr="00C52A58" w:rsidRDefault="004165F7" w:rsidP="004165F7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4165F7" w:rsidRPr="00EF7E8D" w14:paraId="1028E684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574529" w14:textId="230ED28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04FAD5" w14:textId="6FD09A7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017750D" w14:textId="3070805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EF24BFD" w14:textId="32AD9D1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5A01B4" w14:textId="2A95B1C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00133B" w14:textId="599E5E5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EEAB27" w14:textId="5019E19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MonthStart5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пятница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2E2DF08D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200649" w14:textId="7B0DB8F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9DD811" w14:textId="758F8AE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976CAD6" w14:textId="470E721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D50323B" w14:textId="7F258D9B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8A3EE02" w14:textId="178BA50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3EE7DD9" w14:textId="0136D45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F5EAD5F" w14:textId="55FB680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5CFA98CA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3721F4D" w14:textId="54B13FA5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C278ACA" w14:textId="68871A5C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4043B9A" w14:textId="2074A368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16F6314" w14:textId="6040060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38D1D3" w14:textId="7ADD978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3D68A82" w14:textId="7B0857B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8C6490" w14:textId="538F0E90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2BCF468D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4C46B3B" w14:textId="3D76BF01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E5274D9" w14:textId="4ACA768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C598E6F" w14:textId="296296F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BA1DDB" w14:textId="017BF94D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91812C1" w14:textId="047ED372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B9458CC" w14:textId="76CD824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51F460D" w14:textId="7226CEB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5AE7B8A3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D2634B" w14:textId="1C108CE4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24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380672" w14:textId="0AEBAC83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5C00DB" w14:textId="0F97BC8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99A94E" w14:textId="51D5AAF9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900BD59" w14:textId="490781FA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C6CD905" w14:textId="75E1DAFF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6CE7EEB" w14:textId="4E23E26E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4165F7" w:rsidRPr="00EF7E8D" w14:paraId="3F266FDF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6A3390F" w14:textId="65F89E5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ED0A0E2" w14:textId="3E9F20D6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MonthEnd5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4B8CCED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9A7D3C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1C3382B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94EAD81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A62E635" w14:textId="77777777" w:rsidR="004165F7" w:rsidRPr="00636FC2" w:rsidRDefault="004165F7" w:rsidP="004165F7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3976AB09" w14:textId="77777777" w:rsidR="004165F7" w:rsidRPr="00EF7E8D" w:rsidRDefault="004165F7" w:rsidP="0028490E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tbl>
            <w:tblPr>
              <w:tblStyle w:val="ae"/>
              <w:tblpPr w:leftFromText="180" w:rightFromText="180" w:horzAnchor="margin" w:tblpXSpec="right" w:tblpY="-232"/>
              <w:tblOverlap w:val="never"/>
              <w:tblW w:w="5000" w:type="pct"/>
              <w:tblBorders>
                <w:bottom w:val="dashSmallGap" w:sz="4" w:space="0" w:color="auto"/>
                <w:insideH w:val="dashSmallGap" w:sz="4" w:space="0" w:color="auto"/>
                <w:insideV w:val="dashSmallGap" w:sz="4" w:space="0" w:color="auto"/>
              </w:tblBorders>
              <w:tblLook w:val="04A0" w:firstRow="1" w:lastRow="0" w:firstColumn="1" w:lastColumn="0" w:noHBand="0" w:noVBand="1"/>
            </w:tblPr>
            <w:tblGrid>
              <w:gridCol w:w="7415"/>
            </w:tblGrid>
            <w:tr w:rsidR="00775A3A" w:rsidRPr="00554261" w14:paraId="072290AC" w14:textId="77777777" w:rsidTr="00D20D61">
              <w:tc>
                <w:tcPr>
                  <w:tcW w:w="5000" w:type="pct"/>
                </w:tcPr>
                <w:p w14:paraId="3AC3DDD9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3CB7327D" w14:textId="77777777" w:rsidTr="00D20D61">
              <w:tc>
                <w:tcPr>
                  <w:tcW w:w="5000" w:type="pct"/>
                </w:tcPr>
                <w:p w14:paraId="5414CADC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5DB31FD6" w14:textId="77777777" w:rsidTr="00D20D61">
              <w:tc>
                <w:tcPr>
                  <w:tcW w:w="5000" w:type="pct"/>
                </w:tcPr>
                <w:p w14:paraId="5B18B3B5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18EAB8A0" w14:textId="77777777" w:rsidTr="00D20D61">
              <w:tc>
                <w:tcPr>
                  <w:tcW w:w="5000" w:type="pct"/>
                </w:tcPr>
                <w:p w14:paraId="3BD942F6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0FB3C3AB" w14:textId="77777777" w:rsidTr="00D20D61">
              <w:tc>
                <w:tcPr>
                  <w:tcW w:w="5000" w:type="pct"/>
                </w:tcPr>
                <w:p w14:paraId="7FB9A31E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2E8E9780" w14:textId="77777777" w:rsidTr="00D20D61">
              <w:tc>
                <w:tcPr>
                  <w:tcW w:w="5000" w:type="pct"/>
                </w:tcPr>
                <w:p w14:paraId="7E661DB5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  <w:tr w:rsidR="00775A3A" w:rsidRPr="00554261" w14:paraId="304E7575" w14:textId="77777777" w:rsidTr="00D20D61">
              <w:tc>
                <w:tcPr>
                  <w:tcW w:w="5000" w:type="pct"/>
                </w:tcPr>
                <w:p w14:paraId="2F56CEF6" w14:textId="77777777" w:rsidR="00775A3A" w:rsidRPr="00554261" w:rsidRDefault="00775A3A" w:rsidP="00775A3A">
                  <w:pPr>
                    <w:pStyle w:val="ad"/>
                    <w:spacing w:after="0"/>
                    <w:jc w:val="center"/>
                    <w:rPr>
                      <w:rFonts w:ascii="Arial Narrow" w:hAnsi="Arial Narrow" w:cs="Calibri"/>
                      <w:noProof/>
                      <w:color w:val="auto"/>
                      <w:sz w:val="26"/>
                      <w:szCs w:val="26"/>
                      <w:lang w:bidi="ru-RU"/>
                    </w:rPr>
                  </w:pPr>
                </w:p>
              </w:tc>
            </w:tr>
          </w:tbl>
          <w:p w14:paraId="188C3CC2" w14:textId="77777777" w:rsidR="004165F7" w:rsidRPr="00EF7E8D" w:rsidRDefault="004165F7" w:rsidP="0028490E">
            <w:pPr>
              <w:pStyle w:val="ad"/>
              <w:spacing w:after="0"/>
              <w:jc w:val="center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1"/>
              <w:gridCol w:w="962"/>
              <w:gridCol w:w="962"/>
              <w:gridCol w:w="961"/>
            </w:tblGrid>
            <w:tr w:rsidR="00F81A63" w:rsidRPr="00EF7E8D" w14:paraId="5120C4B6" w14:textId="77777777" w:rsidTr="00D20D61">
              <w:trPr>
                <w:trHeight w:val="227"/>
              </w:trPr>
              <w:tc>
                <w:tcPr>
                  <w:tcW w:w="1251" w:type="pct"/>
                </w:tcPr>
                <w:p w14:paraId="2DC35DDF" w14:textId="77777777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3AF50F46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JULIO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6657D368" w14:textId="179E311E" w:rsidR="00F81A63" w:rsidRPr="00EF7E8D" w:rsidRDefault="00F81A63" w:rsidP="00F81A63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2026</w:t>
                  </w: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52563AF6" w14:textId="77777777" w:rsidR="00F81A63" w:rsidRPr="00EF7E8D" w:rsidRDefault="00F81A63" w:rsidP="00F81A63">
                  <w:pPr>
                    <w:pStyle w:val="ad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71274FAF" w14:textId="77777777" w:rsidR="00F81A63" w:rsidRPr="00EF7E8D" w:rsidRDefault="00F81A63" w:rsidP="00F81A63">
            <w:pPr>
              <w:pStyle w:val="Months"/>
              <w:ind w:left="0"/>
              <w:jc w:val="center"/>
              <w:rPr>
                <w:rFonts w:ascii="Arial Narrow" w:hAnsi="Arial Narrow" w:cs="Calibri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Borders>
                <w:insideH w:val="single" w:sz="4" w:space="0" w:color="auto"/>
              </w:tblBorders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81A63" w:rsidRPr="00EF7E8D" w14:paraId="302FDF30" w14:textId="77777777" w:rsidTr="00C52A58">
              <w:trPr>
                <w:trHeight w:val="170"/>
              </w:trPr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0C28D70D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</w:rPr>
                    <w:t>LU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15CEC58C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MA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387D4BB3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MI</w:t>
                  </w:r>
                </w:p>
              </w:tc>
              <w:tc>
                <w:tcPr>
                  <w:tcW w:w="714" w:type="pct"/>
                  <w:shd w:val="clear" w:color="auto" w:fill="F2F2F2" w:themeFill="background1" w:themeFillShade="F2"/>
                  <w:vAlign w:val="center"/>
                </w:tcPr>
                <w:p w14:paraId="39CDE293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JU</w:t>
                  </w:r>
                </w:p>
              </w:tc>
              <w:tc>
                <w:tcPr>
                  <w:tcW w:w="715" w:type="pct"/>
                  <w:shd w:val="clear" w:color="auto" w:fill="F2F2F2" w:themeFill="background1" w:themeFillShade="F2"/>
                  <w:vAlign w:val="center"/>
                </w:tcPr>
                <w:p w14:paraId="2A7A055C" w14:textId="77777777" w:rsidR="00F81A63" w:rsidRPr="00EF7E8D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noProof/>
                      <w:color w:val="auto"/>
                      <w:sz w:val="40"/>
                      <w:szCs w:val="40"/>
                    </w:rPr>
                  </w:pPr>
                  <w:r w:rsidRPr="00EF7E8D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VI</w:t>
                  </w:r>
                </w:p>
              </w:tc>
              <w:tc>
                <w:tcPr>
                  <w:tcW w:w="714" w:type="pct"/>
                  <w:shd w:val="clear" w:color="auto" w:fill="0070C0"/>
                  <w:vAlign w:val="center"/>
                </w:tcPr>
                <w:p w14:paraId="262C59BD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  <w:lang w:bidi="ru-RU"/>
                    </w:rPr>
                    <w:t>SA</w:t>
                  </w:r>
                </w:p>
              </w:tc>
              <w:tc>
                <w:tcPr>
                  <w:tcW w:w="715" w:type="pct"/>
                  <w:shd w:val="clear" w:color="auto" w:fill="0070C0"/>
                  <w:vAlign w:val="center"/>
                </w:tcPr>
                <w:p w14:paraId="0E7B6DCC" w14:textId="77777777" w:rsidR="00F81A63" w:rsidRPr="00C52A58" w:rsidRDefault="00F81A63" w:rsidP="00F81A63">
                  <w:pPr>
                    <w:pStyle w:val="Days"/>
                    <w:spacing w:before="0"/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40"/>
                      <w:szCs w:val="40"/>
                    </w:rPr>
                  </w:pPr>
                  <w:r w:rsidRPr="00C52A58">
                    <w:rPr>
                      <w:rFonts w:ascii="Arial Narrow" w:hAnsi="Arial Narrow" w:cs="Calibri"/>
                      <w:b/>
                      <w:bCs/>
                      <w:noProof/>
                      <w:color w:val="FFFFFF" w:themeColor="background1"/>
                      <w:sz w:val="16"/>
                      <w:szCs w:val="16"/>
                    </w:rPr>
                    <w:t>DO</w:t>
                  </w:r>
                </w:p>
              </w:tc>
            </w:tr>
            <w:tr w:rsidR="00F81A63" w:rsidRPr="00EF7E8D" w14:paraId="6F017F24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791F121" w14:textId="540308E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“понедельник" 1 ""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4DC5DC5" w14:textId="0D13A229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“вторник"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BA160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5064627" w14:textId="258B980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“среда"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CBE1C1D" w14:textId="4CA2BFC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“четверг"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4494520" w14:textId="30AA3C4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= “пятница" 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EDA621" w14:textId="1F86578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“суббота"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4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D0B2119" w14:textId="173D923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MonthStart7 \@ dddd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среда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“воскресенье" 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4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&lt;&gt; 0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=F2+1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5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52BA1BD1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77777B9" w14:textId="2D9660B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=G2+1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D38C08F" w14:textId="606987F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5400B4F" w14:textId="508CDB1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FEBBFA" w14:textId="7D07996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7E3D6A" w14:textId="17DCBC2C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06CBF3" w14:textId="4521FE4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11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0CAE4D9" w14:textId="305ACCA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=F3+1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12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694A6426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CA099A" w14:textId="42C2583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=G3+1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DF2946" w14:textId="1BF7D4B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13F0B1D" w14:textId="76DF934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15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9A4993" w14:textId="306D2DB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16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0577C7" w14:textId="4F1D05A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17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8D0CC02" w14:textId="5292CD8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18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D2F43D8" w14:textId="77AA2DD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=F4+1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19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214B8190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F0E5DC" w14:textId="7C701C1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=G4+1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AF23E1" w14:textId="1F5463B5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004B5A" w14:textId="29B5D76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22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55782A8" w14:textId="679297D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23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93C1B09" w14:textId="7BEA0C33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24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E5DDFF" w14:textId="0A01EA4F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25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A823C2D" w14:textId="70A8A3F1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=F5+1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t>26</w: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302A8330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8B63B6A" w14:textId="6F5BCE84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=G5+1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27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124400" w14:textId="733ECF66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28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1C77C76" w14:textId="6A556760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28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=B6+1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29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CFE60C8" w14:textId="39F230BD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=C6+1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30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5D3AF0E" w14:textId="47F5C03E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=D6+1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t>31</w: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4EF60C3" w14:textId="2D99EDD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=E6+1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5FE6EB" w14:textId="3827583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29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=F6+1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</w:tr>
            <w:tr w:rsidR="00F81A63" w:rsidRPr="00EF7E8D" w14:paraId="7B3CBD25" w14:textId="77777777" w:rsidTr="00D20D61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9F79CA8" w14:textId="78B36BDB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=G6+1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41B92A" w14:textId="7C6B4AA2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C06D7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0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 0,""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IF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&lt;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DocVariable MonthEnd7 \@ d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="00203557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begin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=A7+1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separate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>31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instrText xml:space="preserve"> "" </w:instrText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  <w:r w:rsidRPr="00636FC2"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3695BD3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F45FC7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90B42FC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015BAC0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AA4599" w14:textId="77777777" w:rsidR="00F81A63" w:rsidRPr="00636FC2" w:rsidRDefault="00F81A63" w:rsidP="00F81A63">
                  <w:pPr>
                    <w:pStyle w:val="Dates"/>
                    <w:spacing w:after="0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20"/>
                      <w:szCs w:val="20"/>
                    </w:rPr>
                  </w:pPr>
                </w:p>
              </w:tc>
            </w:tr>
          </w:tbl>
          <w:p w14:paraId="570392B3" w14:textId="77777777" w:rsidR="004165F7" w:rsidRPr="00EF7E8D" w:rsidRDefault="004165F7" w:rsidP="0028490E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28"/>
                <w:szCs w:val="28"/>
                <w:lang w:bidi="ru-RU"/>
              </w:rPr>
            </w:pPr>
          </w:p>
        </w:tc>
      </w:tr>
    </w:tbl>
    <w:p w14:paraId="759F6C2D" w14:textId="77777777" w:rsidR="00F81A63" w:rsidRPr="00EF7E8D" w:rsidRDefault="00F81A63" w:rsidP="0028490E">
      <w:pPr>
        <w:pStyle w:val="a5"/>
        <w:rPr>
          <w:rFonts w:ascii="Arial Narrow" w:hAnsi="Arial Narrow" w:cs="Calibri"/>
          <w:noProof/>
          <w:color w:val="auto"/>
          <w:sz w:val="2"/>
          <w:szCs w:val="2"/>
        </w:rPr>
      </w:pPr>
    </w:p>
    <w:sectPr w:rsidR="00F81A63" w:rsidRPr="00EF7E8D" w:rsidSect="00554261">
      <w:pgSz w:w="16838" w:h="11906" w:orient="landscape" w:code="9"/>
      <w:pgMar w:top="720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7E49D" w14:textId="77777777" w:rsidR="00AF1217" w:rsidRDefault="00AF1217">
      <w:pPr>
        <w:spacing w:after="0"/>
      </w:pPr>
      <w:r>
        <w:separator/>
      </w:r>
    </w:p>
  </w:endnote>
  <w:endnote w:type="continuationSeparator" w:id="0">
    <w:p w14:paraId="2F18EE09" w14:textId="77777777" w:rsidR="00AF1217" w:rsidRDefault="00AF1217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2922EE" w14:textId="77777777" w:rsidR="00AF1217" w:rsidRDefault="00AF1217">
      <w:pPr>
        <w:spacing w:after="0"/>
      </w:pPr>
      <w:r>
        <w:separator/>
      </w:r>
    </w:p>
  </w:footnote>
  <w:footnote w:type="continuationSeparator" w:id="0">
    <w:p w14:paraId="48D08E85" w14:textId="77777777" w:rsidR="00AF1217" w:rsidRDefault="00AF1217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proofState w:spelling="clean" w:grammar="clean"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338F2"/>
    <w:rsid w:val="001358DE"/>
    <w:rsid w:val="00151CCE"/>
    <w:rsid w:val="001B01F9"/>
    <w:rsid w:val="001C41F9"/>
    <w:rsid w:val="00203557"/>
    <w:rsid w:val="0028490E"/>
    <w:rsid w:val="00285C1D"/>
    <w:rsid w:val="002A6420"/>
    <w:rsid w:val="00302845"/>
    <w:rsid w:val="003108C9"/>
    <w:rsid w:val="0031649E"/>
    <w:rsid w:val="003327F5"/>
    <w:rsid w:val="00340CAF"/>
    <w:rsid w:val="003A4CE9"/>
    <w:rsid w:val="003B6D2A"/>
    <w:rsid w:val="003C0D41"/>
    <w:rsid w:val="003C4F96"/>
    <w:rsid w:val="003D6BD9"/>
    <w:rsid w:val="003E085C"/>
    <w:rsid w:val="003E7B3A"/>
    <w:rsid w:val="00416364"/>
    <w:rsid w:val="004165F7"/>
    <w:rsid w:val="00431B29"/>
    <w:rsid w:val="00440416"/>
    <w:rsid w:val="00462EAD"/>
    <w:rsid w:val="00490D9C"/>
    <w:rsid w:val="004A6170"/>
    <w:rsid w:val="004C2B84"/>
    <w:rsid w:val="004F6AAC"/>
    <w:rsid w:val="00504E80"/>
    <w:rsid w:val="00512F2D"/>
    <w:rsid w:val="00554261"/>
    <w:rsid w:val="00570FBB"/>
    <w:rsid w:val="00583B82"/>
    <w:rsid w:val="005923AC"/>
    <w:rsid w:val="005A35D5"/>
    <w:rsid w:val="005D5149"/>
    <w:rsid w:val="005E656F"/>
    <w:rsid w:val="00627378"/>
    <w:rsid w:val="00636FC2"/>
    <w:rsid w:val="00667021"/>
    <w:rsid w:val="006974E1"/>
    <w:rsid w:val="006B1701"/>
    <w:rsid w:val="006B6899"/>
    <w:rsid w:val="006C0896"/>
    <w:rsid w:val="006C26DB"/>
    <w:rsid w:val="006F513E"/>
    <w:rsid w:val="006F5860"/>
    <w:rsid w:val="0075629F"/>
    <w:rsid w:val="00775A3A"/>
    <w:rsid w:val="007A28B3"/>
    <w:rsid w:val="007C0139"/>
    <w:rsid w:val="007D45A1"/>
    <w:rsid w:val="007D7864"/>
    <w:rsid w:val="007F564D"/>
    <w:rsid w:val="00837EEE"/>
    <w:rsid w:val="008B1201"/>
    <w:rsid w:val="008F16F7"/>
    <w:rsid w:val="00907BEC"/>
    <w:rsid w:val="0091114B"/>
    <w:rsid w:val="009164BA"/>
    <w:rsid w:val="009166BD"/>
    <w:rsid w:val="00962C68"/>
    <w:rsid w:val="00977AAE"/>
    <w:rsid w:val="00996E56"/>
    <w:rsid w:val="00997268"/>
    <w:rsid w:val="009B1BD5"/>
    <w:rsid w:val="009F5EA3"/>
    <w:rsid w:val="00A12667"/>
    <w:rsid w:val="00A14581"/>
    <w:rsid w:val="00A20E4C"/>
    <w:rsid w:val="00A86610"/>
    <w:rsid w:val="00AA23D3"/>
    <w:rsid w:val="00AA3C50"/>
    <w:rsid w:val="00AD4716"/>
    <w:rsid w:val="00AE302A"/>
    <w:rsid w:val="00AE36BB"/>
    <w:rsid w:val="00AF1217"/>
    <w:rsid w:val="00B107D7"/>
    <w:rsid w:val="00B37C7E"/>
    <w:rsid w:val="00B65B09"/>
    <w:rsid w:val="00B76F0B"/>
    <w:rsid w:val="00B85583"/>
    <w:rsid w:val="00B9476B"/>
    <w:rsid w:val="00BA1607"/>
    <w:rsid w:val="00BC3952"/>
    <w:rsid w:val="00BE5AB8"/>
    <w:rsid w:val="00BE64A6"/>
    <w:rsid w:val="00BF2AA2"/>
    <w:rsid w:val="00BF49DC"/>
    <w:rsid w:val="00C06D77"/>
    <w:rsid w:val="00C375A4"/>
    <w:rsid w:val="00C44DFB"/>
    <w:rsid w:val="00C52A58"/>
    <w:rsid w:val="00C5501C"/>
    <w:rsid w:val="00C6519B"/>
    <w:rsid w:val="00C70F21"/>
    <w:rsid w:val="00C7354B"/>
    <w:rsid w:val="00C800AA"/>
    <w:rsid w:val="00C85B38"/>
    <w:rsid w:val="00C91F9B"/>
    <w:rsid w:val="00CF6166"/>
    <w:rsid w:val="00D47677"/>
    <w:rsid w:val="00DA0093"/>
    <w:rsid w:val="00DA372D"/>
    <w:rsid w:val="00DE32AC"/>
    <w:rsid w:val="00E1407A"/>
    <w:rsid w:val="00E33F1A"/>
    <w:rsid w:val="00E50BDE"/>
    <w:rsid w:val="00E57DAC"/>
    <w:rsid w:val="00E774CD"/>
    <w:rsid w:val="00E77E1D"/>
    <w:rsid w:val="00E97684"/>
    <w:rsid w:val="00ED5F48"/>
    <w:rsid w:val="00ED75B6"/>
    <w:rsid w:val="00EF7E8D"/>
    <w:rsid w:val="00F02E73"/>
    <w:rsid w:val="00F44587"/>
    <w:rsid w:val="00F47B84"/>
    <w:rsid w:val="00F562A5"/>
    <w:rsid w:val="00F81A63"/>
    <w:rsid w:val="00F91390"/>
    <w:rsid w:val="00F93E3B"/>
    <w:rsid w:val="00FA5682"/>
    <w:rsid w:val="00FB5CE7"/>
    <w:rsid w:val="00FC0032"/>
    <w:rsid w:val="00FC573C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2025-03-03T07:15:00Z</dcterms:created>
  <dcterms:modified xsi:type="dcterms:W3CDTF">2025-03-03T07:15:00Z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