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Borders>
          <w:top w:val="single" w:sz="36" w:space="0" w:color="7030A0"/>
          <w:left w:val="single" w:sz="36" w:space="0" w:color="7030A0"/>
          <w:bottom w:val="single" w:sz="36" w:space="0" w:color="7030A0"/>
          <w:right w:val="single" w:sz="36" w:space="0" w:color="7030A0"/>
          <w:insideH w:val="single" w:sz="36" w:space="0" w:color="7030A0"/>
          <w:insideV w:val="single" w:sz="36" w:space="0" w:color="7030A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3519"/>
        <w:gridCol w:w="3277"/>
        <w:gridCol w:w="3580"/>
      </w:tblGrid>
      <w:tr w:rsidR="00B91C2E" w:rsidRPr="00B95BC8" w14:paraId="03E73B2A" w14:textId="77777777" w:rsidTr="00862FD2">
        <w:trPr>
          <w:trHeight w:val="7938"/>
        </w:trPr>
        <w:tc>
          <w:tcPr>
            <w:tcW w:w="5000" w:type="pct"/>
            <w:gridSpan w:val="3"/>
            <w:vAlign w:val="center"/>
          </w:tcPr>
          <w:p w14:paraId="6EB72A86" w14:textId="77777777" w:rsidR="00B91C2E" w:rsidRPr="00B95BC8" w:rsidRDefault="00B91C2E" w:rsidP="00B91C2E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B91C2E" w:rsidRPr="00B95BC8" w14:paraId="47DF545E" w14:textId="77777777" w:rsidTr="00114A23">
        <w:tc>
          <w:tcPr>
            <w:tcW w:w="1696" w:type="pct"/>
            <w:shd w:val="clear" w:color="auto" w:fill="7030A0"/>
            <w:vAlign w:val="center"/>
          </w:tcPr>
          <w:p w14:paraId="5E0C072E" w14:textId="69523C2F" w:rsidR="00B91C2E" w:rsidRPr="00D779E3" w:rsidRDefault="00862FD2" w:rsidP="00253EC6">
            <w:pPr>
              <w:pStyle w:val="ad"/>
              <w:spacing w:after="0"/>
              <w:ind w:left="113"/>
              <w:jc w:val="left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JUNIO</w:t>
            </w:r>
          </w:p>
        </w:tc>
        <w:tc>
          <w:tcPr>
            <w:tcW w:w="1579" w:type="pct"/>
            <w:shd w:val="clear" w:color="auto" w:fill="7030A0"/>
            <w:vAlign w:val="center"/>
          </w:tcPr>
          <w:p w14:paraId="623DCF36" w14:textId="17B9708D" w:rsidR="00B91C2E" w:rsidRPr="00D779E3" w:rsidRDefault="00B91C2E" w:rsidP="00B91C2E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06</w:t>
            </w:r>
          </w:p>
        </w:tc>
        <w:tc>
          <w:tcPr>
            <w:tcW w:w="1725" w:type="pct"/>
            <w:shd w:val="clear" w:color="auto" w:fill="7030A0"/>
            <w:vAlign w:val="center"/>
          </w:tcPr>
          <w:p w14:paraId="784345F2" w14:textId="14B6BDC1" w:rsidR="00B91C2E" w:rsidRPr="00D779E3" w:rsidRDefault="00B91C2E" w:rsidP="00253EC6">
            <w:pPr>
              <w:pStyle w:val="ad"/>
              <w:spacing w:after="0"/>
              <w:ind w:right="113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begin"/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separate"/>
            </w:r>
            <w:r w:rsidR="0085733A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2026</w: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end"/>
            </w:r>
          </w:p>
        </w:tc>
      </w:tr>
      <w:tr w:rsidR="00B91C2E" w:rsidRPr="00B95BC8" w14:paraId="56EEDCE0" w14:textId="77777777" w:rsidTr="00862FD2">
        <w:tc>
          <w:tcPr>
            <w:tcW w:w="5000" w:type="pct"/>
            <w:gridSpan w:val="3"/>
            <w:shd w:val="clear" w:color="auto" w:fill="0070C0"/>
            <w:vAlign w:val="center"/>
          </w:tcPr>
          <w:tbl>
            <w:tblPr>
              <w:tblStyle w:val="CalendarTable"/>
              <w:tblW w:w="4992" w:type="pct"/>
              <w:tblBorders>
                <w:top w:val="single" w:sz="36" w:space="0" w:color="7030A0"/>
                <w:left w:val="single" w:sz="36" w:space="0" w:color="7030A0"/>
                <w:bottom w:val="single" w:sz="36" w:space="0" w:color="7030A0"/>
                <w:right w:val="single" w:sz="36" w:space="0" w:color="7030A0"/>
                <w:insideH w:val="single" w:sz="36" w:space="0" w:color="7030A0"/>
                <w:insideV w:val="single" w:sz="36" w:space="0" w:color="7030A0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39"/>
              <w:gridCol w:w="1458"/>
              <w:gridCol w:w="1462"/>
              <w:gridCol w:w="1462"/>
              <w:gridCol w:w="1462"/>
              <w:gridCol w:w="1462"/>
              <w:gridCol w:w="1435"/>
            </w:tblGrid>
            <w:tr w:rsidR="00A25F2E" w:rsidRPr="00B95BC8" w14:paraId="0FF864FD" w14:textId="77777777" w:rsidTr="0000337B">
              <w:trPr>
                <w:trHeight w:val="284"/>
              </w:trPr>
              <w:tc>
                <w:tcPr>
                  <w:tcW w:w="707" w:type="pct"/>
                  <w:shd w:val="clear" w:color="auto" w:fill="7030A0"/>
                </w:tcPr>
                <w:p w14:paraId="7924FB98" w14:textId="2C39BDF6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LUNES</w:t>
                  </w:r>
                </w:p>
              </w:tc>
              <w:tc>
                <w:tcPr>
                  <w:tcW w:w="716" w:type="pct"/>
                  <w:shd w:val="clear" w:color="auto" w:fill="7030A0"/>
                </w:tcPr>
                <w:p w14:paraId="1AD4EB56" w14:textId="35D714D9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7554F21E" w14:textId="2F13965E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56D96BB9" w14:textId="7DAAB99F" w:rsidR="00A25F2E" w:rsidRPr="00B95BC8" w:rsidRDefault="00BC2DFF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 w:themeColor="background1"/>
                    </w:rPr>
                    <w:t>JUEVES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6E0677BD" w14:textId="1332B070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092C7E35" w14:textId="26E436CA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SABADO</w:t>
                  </w:r>
                </w:p>
              </w:tc>
              <w:tc>
                <w:tcPr>
                  <w:tcW w:w="705" w:type="pct"/>
                  <w:shd w:val="clear" w:color="auto" w:fill="7030A0"/>
                </w:tcPr>
                <w:p w14:paraId="0AF26424" w14:textId="2D43DDF4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DOMINGO</w:t>
                  </w:r>
                </w:p>
              </w:tc>
            </w:tr>
            <w:tr w:rsidR="00B91C2E" w:rsidRPr="00B95BC8" w14:paraId="67963025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7470252" w14:textId="3154BB4E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" 1 ""</w:instrText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A30D76A" w14:textId="4397F0C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EC4A5E6" w14:textId="5CE182A4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91D185C" w14:textId="18B904E9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C3C56EA" w14:textId="28C4E52E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1DF3284" w14:textId="003B34FC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5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6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AA1ADD2" w14:textId="4C8408C5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7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7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7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25A8E0A2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7C1FA00" w14:textId="4835FD93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7A07D76" w14:textId="76A1FD94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9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2F9D8D5" w14:textId="2C30616A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10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600295C" w14:textId="0147FA4B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F3FA14A" w14:textId="2A063699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71B58D1" w14:textId="256A71A6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13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F2B27F6" w14:textId="5515371D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14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2BEBE601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ABE7FA4" w14:textId="00A46F8C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93399C8" w14:textId="2E99CD85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B9F7A61" w14:textId="67ACE563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026A439" w14:textId="77752B76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576CF0A" w14:textId="62C7A77A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19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9F16C2E" w14:textId="2336472A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20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DCFE75D" w14:textId="73D4A294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21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66970367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3E37AB9" w14:textId="794BDCD3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8E7D431" w14:textId="788E4ADC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0C40C22" w14:textId="395EBED2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C122DE5" w14:textId="4AAB0212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0779736" w14:textId="1CA9C70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6F0D779" w14:textId="4F9024C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27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0870350" w14:textId="0C033F3D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28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50C6C20C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A6A8379" w14:textId="751B5135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29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34298DD" w14:textId="586C074E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30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CEF434E" w14:textId="0EA5E8D2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1F5EC43" w14:textId="38453040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275B9E1" w14:textId="22EF5A4C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968CA06" w14:textId="76C524FA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27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41B277C" w14:textId="5C3A748A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28116A8F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40F25E4" w14:textId="67011DD3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42D8C60" w14:textId="29255486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26EEBC1" w14:textId="7777777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45743BF" w14:textId="7777777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2CEE129" w14:textId="7777777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5A0B584" w14:textId="7777777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16057B4" w14:textId="7777777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</w:tr>
          </w:tbl>
          <w:p w14:paraId="71EAC75B" w14:textId="77777777" w:rsidR="00B91C2E" w:rsidRPr="00D779E3" w:rsidRDefault="00B91C2E" w:rsidP="00B91C2E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  <w:tr w:rsidR="00B91C2E" w:rsidRPr="00B95BC8" w14:paraId="08734FC5" w14:textId="77777777" w:rsidTr="00114A23">
        <w:tc>
          <w:tcPr>
            <w:tcW w:w="1696" w:type="pct"/>
            <w:shd w:val="clear" w:color="auto" w:fill="FFFFFF" w:themeFill="background1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83"/>
              <w:gridCol w:w="1152"/>
              <w:gridCol w:w="912"/>
              <w:gridCol w:w="682"/>
            </w:tblGrid>
            <w:tr w:rsidR="00B91C2E" w:rsidRPr="00CC49C3" w14:paraId="51C57930" w14:textId="77777777" w:rsidTr="00B91C2E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0D5735C6" w14:textId="77777777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5B6A4AD" w14:textId="51D0B635" w:rsidR="00B91C2E" w:rsidRPr="00CC49C3" w:rsidRDefault="00862FD2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MAYO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AD86015" w14:textId="1BBAAA26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49EADA4C" w14:textId="77777777" w:rsidR="00B91C2E" w:rsidRPr="00CC49C3" w:rsidRDefault="00B91C2E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473"/>
              <w:gridCol w:w="464"/>
              <w:gridCol w:w="464"/>
              <w:gridCol w:w="486"/>
              <w:gridCol w:w="531"/>
            </w:tblGrid>
            <w:tr w:rsidR="00B91C2E" w:rsidRPr="00CC49C3" w14:paraId="0680DDA3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2AFBAF4" w14:textId="4AA5CE16" w:rsidR="00B91C2E" w:rsidRPr="00CC49C3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AA3FB35" w14:textId="7460DE88" w:rsidR="00B91C2E" w:rsidRPr="00CC49C3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FE8EE8E" w14:textId="5A351097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614904F" w14:textId="188EA4AA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DF0EE8F" w14:textId="6CABDBA6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EFC9ED8" w14:textId="3197C2D1" w:rsidR="00B91C2E" w:rsidRPr="006D41F2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C669576" w14:textId="78633EAA" w:rsidR="00B91C2E" w:rsidRPr="006D41F2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B91C2E" w:rsidRPr="00CC49C3" w14:paraId="728D4939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8C35CCE" w14:textId="6B541B5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9CC1338" w14:textId="5BC8EA3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50A10A7" w14:textId="423D4C0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E2DB12F" w14:textId="6E170C89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9F31BBC" w14:textId="017FF62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E7BD5F5" w14:textId="4E30D175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FCC0FF7" w14:textId="04693643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3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18D6708F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313F0F63" w14:textId="3D3BB20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5B3E1038" w14:textId="6E5C2D6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77012A94" w14:textId="78F1EF3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02CB61BC" w14:textId="0ABB106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F712769" w14:textId="06FDDDD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301D73D" w14:textId="0C299A68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9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38AB25D0" w14:textId="506CA633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10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065A3940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75A8E92D" w14:textId="33B53175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6C064B45" w14:textId="6399263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488293DF" w14:textId="463B4CB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546FAAF3" w14:textId="3BB3DE3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AFE1D6B" w14:textId="46C519D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1BB7659" w14:textId="4ECE7223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16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6FB8246C" w14:textId="76E2A623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17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715B4647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4E530306" w14:textId="2AA3FAD9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61A7CE8D" w14:textId="42693BE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7DABDB19" w14:textId="4A07FD9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45015328" w14:textId="0ABE6A1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EDFEFC9" w14:textId="553E941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FFECC15" w14:textId="641F145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23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7CE82834" w14:textId="48D76A41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46F5873E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55A40781" w14:textId="6E4EC76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10C0C77E" w14:textId="5E7982F5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4EB1E844" w14:textId="5D564415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1A285B16" w14:textId="00E2219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193B216D" w14:textId="35CAC275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0C7E228D" w14:textId="75F76F0B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30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5E00276E" w14:textId="2F99F428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31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09D99EB4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54523F06" w14:textId="3ADC41D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7248996D" w14:textId="6CFD2D9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6632D90A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47BD4AF2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3F0F87C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0E798D55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682FB903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6EAAEAFE" w14:textId="77777777" w:rsidR="00B91C2E" w:rsidRPr="00CC49C3" w:rsidRDefault="00B91C2E" w:rsidP="00B91C2E">
            <w:pPr>
              <w:pStyle w:val="ad"/>
              <w:spacing w:after="0"/>
              <w:jc w:val="left"/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579" w:type="pct"/>
            <w:shd w:val="clear" w:color="auto" w:fill="0070C0"/>
            <w:vAlign w:val="center"/>
          </w:tcPr>
          <w:tbl>
            <w:tblPr>
              <w:tblStyle w:val="ae"/>
              <w:tblW w:w="5000" w:type="pct"/>
              <w:tblBorders>
                <w:insideH w:val="dashed" w:sz="4" w:space="0" w:color="auto"/>
                <w:insideV w:val="dashed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187"/>
            </w:tblGrid>
            <w:tr w:rsidR="00CC49C3" w:rsidRPr="00CC49C3" w14:paraId="6062EC57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single" w:sz="36" w:space="0" w:color="7030A0"/>
                    <w:bottom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008A9AD7" w14:textId="006F3868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 xml:space="preserve"> </w:t>
                  </w:r>
                  <w:r w:rsidR="00A25F2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NOTAS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:</w:t>
                  </w:r>
                </w:p>
              </w:tc>
            </w:tr>
            <w:tr w:rsidR="00CC49C3" w:rsidRPr="00CC49C3" w14:paraId="18660FCA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4E11B553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0F2D2D4F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1E787BAC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710551AE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532FEF8A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59DE8516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741B642A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679524E1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48A47123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3121265A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5FB4AB6C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E05F21C" w14:textId="77777777" w:rsidR="00B91C2E" w:rsidRPr="00CC49C3" w:rsidRDefault="00B91C2E" w:rsidP="00B91C2E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725" w:type="pct"/>
            <w:shd w:val="clear" w:color="auto" w:fill="FFFFFF" w:themeFill="background1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72"/>
              <w:gridCol w:w="1035"/>
              <w:gridCol w:w="912"/>
              <w:gridCol w:w="771"/>
            </w:tblGrid>
            <w:tr w:rsidR="00B91C2E" w:rsidRPr="00CC49C3" w14:paraId="793C9392" w14:textId="77777777" w:rsidTr="00B91C2E">
              <w:trPr>
                <w:trHeight w:val="227"/>
              </w:trPr>
              <w:tc>
                <w:tcPr>
                  <w:tcW w:w="1251" w:type="pct"/>
                </w:tcPr>
                <w:p w14:paraId="2FABC0BA" w14:textId="77777777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B0D6DF1" w14:textId="426849EC" w:rsidR="00B91C2E" w:rsidRPr="00CC49C3" w:rsidRDefault="00862FD2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JULIO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D3FB69A" w14:textId="4F09F723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104D1C1F" w14:textId="77777777" w:rsidR="00B91C2E" w:rsidRPr="00CC49C3" w:rsidRDefault="00B91C2E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510"/>
              <w:gridCol w:w="464"/>
              <w:gridCol w:w="480"/>
              <w:gridCol w:w="486"/>
              <w:gridCol w:w="539"/>
            </w:tblGrid>
            <w:tr w:rsidR="00B91C2E" w:rsidRPr="00CC49C3" w14:paraId="626042D5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8D1349F" w14:textId="0F4DEF37" w:rsidR="00B91C2E" w:rsidRPr="00CC49C3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CDC8370" w14:textId="6E1ADA63" w:rsidR="00B91C2E" w:rsidRPr="00CC49C3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2AB4B0F" w14:textId="2B6CA2AA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06B6374" w14:textId="180231F6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2D32D48" w14:textId="2AFDD6CF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A7D22B0" w14:textId="3C7875BC" w:rsidR="00B91C2E" w:rsidRPr="006D41F2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40"/>
                      <w:szCs w:val="40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DA87369" w14:textId="388BCC4B" w:rsidR="00B91C2E" w:rsidRPr="006D41F2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40"/>
                      <w:szCs w:val="40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B91C2E" w:rsidRPr="00CC49C3" w14:paraId="42A937DF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1F0CE5B" w14:textId="03224D5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E293EE5" w14:textId="66800B0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F5E95C1" w14:textId="07E8762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AA400A7" w14:textId="58F55CD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0B9E41B" w14:textId="29286A1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670A6B0" w14:textId="41A60DC4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AB7A7B3" w14:textId="53C2B3A5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18B5912F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70D1488A" w14:textId="1C3B2A3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27D8D0DE" w14:textId="4CF01DA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43D19C81" w14:textId="4E95577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5B6DE21E" w14:textId="6579AED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1889043" w14:textId="1BE5D4B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0F131B62" w14:textId="52CE9BA0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6B0E2530" w14:textId="2103E9F9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0A1C6043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088F7D89" w14:textId="11A20AF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03CFB2DC" w14:textId="2EE3B1B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520D5D57" w14:textId="1628A37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65C2AE04" w14:textId="5EC55AF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89AC05E" w14:textId="4A423DC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3D2CC15" w14:textId="0C161220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28EC3E3D" w14:textId="3E4BCE7B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19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6094E759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7DA5A35B" w14:textId="2E2D3C5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5678E307" w14:textId="11A61D1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76AA5EE1" w14:textId="0E90A7D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0106C7B1" w14:textId="21C350A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C277EC7" w14:textId="1DEE30E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1237A251" w14:textId="30E1CB03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7B5AAC67" w14:textId="6EDF58E0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26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2DD92229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4B7C2BF4" w14:textId="565EB4D9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75AF1BAF" w14:textId="556E77F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59C605EE" w14:textId="1D7DF8A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1CDE50F5" w14:textId="0F5594E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17D48426" w14:textId="2EEEED3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EDE61AC" w14:textId="393DCE22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4455E258" w14:textId="3FC4B70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34D34C55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7E0050B6" w14:textId="693024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6D2563CE" w14:textId="13EDFF7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33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4E72C242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23933186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0DFA976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F74EE27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43E149A6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3525DBF0" w14:textId="77777777" w:rsidR="00B91C2E" w:rsidRPr="00CC49C3" w:rsidRDefault="00B91C2E" w:rsidP="00B91C2E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</w:tbl>
    <w:p w14:paraId="50D5D5A5" w14:textId="77777777" w:rsidR="00ED5F48" w:rsidRPr="00B95BC8" w:rsidRDefault="00ED5F48" w:rsidP="00D779E3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B95BC8" w:rsidSect="00253EC6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60811" w14:textId="77777777" w:rsidR="00B103C1" w:rsidRDefault="00B103C1">
      <w:pPr>
        <w:spacing w:after="0"/>
      </w:pPr>
      <w:r>
        <w:separator/>
      </w:r>
    </w:p>
  </w:endnote>
  <w:endnote w:type="continuationSeparator" w:id="0">
    <w:p w14:paraId="0CA91981" w14:textId="77777777" w:rsidR="00B103C1" w:rsidRDefault="00B103C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DE375" w14:textId="77777777" w:rsidR="00B103C1" w:rsidRDefault="00B103C1">
      <w:pPr>
        <w:spacing w:after="0"/>
      </w:pPr>
      <w:r>
        <w:separator/>
      </w:r>
    </w:p>
  </w:footnote>
  <w:footnote w:type="continuationSeparator" w:id="0">
    <w:p w14:paraId="76DECB25" w14:textId="77777777" w:rsidR="00B103C1" w:rsidRDefault="00B103C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070EF"/>
    <w:rsid w:val="0005357B"/>
    <w:rsid w:val="00071356"/>
    <w:rsid w:val="00082588"/>
    <w:rsid w:val="00097A25"/>
    <w:rsid w:val="000A5A57"/>
    <w:rsid w:val="000B5A03"/>
    <w:rsid w:val="00114A23"/>
    <w:rsid w:val="001274F3"/>
    <w:rsid w:val="00151CCE"/>
    <w:rsid w:val="00185B50"/>
    <w:rsid w:val="001B01F9"/>
    <w:rsid w:val="001C41F9"/>
    <w:rsid w:val="00204503"/>
    <w:rsid w:val="002068F9"/>
    <w:rsid w:val="00240ECA"/>
    <w:rsid w:val="00253EC6"/>
    <w:rsid w:val="00285C1D"/>
    <w:rsid w:val="002D6FAB"/>
    <w:rsid w:val="003019F6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55993"/>
    <w:rsid w:val="00462EAD"/>
    <w:rsid w:val="004A03AD"/>
    <w:rsid w:val="004A6170"/>
    <w:rsid w:val="004F1EE1"/>
    <w:rsid w:val="004F6AAC"/>
    <w:rsid w:val="00512F2D"/>
    <w:rsid w:val="00533A11"/>
    <w:rsid w:val="005347F1"/>
    <w:rsid w:val="00543EA0"/>
    <w:rsid w:val="005511AD"/>
    <w:rsid w:val="005610B5"/>
    <w:rsid w:val="00570FBB"/>
    <w:rsid w:val="00583B82"/>
    <w:rsid w:val="005923AC"/>
    <w:rsid w:val="005D5149"/>
    <w:rsid w:val="005E656F"/>
    <w:rsid w:val="00647872"/>
    <w:rsid w:val="00667021"/>
    <w:rsid w:val="006974E1"/>
    <w:rsid w:val="006B6899"/>
    <w:rsid w:val="006C0896"/>
    <w:rsid w:val="006D41F2"/>
    <w:rsid w:val="006E6342"/>
    <w:rsid w:val="006F513E"/>
    <w:rsid w:val="007213D1"/>
    <w:rsid w:val="0076295E"/>
    <w:rsid w:val="00797134"/>
    <w:rsid w:val="007B05EE"/>
    <w:rsid w:val="007C0139"/>
    <w:rsid w:val="007D45A1"/>
    <w:rsid w:val="007F564D"/>
    <w:rsid w:val="0085733A"/>
    <w:rsid w:val="00862FD2"/>
    <w:rsid w:val="008A185D"/>
    <w:rsid w:val="008B1201"/>
    <w:rsid w:val="008F16F7"/>
    <w:rsid w:val="009164BA"/>
    <w:rsid w:val="009166BD"/>
    <w:rsid w:val="0094325A"/>
    <w:rsid w:val="00977AAE"/>
    <w:rsid w:val="00996E56"/>
    <w:rsid w:val="00997268"/>
    <w:rsid w:val="009A0B5C"/>
    <w:rsid w:val="009E25A7"/>
    <w:rsid w:val="00A12667"/>
    <w:rsid w:val="00A14581"/>
    <w:rsid w:val="00A20E4C"/>
    <w:rsid w:val="00A25F2E"/>
    <w:rsid w:val="00AA23D3"/>
    <w:rsid w:val="00AA3C50"/>
    <w:rsid w:val="00AE302A"/>
    <w:rsid w:val="00AE36BB"/>
    <w:rsid w:val="00B103C1"/>
    <w:rsid w:val="00B37C7E"/>
    <w:rsid w:val="00B44348"/>
    <w:rsid w:val="00B65B09"/>
    <w:rsid w:val="00B70128"/>
    <w:rsid w:val="00B85583"/>
    <w:rsid w:val="00B8568D"/>
    <w:rsid w:val="00B91C2E"/>
    <w:rsid w:val="00B9476B"/>
    <w:rsid w:val="00B95BC8"/>
    <w:rsid w:val="00BC2DFF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CB0460"/>
    <w:rsid w:val="00CC49C3"/>
    <w:rsid w:val="00D125F6"/>
    <w:rsid w:val="00D35346"/>
    <w:rsid w:val="00D779E3"/>
    <w:rsid w:val="00DA0965"/>
    <w:rsid w:val="00DE32AC"/>
    <w:rsid w:val="00E1407A"/>
    <w:rsid w:val="00E26143"/>
    <w:rsid w:val="00E33F1A"/>
    <w:rsid w:val="00E50BDE"/>
    <w:rsid w:val="00E650AA"/>
    <w:rsid w:val="00E774CD"/>
    <w:rsid w:val="00E77E1D"/>
    <w:rsid w:val="00E97684"/>
    <w:rsid w:val="00ED5F48"/>
    <w:rsid w:val="00ED75B6"/>
    <w:rsid w:val="00F7047C"/>
    <w:rsid w:val="00F91390"/>
    <w:rsid w:val="00F93E3B"/>
    <w:rsid w:val="00FC0032"/>
    <w:rsid w:val="00FE554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  <w:style w:type="character" w:styleId="af6">
    <w:name w:val="annotation reference"/>
    <w:basedOn w:val="a0"/>
    <w:uiPriority w:val="99"/>
    <w:semiHidden/>
    <w:unhideWhenUsed/>
    <w:rsid w:val="00B95BC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B95BC8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B95BC8"/>
    <w:rPr>
      <w:rFonts w:ascii="Arial" w:hAnsi="Arial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B95BC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B95BC8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2025-03-03T07:09:00Z</dcterms:created>
  <dcterms:modified xsi:type="dcterms:W3CDTF">2025-03-03T07:09:00Z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