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494D9CB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6D4F2A9C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46A3C18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3C153" w14:textId="5873B41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C3F0D" w14:textId="6DAC1B7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D4E1" w14:textId="1A00422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8A7" w14:textId="166D1FA2" w:rsidR="001B228B" w:rsidRPr="00447884" w:rsidRDefault="0015694E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925B" w14:textId="26203A7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2C11B65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1685ABB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7699A99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903D23" w14:textId="388F97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62814" w14:textId="6825B5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BC623A" w14:textId="5238AD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11388A" w14:textId="1495A1E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B2EE6F" w14:textId="32E7F4E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71EC2C" w14:textId="20D94A4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7E1147" w14:textId="36C2DF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5CB634" w14:textId="3F96C37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C69B78" w14:textId="2041EC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471560" w14:textId="25243D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0BC1FD" w14:textId="6AD7BA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1DF700" w14:textId="0B2D69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A99B103" w14:textId="4D7C135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5289D3A" w14:textId="61B8D90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651ED" w14:textId="7E0CA28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081F62B" w14:textId="798794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CDC03C" w14:textId="4BBEEE2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54BE3A" w14:textId="522617E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127770" w14:textId="53283D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7CB849" w14:textId="5667153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B6B5FD" w14:textId="3CEA499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CC5276" w14:textId="230CF6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845C86" w14:textId="30CE3E3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2DE4AA3" w14:textId="6223D87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E20D68" w14:textId="489C51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91F7C" w14:textId="7E5A6F1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7A99437" w14:textId="015EEFF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A7D659" w14:textId="70E209B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83FCD1" w14:textId="483B7DB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8697C6" w14:textId="0A7D05C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794318" w14:textId="7E86D55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A0FEA73" w14:textId="735FD97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A22BFE" w14:textId="18947D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7EB6E6" w14:textId="77EBD4E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3B4057" w14:textId="1899E87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5BD0D8" w14:textId="0C6FBE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67913D" w14:textId="07F299A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28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B8F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FA204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B4981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3C47F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1A251E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66DD4" w14:textId="77777777" w:rsidR="00754E43" w:rsidRDefault="00754E43">
      <w:pPr>
        <w:spacing w:after="0"/>
      </w:pPr>
      <w:r>
        <w:separator/>
      </w:r>
    </w:p>
  </w:endnote>
  <w:endnote w:type="continuationSeparator" w:id="0">
    <w:p w14:paraId="50BC2B2A" w14:textId="77777777" w:rsidR="00754E43" w:rsidRDefault="00754E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E6FFA" w14:textId="77777777" w:rsidR="00754E43" w:rsidRDefault="00754E43">
      <w:pPr>
        <w:spacing w:after="0"/>
      </w:pPr>
      <w:r>
        <w:separator/>
      </w:r>
    </w:p>
  </w:footnote>
  <w:footnote w:type="continuationSeparator" w:id="0">
    <w:p w14:paraId="67D88CCE" w14:textId="77777777" w:rsidR="00754E43" w:rsidRDefault="00754E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3069"/>
    <w:rsid w:val="001274F3"/>
    <w:rsid w:val="00151CCE"/>
    <w:rsid w:val="0015694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0F65"/>
    <w:rsid w:val="005923AC"/>
    <w:rsid w:val="005D1179"/>
    <w:rsid w:val="005D5149"/>
    <w:rsid w:val="005E656F"/>
    <w:rsid w:val="0062284E"/>
    <w:rsid w:val="00622B9D"/>
    <w:rsid w:val="00667021"/>
    <w:rsid w:val="006974E1"/>
    <w:rsid w:val="006B6899"/>
    <w:rsid w:val="006C0896"/>
    <w:rsid w:val="006F513E"/>
    <w:rsid w:val="0071540E"/>
    <w:rsid w:val="00727D08"/>
    <w:rsid w:val="00733B44"/>
    <w:rsid w:val="00734A58"/>
    <w:rsid w:val="00754E43"/>
    <w:rsid w:val="007C0139"/>
    <w:rsid w:val="007D45A1"/>
    <w:rsid w:val="007F564D"/>
    <w:rsid w:val="008711BC"/>
    <w:rsid w:val="008B1201"/>
    <w:rsid w:val="008F16F7"/>
    <w:rsid w:val="009164BA"/>
    <w:rsid w:val="009166BD"/>
    <w:rsid w:val="00944DF9"/>
    <w:rsid w:val="0095517E"/>
    <w:rsid w:val="00977AAE"/>
    <w:rsid w:val="009871D7"/>
    <w:rsid w:val="00987A40"/>
    <w:rsid w:val="009954ED"/>
    <w:rsid w:val="00996E56"/>
    <w:rsid w:val="00997268"/>
    <w:rsid w:val="009D07C4"/>
    <w:rsid w:val="00A12667"/>
    <w:rsid w:val="00A14581"/>
    <w:rsid w:val="00A20E4C"/>
    <w:rsid w:val="00A76704"/>
    <w:rsid w:val="00AA23D3"/>
    <w:rsid w:val="00AA3879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EB4"/>
    <w:rsid w:val="00D22541"/>
    <w:rsid w:val="00DB07E2"/>
    <w:rsid w:val="00DB3A18"/>
    <w:rsid w:val="00DE32AC"/>
    <w:rsid w:val="00E1407A"/>
    <w:rsid w:val="00E33F1A"/>
    <w:rsid w:val="00E50BDE"/>
    <w:rsid w:val="00E674A9"/>
    <w:rsid w:val="00E774CD"/>
    <w:rsid w:val="00E77E1D"/>
    <w:rsid w:val="00E97684"/>
    <w:rsid w:val="00EA0A21"/>
    <w:rsid w:val="00ED5F48"/>
    <w:rsid w:val="00ED75B6"/>
    <w:rsid w:val="00F1140A"/>
    <w:rsid w:val="00F60810"/>
    <w:rsid w:val="00F91390"/>
    <w:rsid w:val="00F93E3B"/>
    <w:rsid w:val="00FB17BC"/>
    <w:rsid w:val="00FC0032"/>
    <w:rsid w:val="00FC4CB1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2025-03-03T06:57:00Z</dcterms:created>
  <dcterms:modified xsi:type="dcterms:W3CDTF">2025-03-03T06:57:00Z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