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68B1F11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7223655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1547B57" w14:textId="77777777" w:rsidTr="00185B50">
        <w:tc>
          <w:tcPr>
            <w:tcW w:w="2500" w:type="pct"/>
            <w:vAlign w:val="center"/>
          </w:tcPr>
          <w:p w14:paraId="6AE3BB0C" w14:textId="69ACDDA6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3D101501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1C608AFC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01AA947D" w14:textId="5F07D92F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0F3955" w14:textId="383DE41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B173504" w14:textId="427A7DB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459C1B2" w14:textId="1EFB5F25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2689FC3" w14:textId="7F4A7D2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4F71B2C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43B917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7C17943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4054BA4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3391412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555B5BA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208ABD1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58530F4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вторник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3303227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5B22CAC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7F4FCF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054015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21F47B1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1A0AB0B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6C01A4D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0E9E76C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3101985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529FD2F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7DB9DA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4CC1E33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EAF6EB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07899D0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3EF257E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2E3E666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1A7221D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7522C08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953C65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635013E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7DFDEA0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19C5CB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18F47AC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0BFAF59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B6D738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7132EAB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CCE256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43676CF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6ACEDA8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764B10E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D84BDC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4F74D32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2DF1F70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51E2B1D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43F7B5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371FF9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B22EB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2A02A77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52D4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9430E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4B6E" w14:textId="77777777" w:rsidR="00851CA9" w:rsidRDefault="00851CA9">
      <w:pPr>
        <w:spacing w:after="0"/>
      </w:pPr>
      <w:r>
        <w:separator/>
      </w:r>
    </w:p>
  </w:endnote>
  <w:endnote w:type="continuationSeparator" w:id="0">
    <w:p w14:paraId="1A648B5C" w14:textId="77777777" w:rsidR="00851CA9" w:rsidRDefault="00851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7BCA" w14:textId="77777777" w:rsidR="00851CA9" w:rsidRDefault="00851CA9">
      <w:pPr>
        <w:spacing w:after="0"/>
      </w:pPr>
      <w:r>
        <w:separator/>
      </w:r>
    </w:p>
  </w:footnote>
  <w:footnote w:type="continuationSeparator" w:id="0">
    <w:p w14:paraId="32BA44F2" w14:textId="77777777" w:rsidR="00851CA9" w:rsidRDefault="00851C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A730E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51CA9"/>
    <w:rsid w:val="008A185D"/>
    <w:rsid w:val="008B1201"/>
    <w:rsid w:val="008F16F7"/>
    <w:rsid w:val="009164BA"/>
    <w:rsid w:val="009166BD"/>
    <w:rsid w:val="009430E1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C023D"/>
    <w:rsid w:val="00AE302A"/>
    <w:rsid w:val="00AE36BB"/>
    <w:rsid w:val="00B22EBD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32531"/>
    <w:rsid w:val="00C44DFB"/>
    <w:rsid w:val="00C6519B"/>
    <w:rsid w:val="00C70F21"/>
    <w:rsid w:val="00C7354B"/>
    <w:rsid w:val="00C800AA"/>
    <w:rsid w:val="00C91F9B"/>
    <w:rsid w:val="00D35044"/>
    <w:rsid w:val="00DB7CAF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05E61"/>
    <w:rsid w:val="00F277EF"/>
    <w:rsid w:val="00F52D4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2025-03-06T10:17:00Z</dcterms:created>
  <dcterms:modified xsi:type="dcterms:W3CDTF">2025-03-06T10:17:00Z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