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661F86B5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320BD6D3" w:rsidR="001B228B" w:rsidRPr="00447884" w:rsidRDefault="00861143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4DFDC9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5B0E80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7E980E3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00403B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268353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5464E33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0E68ABA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31F1AF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47871D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259E2AD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37CF8AE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6289278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317329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201AFC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11F7A8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76F86A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1831329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620E91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72CCEA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2351DB1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6D74D9B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15BA7D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45F69C7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459F73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0AD548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169C01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2747595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39B153E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783E0A4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10B654A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727EC7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356D637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0D848EF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3B699AF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30F21B5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160B338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2FC4B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01F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AD1F" w14:textId="77777777" w:rsidR="003F54A9" w:rsidRDefault="003F54A9">
      <w:pPr>
        <w:spacing w:after="0"/>
      </w:pPr>
      <w:r>
        <w:separator/>
      </w:r>
    </w:p>
  </w:endnote>
  <w:endnote w:type="continuationSeparator" w:id="0">
    <w:p w14:paraId="7F9F15A7" w14:textId="77777777" w:rsidR="003F54A9" w:rsidRDefault="003F54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0341" w14:textId="77777777" w:rsidR="003F54A9" w:rsidRDefault="003F54A9">
      <w:pPr>
        <w:spacing w:after="0"/>
      </w:pPr>
      <w:r>
        <w:separator/>
      </w:r>
    </w:p>
  </w:footnote>
  <w:footnote w:type="continuationSeparator" w:id="0">
    <w:p w14:paraId="19004CBC" w14:textId="77777777" w:rsidR="003F54A9" w:rsidRDefault="003F54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C50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B64A1"/>
    <w:rsid w:val="003C0D41"/>
    <w:rsid w:val="003E085C"/>
    <w:rsid w:val="003E7B3A"/>
    <w:rsid w:val="003F54A9"/>
    <w:rsid w:val="003F635C"/>
    <w:rsid w:val="00405EA2"/>
    <w:rsid w:val="00416364"/>
    <w:rsid w:val="00431B29"/>
    <w:rsid w:val="004374E1"/>
    <w:rsid w:val="00440416"/>
    <w:rsid w:val="00447884"/>
    <w:rsid w:val="00462EAD"/>
    <w:rsid w:val="00473FAB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A01F5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1143"/>
    <w:rsid w:val="008711BC"/>
    <w:rsid w:val="008B1201"/>
    <w:rsid w:val="008F16F7"/>
    <w:rsid w:val="009164BA"/>
    <w:rsid w:val="009166BD"/>
    <w:rsid w:val="0095517E"/>
    <w:rsid w:val="00977AAE"/>
    <w:rsid w:val="00986084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7773B"/>
    <w:rsid w:val="00AA23D3"/>
    <w:rsid w:val="00AA3C50"/>
    <w:rsid w:val="00AE302A"/>
    <w:rsid w:val="00AE36BB"/>
    <w:rsid w:val="00B37C7E"/>
    <w:rsid w:val="00B4398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331C5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14DA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2025-03-06T10:01:00Z</dcterms:created>
  <dcterms:modified xsi:type="dcterms:W3CDTF">2025-03-06T10:01:00Z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