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2DD39BBC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D8F4EEC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3897A9E6" w14:textId="77777777" w:rsidTr="00F10619">
        <w:tc>
          <w:tcPr>
            <w:tcW w:w="1696" w:type="pct"/>
            <w:shd w:val="clear" w:color="auto" w:fill="7030A0"/>
            <w:vAlign w:val="center"/>
          </w:tcPr>
          <w:p w14:paraId="2902331F" w14:textId="20398AAC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30CEB76C" w14:textId="471B4F93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08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055F6AFA" w14:textId="2C82C643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3237C0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48971905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725CE5F0" w14:textId="77777777" w:rsidTr="00F172A7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5F0CCF5" w14:textId="0DE7E66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41F3BAC8" w14:textId="38C840C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E515416" w14:textId="1B58982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113AA21" w14:textId="278B07C4" w:rsidR="00A25F2E" w:rsidRPr="00B95BC8" w:rsidRDefault="008E53E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A72A188" w14:textId="104E370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ABCDAD" w14:textId="731F3C8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FE35A5" w14:textId="47031B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13F941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EE10B6" w14:textId="7F1A345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803FEF0" w14:textId="633FA9C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5841E3" w14:textId="480F708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E46F50" w14:textId="4B237D4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8F45B4" w14:textId="45F35F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71C4C3" w14:textId="0A63E79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96336C" w14:textId="1D2DC45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FC7E175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223398" w14:textId="4EDC701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2208E4" w14:textId="3D4FCC1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BBCEEB" w14:textId="043EAFB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FE0123" w14:textId="065F5DC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7E678B" w14:textId="2D8091C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571271" w14:textId="039769E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6B55D1" w14:textId="0659704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377CCD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2117A1" w14:textId="26DF160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9431F5" w14:textId="05F094F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4D863A" w14:textId="1949CC4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235370" w14:textId="77394B0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44A688" w14:textId="42AB5D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B5AE1D" w14:textId="15A4DB1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E55EEF" w14:textId="5D22EAC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6AF66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FA4206" w14:textId="6C4C2F2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CC3CC00" w14:textId="4057B4A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760472" w14:textId="0572ED8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9591B6" w14:textId="663A242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03B62D" w14:textId="1BA1978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70CBFF" w14:textId="65F579D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4E9B7A" w14:textId="1A99EEF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C32F9D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5758B" w14:textId="46895FD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B2C56" w14:textId="7E4D528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60CD17" w14:textId="114CA8C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2A8A9C6" w14:textId="0190583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85D02C" w14:textId="62A9AE4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8FE726" w14:textId="7626154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A3925D" w14:textId="04B0ADC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842A91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A770D7" w14:textId="4DF1365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A0C9BD" w14:textId="1506C35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682522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658283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CAA6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3281A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46851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938F18A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0EE2A093" w14:textId="77777777" w:rsidTr="00F10619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1"/>
              <w:gridCol w:w="1035"/>
              <w:gridCol w:w="912"/>
              <w:gridCol w:w="741"/>
            </w:tblGrid>
            <w:tr w:rsidR="00455993" w:rsidRPr="00CC49C3" w14:paraId="17B5C04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56FA8A6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9B7783" w14:textId="5D54AFD5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B44D959" w14:textId="6FCE4BCE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B52EF5E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165B0119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5B8A75" w14:textId="4ABDE662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B6B3D" w14:textId="7C33E519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AE00F7" w14:textId="1F2E550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67DC98" w14:textId="096A0DC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69D64" w14:textId="6AA9017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50EDED" w14:textId="19F0B49A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C48CD1" w14:textId="5006F73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0F68C9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45E763" w14:textId="4652EF4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CA897E" w14:textId="5FAE919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09A062" w14:textId="62B1269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5AA1DF" w14:textId="2B3ECF0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00D2C9" w14:textId="532FB8C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FA33CB7" w14:textId="0F85200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5D0E32" w14:textId="082EE18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31A3B4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D7BB957" w14:textId="4D2C96A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824BEC" w14:textId="2AC7B2E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A76664" w14:textId="6AD3E28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0FD303" w14:textId="439C3F5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61ED4E8" w14:textId="3F50539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DAB8AD" w14:textId="2C73505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CEB8A02" w14:textId="08BF155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FFADD6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061EB3E" w14:textId="3D8795D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78A5D14" w14:textId="4076C97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2217A8B" w14:textId="5326DD0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966FBC4" w14:textId="345B880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D55CCE" w14:textId="40A18B1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A561312" w14:textId="2D8A7A2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32650E9" w14:textId="219B179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45DD85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60C7B54" w14:textId="389BA3F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7E42738" w14:textId="5DD3A5F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C18A27" w14:textId="5B9DCEE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9DDC8D8" w14:textId="1DB4BFE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6ED5AC" w14:textId="43E6936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307DABD" w14:textId="500B2F3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F5F416E" w14:textId="20F362E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13E50E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F41C1CC" w14:textId="622F440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8B48581" w14:textId="5E8B32F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07269E6" w14:textId="62A2E32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05573B3" w14:textId="2FD29AF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9445705" w14:textId="2B29248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DCB2F1D" w14:textId="35F4701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DB2C45" w14:textId="1204699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26E9A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EB153E0" w14:textId="77B5477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3EBA28E" w14:textId="3B8AEBE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1C7C8E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873E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268A42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6E3B1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6DCDF4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AA0AEA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09324D5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57D0B95" w14:textId="04647539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547A45D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9CDBFE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CE3C9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79340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220F1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F69E4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D8250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3A89E9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3CC3A8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D10424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D2FF2B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CEDE32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71588C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1"/>
              <w:gridCol w:w="1796"/>
              <w:gridCol w:w="912"/>
              <w:gridCol w:w="391"/>
            </w:tblGrid>
            <w:tr w:rsidR="00455993" w:rsidRPr="00CC49C3" w14:paraId="090A047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5E1DD8E9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175DE7" w14:textId="3CDD47A5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D7A390A" w14:textId="115AF466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4EB117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3F0D409E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BA9412" w14:textId="05EEE0A4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CF753E" w14:textId="1BFDD634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D1AB5C" w14:textId="6FBFD7D7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A7A81D" w14:textId="112854EB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E92325" w14:textId="72A7A4F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F62EA4" w14:textId="24DE078A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680824" w14:textId="39A73B4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7CE101D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74CAD5" w14:textId="7F19EFF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963A9F" w14:textId="76119CA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53DFAC" w14:textId="7ADFE9D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B89158" w14:textId="3392A6F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AC97DC" w14:textId="74E214E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ACA48" w14:textId="0388315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F13A2" w14:textId="33596BA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548EE8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10AD0F" w14:textId="32703B8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DCC0061" w14:textId="45EFCC1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373A3E" w14:textId="623EE78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FC22E6B" w14:textId="3196A41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7BAD2A" w14:textId="7DE51C4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EAF0C7C" w14:textId="59A6A31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C7EBDEC" w14:textId="4590D39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1F5FF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9F2E105" w14:textId="34D9C1D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AF56F4" w14:textId="084AAC0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2A7BC30" w14:textId="6E915B5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7EB4658" w14:textId="71E2F10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F66DB1" w14:textId="29D1A62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3DB0355" w14:textId="52921E1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41B9A2A" w14:textId="7ECC283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897EF6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54ED4E1" w14:textId="33410AF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C499B46" w14:textId="1E1BB7B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D6969C" w14:textId="0ADE787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95CB1C5" w14:textId="7C9FE9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41C96E7" w14:textId="3FF3689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5E892" w14:textId="656F072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447FBE9" w14:textId="0A45624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ED39AE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C974B4" w14:textId="732A0D2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68EEF22" w14:textId="0FA569F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478F212" w14:textId="059EA42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EEB8D29" w14:textId="1F19039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D931197" w14:textId="6B854E0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16DACD" w14:textId="128A971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D49137" w14:textId="1CD6947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0455F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287B3D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6EBA642" w14:textId="7B13008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955E6F3" w14:textId="4D1A2E7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37C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A5B2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F89E23A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B89EC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0AF9AE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BD721C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737CB8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B5ECCC6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31530" w14:textId="77777777" w:rsidR="00807287" w:rsidRDefault="00807287">
      <w:pPr>
        <w:spacing w:after="0"/>
      </w:pPr>
      <w:r>
        <w:separator/>
      </w:r>
    </w:p>
  </w:endnote>
  <w:endnote w:type="continuationSeparator" w:id="0">
    <w:p w14:paraId="3AA11C0E" w14:textId="77777777" w:rsidR="00807287" w:rsidRDefault="00807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D79D1" w14:textId="77777777" w:rsidR="00807287" w:rsidRDefault="00807287">
      <w:pPr>
        <w:spacing w:after="0"/>
      </w:pPr>
      <w:r>
        <w:separator/>
      </w:r>
    </w:p>
  </w:footnote>
  <w:footnote w:type="continuationSeparator" w:id="0">
    <w:p w14:paraId="34BA0C26" w14:textId="77777777" w:rsidR="00807287" w:rsidRDefault="00807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49EE"/>
    <w:rsid w:val="001B01F9"/>
    <w:rsid w:val="001B4E93"/>
    <w:rsid w:val="001C41F9"/>
    <w:rsid w:val="002068F9"/>
    <w:rsid w:val="00240ECA"/>
    <w:rsid w:val="00253EC6"/>
    <w:rsid w:val="00285C1D"/>
    <w:rsid w:val="003019F6"/>
    <w:rsid w:val="003237C0"/>
    <w:rsid w:val="003327F5"/>
    <w:rsid w:val="00340CAF"/>
    <w:rsid w:val="003A5B2C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A3FFC"/>
    <w:rsid w:val="007B05EE"/>
    <w:rsid w:val="007C0139"/>
    <w:rsid w:val="007D45A1"/>
    <w:rsid w:val="007F564D"/>
    <w:rsid w:val="00807287"/>
    <w:rsid w:val="00862FD2"/>
    <w:rsid w:val="008A185D"/>
    <w:rsid w:val="008B1201"/>
    <w:rsid w:val="008E53EB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0455F"/>
    <w:rsid w:val="00B12802"/>
    <w:rsid w:val="00B37C7E"/>
    <w:rsid w:val="00B44348"/>
    <w:rsid w:val="00B65B09"/>
    <w:rsid w:val="00B85583"/>
    <w:rsid w:val="00B8568D"/>
    <w:rsid w:val="00B91C2E"/>
    <w:rsid w:val="00B9476B"/>
    <w:rsid w:val="00B95BC8"/>
    <w:rsid w:val="00BC2BBE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05748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10619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2025-03-04T06:53:00Z</dcterms:created>
  <dcterms:modified xsi:type="dcterms:W3CDTF">2025-03-04T06:53:00Z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