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0B60807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4568751A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58B73B9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1A6CEB7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6A4C5D1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203569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2947E60A" w:rsidR="001B228B" w:rsidRPr="00447884" w:rsidRDefault="00060891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219D22B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3E65E54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2ADCBBD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4D9E18BA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75F490" w14:textId="2026EB0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33F096" w14:textId="1F3FF7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61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A16DC7" w14:textId="170DF4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FD497A" w14:textId="3D3C35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8B385" w14:textId="5106D21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17536A7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63D559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3D7169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7A62E4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26279C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4ACA7D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798349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0B82CD" w14:textId="1C5BCC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2A5DD3F" w14:textId="6E3E8D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B562D8" w14:textId="710F4B9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9DF0E1" w14:textId="5ED5CA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2EBD9B" w14:textId="3C7BAB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2CC34B" w14:textId="145765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CE1E0" w14:textId="30CE97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4118E0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4BB029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0105E9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262CC60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6DC21D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697C10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2DB1ECB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8A73ED" w14:textId="457C996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E27DB" w14:textId="526253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7EDF0C" w14:textId="7FF2D6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FAC31" w14:textId="7ED09B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BDD607" w14:textId="517A27F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C8988A" w14:textId="4A4F17B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90E9B4" w14:textId="47113E1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768F75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0D2C34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0FB7BC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38512E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824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658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27525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8F34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3ED44" w14:textId="77777777" w:rsidR="00EA2732" w:rsidRDefault="00EA2732">
      <w:pPr>
        <w:spacing w:after="0"/>
      </w:pPr>
      <w:r>
        <w:separator/>
      </w:r>
    </w:p>
  </w:endnote>
  <w:endnote w:type="continuationSeparator" w:id="0">
    <w:p w14:paraId="718B115B" w14:textId="77777777" w:rsidR="00EA2732" w:rsidRDefault="00EA27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53FC" w14:textId="77777777" w:rsidR="00EA2732" w:rsidRDefault="00EA2732">
      <w:pPr>
        <w:spacing w:after="0"/>
      </w:pPr>
      <w:r>
        <w:separator/>
      </w:r>
    </w:p>
  </w:footnote>
  <w:footnote w:type="continuationSeparator" w:id="0">
    <w:p w14:paraId="5856AA2E" w14:textId="77777777" w:rsidR="00EA2732" w:rsidRDefault="00EA27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0AB1"/>
    <w:rsid w:val="00040610"/>
    <w:rsid w:val="0005357B"/>
    <w:rsid w:val="00060891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50CBF"/>
    <w:rsid w:val="003A3477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367C6"/>
    <w:rsid w:val="00667021"/>
    <w:rsid w:val="006824DF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9E658B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41FA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855AB"/>
    <w:rsid w:val="00DB07E2"/>
    <w:rsid w:val="00DE32AC"/>
    <w:rsid w:val="00E1407A"/>
    <w:rsid w:val="00E33F1A"/>
    <w:rsid w:val="00E50BDE"/>
    <w:rsid w:val="00E774CD"/>
    <w:rsid w:val="00E77E1D"/>
    <w:rsid w:val="00E97684"/>
    <w:rsid w:val="00EA2732"/>
    <w:rsid w:val="00ED5F48"/>
    <w:rsid w:val="00ED75B6"/>
    <w:rsid w:val="00F1140A"/>
    <w:rsid w:val="00F60810"/>
    <w:rsid w:val="00F90B65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2025-03-04T06:50:00Z</dcterms:created>
  <dcterms:modified xsi:type="dcterms:W3CDTF">2025-03-04T06:50:00Z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