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3D242187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32B3F31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7FAF298C" w14:textId="77777777" w:rsidTr="00562A0F">
        <w:tc>
          <w:tcPr>
            <w:tcW w:w="1696" w:type="pct"/>
            <w:shd w:val="clear" w:color="auto" w:fill="7030A0"/>
            <w:vAlign w:val="center"/>
          </w:tcPr>
          <w:p w14:paraId="0EE4355F" w14:textId="38A86AB4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ABRIL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0B71B109" w14:textId="24E10F4D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04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3A157B9" w14:textId="79A114F0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2B04A4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2026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10ECA873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2CAC7E54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437DCCA4" w14:textId="67C29C7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4C207D47" w14:textId="6F9F7BD3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572F47F" w14:textId="408FFFB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61A6E98" w14:textId="046B916B" w:rsidR="00A25F2E" w:rsidRPr="00B95BC8" w:rsidRDefault="007831F8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F11C1D7" w14:textId="1CEAAE2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746426E" w14:textId="78D838A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7D6F2A08" w14:textId="5E4AD27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7F9A53D2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771515" w14:textId="20A326C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70CC27" w14:textId="35920E1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54C205" w14:textId="2CC7E57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A40918" w14:textId="450CF94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6FD97F0" w14:textId="7416930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9BAB133" w14:textId="17EE436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2CB14A" w14:textId="36B48D3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C923C49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8EADBA" w14:textId="04F9070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AB9DF3" w14:textId="734F3B3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CD743E7" w14:textId="2AF69A0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54B97A" w14:textId="22E7372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5C5EE1" w14:textId="04847DF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B0A43F" w14:textId="587E22F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99DBCE" w14:textId="5E6F685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5CF27B50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1F9D2D" w14:textId="4267CBE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DDAD53" w14:textId="5D2E371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4F2B2A" w14:textId="151BE47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378DDA" w14:textId="52CC2F1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549A264" w14:textId="3419C4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E780A9" w14:textId="2C7D027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3FDC47" w14:textId="28962F9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A463FE4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719F13" w14:textId="14F6C1E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F09522" w14:textId="30A1883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963582" w14:textId="54DB29D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F8F9551" w14:textId="326B113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601D25" w14:textId="3840744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4ACA50" w14:textId="25B7D02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404FE8" w14:textId="3FE2CAC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A095B4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0DC1AE" w14:textId="2540F0B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CBFE5C" w14:textId="6E8FD38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E9FA92" w14:textId="30FABC9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3E8322" w14:textId="02657C5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39B638" w14:textId="5DB2985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31080C0" w14:textId="415999A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2809B5" w14:textId="3B365D1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53F5FCE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000D82" w14:textId="3A34EDD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131615" w14:textId="7ED20AF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4430604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4A679A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752F80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AC0FF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ECBDF0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1792E29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2D163D71" w14:textId="77777777" w:rsidTr="00562A0F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18"/>
              <w:gridCol w:w="1281"/>
              <w:gridCol w:w="912"/>
              <w:gridCol w:w="618"/>
            </w:tblGrid>
            <w:tr w:rsidR="00B91C2E" w:rsidRPr="00CC49C3" w14:paraId="514B0122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331EE149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2B56FFB" w14:textId="57555E5D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95CE72" w14:textId="2A15908E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F1DB239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12BB95F1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B84A5F" w14:textId="7BF5B06F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09D00A" w14:textId="5190631A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7EEBF2" w14:textId="40721377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2E745D" w14:textId="43ECB92D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32D845" w14:textId="352478C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9FA9A7" w14:textId="06B7C4D4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3C5CA9" w14:textId="593DF45A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593823E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173EA29" w14:textId="7B1A6C7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6EAF5CC" w14:textId="4AFA851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2A0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EE450DA" w14:textId="12B933D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7FE8873" w14:textId="6CDC7F2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AC561AA" w14:textId="608362F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140B84F" w14:textId="4D60D91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AEB8ACA" w14:textId="6DB5CF8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F67A61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59C70BF2" w14:textId="579C788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44221C61" w14:textId="26BF570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6BA78A6E" w14:textId="70C05F8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15768BF5" w14:textId="70D3F22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7FE4025A" w14:textId="7BF42DC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693B3A6B" w14:textId="165F14E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203D014D" w14:textId="1A9E28A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E5EE8C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265A8B68" w14:textId="70E1C12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7AA2D537" w14:textId="1BBDD4A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53DAA746" w14:textId="237AD91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065011DC" w14:textId="74DF837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48C9C7D7" w14:textId="22485CA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00044F50" w14:textId="6A10D35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40635920" w14:textId="06CAAB5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A16F75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5A152549" w14:textId="4A64C20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7844392F" w14:textId="0463FDA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6C52ADD7" w14:textId="364F5ED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3AE4155B" w14:textId="6FF11A6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B140E76" w14:textId="10A1E08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2B7BACDF" w14:textId="7078664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42A39EFC" w14:textId="50A37F1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FFEBF9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7E1AF374" w14:textId="57EC7C3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6AFAB435" w14:textId="0780905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2EE033E4" w14:textId="2804108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6A337530" w14:textId="70E7EF6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3239797" w14:textId="0C2EA71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177B5DF0" w14:textId="4F46948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72CF911B" w14:textId="4898644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1AA9C3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0B096E76" w14:textId="6D2AAC7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03DF4D7B" w14:textId="0DF2C0D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28AC2C6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702FE7D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78DD47E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C1CDA1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59E858F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4C187AC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3B918D7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AD9AB67" w14:textId="00CC93B5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EE9B65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9EE1D5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A7F18F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70589A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74EE38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8EDD69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C0A713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87BAF8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B0AA78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7A61F47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636D4B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2C9E3D9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7E7A66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3"/>
              <w:gridCol w:w="1152"/>
              <w:gridCol w:w="912"/>
              <w:gridCol w:w="713"/>
            </w:tblGrid>
            <w:tr w:rsidR="00B91C2E" w:rsidRPr="00CC49C3" w14:paraId="009DF5DB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0A3FD68C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1670FB" w14:textId="12660DE7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F928E5" w14:textId="3D898105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AA2BF9E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572891DB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E59CD3" w14:textId="5E35FFEA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BE11B0" w14:textId="6D749AC2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B947E8" w14:textId="0364EF9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08673F" w14:textId="7BC40A2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6DBF2A" w14:textId="027642ED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4BA1F2" w14:textId="4181960B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90AC22" w14:textId="3B979965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6635B101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7061EA" w14:textId="52F0B8B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69224D" w14:textId="47F4A22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55CB13" w14:textId="75B4EDA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5C6F58" w14:textId="49BBC34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285BD6" w14:textId="791B261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57E48E" w14:textId="3107F81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E7DDD2" w14:textId="1C10A83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323F61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4D46CF9" w14:textId="5C76694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4655EBA" w14:textId="2E9E163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FEFF058" w14:textId="5E15CD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2E43397" w14:textId="2282692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9BF69B" w14:textId="7DDFC49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5506E7A" w14:textId="0FB707D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9AB13D0" w14:textId="3B938B0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519357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5A3CC68" w14:textId="0C9A957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7E590B7" w14:textId="341ECDB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CED9BA3" w14:textId="3B71061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278B047" w14:textId="72B2DEF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0F7B92" w14:textId="477A931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045979" w14:textId="475CF72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E92ABC" w14:textId="03E8553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9834CE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3257898" w14:textId="69FD01B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F900894" w14:textId="22958C5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3A5F9CC" w14:textId="69A6571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16CE464" w14:textId="6370CA3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82D5FF" w14:textId="03825D7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5899A4" w14:textId="38CAA73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10AE1C1" w14:textId="51B8AFF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E2CE1E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D2B198E" w14:textId="76083D1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98052C9" w14:textId="1E13A1D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AF4C449" w14:textId="1D71C80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B1AE124" w14:textId="1D10CC0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3BD388" w14:textId="1613913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F2EDDC1" w14:textId="0781976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3FDE452" w14:textId="2C91FD2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E654A3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AE312AA" w14:textId="02D4206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44FE2FE" w14:textId="57961FA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04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7C3FF0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51B2701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DB4101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FD9AA61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C6A204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22A5547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0212B" w14:textId="77777777" w:rsidR="000A6384" w:rsidRDefault="000A6384">
      <w:pPr>
        <w:spacing w:after="0"/>
      </w:pPr>
      <w:r>
        <w:separator/>
      </w:r>
    </w:p>
  </w:endnote>
  <w:endnote w:type="continuationSeparator" w:id="0">
    <w:p w14:paraId="720E5AB8" w14:textId="77777777" w:rsidR="000A6384" w:rsidRDefault="000A63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B6CF7" w14:textId="77777777" w:rsidR="000A6384" w:rsidRDefault="000A6384">
      <w:pPr>
        <w:spacing w:after="0"/>
      </w:pPr>
      <w:r>
        <w:separator/>
      </w:r>
    </w:p>
  </w:footnote>
  <w:footnote w:type="continuationSeparator" w:id="0">
    <w:p w14:paraId="56395FE9" w14:textId="77777777" w:rsidR="000A6384" w:rsidRDefault="000A63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A6384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2DDD"/>
    <w:rsid w:val="00285C1D"/>
    <w:rsid w:val="002B04A4"/>
    <w:rsid w:val="002E367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007AE"/>
    <w:rsid w:val="00512F2D"/>
    <w:rsid w:val="00533A11"/>
    <w:rsid w:val="00543EA0"/>
    <w:rsid w:val="005511AD"/>
    <w:rsid w:val="005610B5"/>
    <w:rsid w:val="00562A0F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028CA"/>
    <w:rsid w:val="00715ECE"/>
    <w:rsid w:val="007213D1"/>
    <w:rsid w:val="0076295E"/>
    <w:rsid w:val="007831F8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30738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647BA"/>
    <w:rsid w:val="00D779E3"/>
    <w:rsid w:val="00DA0965"/>
    <w:rsid w:val="00DE32AC"/>
    <w:rsid w:val="00E1407A"/>
    <w:rsid w:val="00E26143"/>
    <w:rsid w:val="00E33F1A"/>
    <w:rsid w:val="00E50BDE"/>
    <w:rsid w:val="00E650AA"/>
    <w:rsid w:val="00E7318F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2025-03-03T06:15:00Z</dcterms:created>
  <dcterms:modified xsi:type="dcterms:W3CDTF">2025-03-03T06:15:00Z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