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7F2F8C5A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5F208F8A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7FAF298C" w14:textId="77777777" w:rsidTr="00185B50">
        <w:tc>
          <w:tcPr>
            <w:tcW w:w="2500" w:type="pct"/>
            <w:vAlign w:val="center"/>
          </w:tcPr>
          <w:p w14:paraId="0B71B109" w14:textId="56D3169B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6500E8B8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C17248" w14:paraId="4B2EB927" w14:textId="77777777" w:rsidTr="00ED2E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1E2EE8E7" w14:textId="529C1DE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08A9ADB4" w14:textId="6548E926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0798650" w14:textId="0B9A609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0122A68C" w14:textId="7B43DB83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95C0986" w14:textId="4053E01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D5188B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B08F329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A54C37E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728B8BA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5850834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3254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0EE9658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01ACE69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78083A7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52590EA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07E30B3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EB2B2FA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1655027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57F5842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6B55B99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5E896CE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79FF1EE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2254C6A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45E6BFF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002DD0F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4F4B75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0E12237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7CE2316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66C18C0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2995FD0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B5C10F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7526DEE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68BAFAE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01723E6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016D51F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7B424D5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2448367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7FDDC74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34F2B51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4C1CAE5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D73EBF0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0B122CC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719C741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C7FDEC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188461D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772B572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2596A4A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4715B1A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3BE865F" w14:textId="77777777" w:rsidTr="00ED2E5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3221AF9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756E46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73A5D52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339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019F6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4279" w14:textId="77777777" w:rsidR="00BC381A" w:rsidRDefault="00BC381A">
      <w:pPr>
        <w:spacing w:after="0"/>
      </w:pPr>
      <w:r>
        <w:separator/>
      </w:r>
    </w:p>
  </w:endnote>
  <w:endnote w:type="continuationSeparator" w:id="0">
    <w:p w14:paraId="7B871E5E" w14:textId="77777777" w:rsidR="00BC381A" w:rsidRDefault="00BC38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A8C76" w14:textId="77777777" w:rsidR="00BC381A" w:rsidRDefault="00BC381A">
      <w:pPr>
        <w:spacing w:after="0"/>
      </w:pPr>
      <w:r>
        <w:separator/>
      </w:r>
    </w:p>
  </w:footnote>
  <w:footnote w:type="continuationSeparator" w:id="0">
    <w:p w14:paraId="45E6A614" w14:textId="77777777" w:rsidR="00BC381A" w:rsidRDefault="00BC3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13EA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D2FBB"/>
    <w:rsid w:val="002F37C8"/>
    <w:rsid w:val="003019F6"/>
    <w:rsid w:val="003136D4"/>
    <w:rsid w:val="003224C3"/>
    <w:rsid w:val="003327F5"/>
    <w:rsid w:val="00333942"/>
    <w:rsid w:val="00340CAF"/>
    <w:rsid w:val="00363053"/>
    <w:rsid w:val="003B6069"/>
    <w:rsid w:val="003C0D41"/>
    <w:rsid w:val="003E085C"/>
    <w:rsid w:val="003E7B3A"/>
    <w:rsid w:val="00401310"/>
    <w:rsid w:val="00416364"/>
    <w:rsid w:val="00431B29"/>
    <w:rsid w:val="00440416"/>
    <w:rsid w:val="004618D7"/>
    <w:rsid w:val="00462EAD"/>
    <w:rsid w:val="004A6170"/>
    <w:rsid w:val="004F6AAC"/>
    <w:rsid w:val="00512F2D"/>
    <w:rsid w:val="00532548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56E46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271C"/>
    <w:rsid w:val="00B9476B"/>
    <w:rsid w:val="00BC381A"/>
    <w:rsid w:val="00BC3952"/>
    <w:rsid w:val="00BD69C6"/>
    <w:rsid w:val="00BE5AB8"/>
    <w:rsid w:val="00BF49DC"/>
    <w:rsid w:val="00C0168C"/>
    <w:rsid w:val="00C17248"/>
    <w:rsid w:val="00C44DFB"/>
    <w:rsid w:val="00C6519B"/>
    <w:rsid w:val="00C70F21"/>
    <w:rsid w:val="00C7354B"/>
    <w:rsid w:val="00C800AA"/>
    <w:rsid w:val="00C91F9B"/>
    <w:rsid w:val="00D35044"/>
    <w:rsid w:val="00D84FB7"/>
    <w:rsid w:val="00DE32AC"/>
    <w:rsid w:val="00E1407A"/>
    <w:rsid w:val="00E26143"/>
    <w:rsid w:val="00E33F1A"/>
    <w:rsid w:val="00E50BDE"/>
    <w:rsid w:val="00E774CD"/>
    <w:rsid w:val="00E77E1D"/>
    <w:rsid w:val="00E97684"/>
    <w:rsid w:val="00ED2E53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2025-03-01T20:08:00Z</dcterms:created>
  <dcterms:modified xsi:type="dcterms:W3CDTF">2025-03-01T20:08:00Z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