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78C3D487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31E725EF" w:rsidR="001B228B" w:rsidRPr="00447884" w:rsidRDefault="004C40B5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5E2D865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53E131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E07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393046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5AD1874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48DDE2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3AB38C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034E03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0390561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040DBF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14A745C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0FDF35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62C096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36E24E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486803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15AD99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607B12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688B09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6AF952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595218E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2BEE7A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57E4F4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0571523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40F40C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2FA6791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74D8DB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005E2D3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0A8EFD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1CB0909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4C3BA5A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1F28C6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7A0FF0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20C004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7B66DA6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1513CA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0B83CF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4B7173A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5B2BB9C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E437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4341" w14:textId="77777777" w:rsidR="006547FF" w:rsidRDefault="006547FF">
      <w:pPr>
        <w:spacing w:after="0"/>
      </w:pPr>
      <w:r>
        <w:separator/>
      </w:r>
    </w:p>
  </w:endnote>
  <w:endnote w:type="continuationSeparator" w:id="0">
    <w:p w14:paraId="188E7C1F" w14:textId="77777777" w:rsidR="006547FF" w:rsidRDefault="006547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6AD4" w14:textId="77777777" w:rsidR="006547FF" w:rsidRDefault="006547FF">
      <w:pPr>
        <w:spacing w:after="0"/>
      </w:pPr>
      <w:r>
        <w:separator/>
      </w:r>
    </w:p>
  </w:footnote>
  <w:footnote w:type="continuationSeparator" w:id="0">
    <w:p w14:paraId="0AE951C6" w14:textId="77777777" w:rsidR="006547FF" w:rsidRDefault="006547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6C69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C40B5"/>
    <w:rsid w:val="004E4379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076A"/>
    <w:rsid w:val="005E656F"/>
    <w:rsid w:val="00622B9D"/>
    <w:rsid w:val="006547FF"/>
    <w:rsid w:val="00667021"/>
    <w:rsid w:val="006974E1"/>
    <w:rsid w:val="006B6899"/>
    <w:rsid w:val="006C0896"/>
    <w:rsid w:val="006F513E"/>
    <w:rsid w:val="00727D08"/>
    <w:rsid w:val="00733B44"/>
    <w:rsid w:val="00734A58"/>
    <w:rsid w:val="007A77C9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3497F"/>
    <w:rsid w:val="00A76704"/>
    <w:rsid w:val="00AA23D3"/>
    <w:rsid w:val="00AA3C50"/>
    <w:rsid w:val="00AA72FF"/>
    <w:rsid w:val="00AE302A"/>
    <w:rsid w:val="00AE36BB"/>
    <w:rsid w:val="00B37C7E"/>
    <w:rsid w:val="00B514F3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5404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22FCC"/>
    <w:rsid w:val="00F60810"/>
    <w:rsid w:val="00F76788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2025-03-01T20:07:00Z</dcterms:created>
  <dcterms:modified xsi:type="dcterms:W3CDTF">2025-03-01T20:07:00Z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