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7BB71177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25099974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195673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5EBB9C64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08A9ADB4" w14:textId="1F8504CE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6F6D0FCF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0122A68C" w14:textId="38750096" w:rsidR="001B228B" w:rsidRPr="00DB07E2" w:rsidRDefault="00FF30C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145BDBF2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AE62A27" w14:textId="11F479C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7AEC02A7" w14:textId="15840E2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5DAB10A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2A0080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55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34EBD10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240D7A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61BD814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484DB48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3CFBDE0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6AF81B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7A9D23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5D99B3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6C30DBA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1B6566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1D53CE8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034804F1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75578E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52F275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621661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3A0F1A6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3F67B61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5DBA91E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38C6E45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6FFFC52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08B723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0D870D0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6E8D91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630DA2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0360C16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4A37FBE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6D6F1BC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05CE2EC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0B76DEF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602B9A2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7FD32A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42DFA9A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58B1DD9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432DD71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4578BE7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9567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75D2" w14:textId="77777777" w:rsidR="005E3BD9" w:rsidRDefault="005E3BD9">
      <w:pPr>
        <w:spacing w:after="0"/>
      </w:pPr>
      <w:r>
        <w:separator/>
      </w:r>
    </w:p>
  </w:endnote>
  <w:endnote w:type="continuationSeparator" w:id="0">
    <w:p w14:paraId="53DE6B95" w14:textId="77777777" w:rsidR="005E3BD9" w:rsidRDefault="005E3B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5BE2A" w14:textId="77777777" w:rsidR="005E3BD9" w:rsidRDefault="005E3BD9">
      <w:pPr>
        <w:spacing w:after="0"/>
      </w:pPr>
      <w:r>
        <w:separator/>
      </w:r>
    </w:p>
  </w:footnote>
  <w:footnote w:type="continuationSeparator" w:id="0">
    <w:p w14:paraId="0C00731F" w14:textId="77777777" w:rsidR="005E3BD9" w:rsidRDefault="005E3B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CA4"/>
    <w:rsid w:val="0005357B"/>
    <w:rsid w:val="00071356"/>
    <w:rsid w:val="00097A25"/>
    <w:rsid w:val="000A5A57"/>
    <w:rsid w:val="001274F3"/>
    <w:rsid w:val="00151CCE"/>
    <w:rsid w:val="0017559E"/>
    <w:rsid w:val="00195673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3BD9"/>
    <w:rsid w:val="005E656F"/>
    <w:rsid w:val="00617B29"/>
    <w:rsid w:val="00667021"/>
    <w:rsid w:val="006974E1"/>
    <w:rsid w:val="006B6899"/>
    <w:rsid w:val="006C0896"/>
    <w:rsid w:val="006F3322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A0DB0"/>
    <w:rsid w:val="009D07C4"/>
    <w:rsid w:val="00A12667"/>
    <w:rsid w:val="00A14581"/>
    <w:rsid w:val="00A20E4C"/>
    <w:rsid w:val="00A636FF"/>
    <w:rsid w:val="00A677CF"/>
    <w:rsid w:val="00A76704"/>
    <w:rsid w:val="00AA23D3"/>
    <w:rsid w:val="00AA3C50"/>
    <w:rsid w:val="00AE302A"/>
    <w:rsid w:val="00AE36BB"/>
    <w:rsid w:val="00AE6F4C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3DB7"/>
    <w:rsid w:val="00E774CD"/>
    <w:rsid w:val="00E77E1D"/>
    <w:rsid w:val="00E97684"/>
    <w:rsid w:val="00EB28DE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30C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2025-03-01T07:08:00Z</dcterms:created>
  <dcterms:modified xsi:type="dcterms:W3CDTF">2025-03-01T07:08:00Z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