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6DAABB70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1E054921" w:rsidR="001B228B" w:rsidRPr="00447884" w:rsidRDefault="00131E3B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531EBB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0F2AEE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1945A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5934A9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2E3FF9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4E9351C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1C7AAE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1760E8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61391E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259801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4B752BE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752A7E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76A0A74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78C0EB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7A38B7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6E76D93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192ED7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4E2939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60A817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43F6DC9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5AFDED1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09A821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4B0F89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62D23CA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53479C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71FECEA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0FE5A2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505611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61D828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0493C7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20285F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3EEA149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04C595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62CBF8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3C9ADB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0531B5F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405EA2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3E7996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F7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664221B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C21A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D479" w14:textId="77777777" w:rsidR="00EC5042" w:rsidRDefault="00EC5042">
      <w:pPr>
        <w:spacing w:after="0"/>
      </w:pPr>
      <w:r>
        <w:separator/>
      </w:r>
    </w:p>
  </w:endnote>
  <w:endnote w:type="continuationSeparator" w:id="0">
    <w:p w14:paraId="3005DFAC" w14:textId="77777777" w:rsidR="00EC5042" w:rsidRDefault="00EC50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5059D" w14:textId="77777777" w:rsidR="00EC5042" w:rsidRDefault="00EC5042">
      <w:pPr>
        <w:spacing w:after="0"/>
      </w:pPr>
      <w:r>
        <w:separator/>
      </w:r>
    </w:p>
  </w:footnote>
  <w:footnote w:type="continuationSeparator" w:id="0">
    <w:p w14:paraId="76720363" w14:textId="77777777" w:rsidR="00EC5042" w:rsidRDefault="00EC50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9DA"/>
    <w:rsid w:val="0005357B"/>
    <w:rsid w:val="00071356"/>
    <w:rsid w:val="00097A25"/>
    <w:rsid w:val="000A5A57"/>
    <w:rsid w:val="001274F3"/>
    <w:rsid w:val="00131E3B"/>
    <w:rsid w:val="00151CCE"/>
    <w:rsid w:val="001945A9"/>
    <w:rsid w:val="001B01F9"/>
    <w:rsid w:val="001B228B"/>
    <w:rsid w:val="001C41F9"/>
    <w:rsid w:val="001E7160"/>
    <w:rsid w:val="001F07FB"/>
    <w:rsid w:val="00202133"/>
    <w:rsid w:val="002350F9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C21AE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7F7946"/>
    <w:rsid w:val="008711BC"/>
    <w:rsid w:val="008B1201"/>
    <w:rsid w:val="008F16F7"/>
    <w:rsid w:val="009164BA"/>
    <w:rsid w:val="009166BD"/>
    <w:rsid w:val="0095517E"/>
    <w:rsid w:val="00955F72"/>
    <w:rsid w:val="00977AAE"/>
    <w:rsid w:val="009871D7"/>
    <w:rsid w:val="00987A40"/>
    <w:rsid w:val="009961AC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47A5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2878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5042"/>
    <w:rsid w:val="00EC5E2E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2025-03-01T07:04:00Z</dcterms:created>
  <dcterms:modified xsi:type="dcterms:W3CDTF">2025-03-01T07:04:00Z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