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5BEAB63A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78226E34" w14:textId="77777777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D779E3" w:rsidRPr="00B95BC8" w14:paraId="784B55A0" w14:textId="77777777" w:rsidTr="006A071B">
        <w:tc>
          <w:tcPr>
            <w:tcW w:w="1696" w:type="pct"/>
            <w:shd w:val="clear" w:color="auto" w:fill="7030A0"/>
            <w:vAlign w:val="center"/>
          </w:tcPr>
          <w:p w14:paraId="2B365B0E" w14:textId="3F7AD224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MARZO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37FAAA50" w14:textId="227F27EA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03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6647E3B" w14:textId="5BDBD2C8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4F3CE1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2026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46886EED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71B1FF26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7596F07F" w14:textId="18EEBF2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3A953B69" w14:textId="6A70616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A150DFB" w14:textId="6E90A54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4C5F9B3" w14:textId="62DF1AF7" w:rsidR="00A25F2E" w:rsidRPr="00B95BC8" w:rsidRDefault="00B7071B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A09259E" w14:textId="7914C6F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BF4CCDA" w14:textId="2A6B1D7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2963B8B7" w14:textId="34B3016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105B1A69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4963742" w14:textId="6ECB6A5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D2D2E5" w14:textId="051A1148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A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F14E98" w14:textId="48107F6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60E7EC" w14:textId="675FC704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AE263F" w14:textId="50594964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FE0CBD" w14:textId="7B4DD17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3B7DF0" w14:textId="5B2237F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CAC5C25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10E6CB" w14:textId="520F72A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72B983" w14:textId="0B676B5C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543A02C" w14:textId="08A9F2B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6479B3" w14:textId="50C591E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F9D86F7" w14:textId="71D57B8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4FA1C0" w14:textId="3854357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FD0B6E" w14:textId="62A4558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F02990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B57C178" w14:textId="35CC9CD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0A6041F" w14:textId="38A9B48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F8BF79" w14:textId="049D94D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D6773A" w14:textId="119422B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A8AB3D" w14:textId="0C451AA4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BDFB5A" w14:textId="0B946B6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60B4BD" w14:textId="1F0096A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E74D9D2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B6016E" w14:textId="1E7D096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61A8E9" w14:textId="05CEE27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399C538" w14:textId="7C5C1DB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2FAF44" w14:textId="4A7EA5E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96386D6" w14:textId="145D2A60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38B65A" w14:textId="136BD13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B88936" w14:textId="7243F45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A7D59A9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3D53B35" w14:textId="082B7AA8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4D4C14" w14:textId="51499EC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6C5D5A" w14:textId="639A8DD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462779" w14:textId="387DE55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654EBB" w14:textId="717A208C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8A4CDA" w14:textId="1AC92E6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DB316C5" w14:textId="7640D36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BBC7B38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E576EB" w14:textId="6358427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0FFCFE" w14:textId="06DFFD8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69A492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DB381A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30406BA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82D9C7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2E9505B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1FCE4060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7F7E4ECD" w14:textId="77777777" w:rsidTr="006A071B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2"/>
              <w:gridCol w:w="1433"/>
              <w:gridCol w:w="912"/>
              <w:gridCol w:w="542"/>
            </w:tblGrid>
            <w:tr w:rsidR="00B91C2E" w:rsidRPr="00CC49C3" w14:paraId="0F968A4C" w14:textId="77777777" w:rsidTr="00B91C2E">
              <w:trPr>
                <w:trHeight w:val="227"/>
              </w:trPr>
              <w:tc>
                <w:tcPr>
                  <w:tcW w:w="1250" w:type="pct"/>
                </w:tcPr>
                <w:p w14:paraId="3166C912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3C914D" w14:textId="648450BF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19F280A" w14:textId="6AD77D91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31CFE525" w14:textId="77777777" w:rsidR="00B91C2E" w:rsidRPr="00CC49C3" w:rsidRDefault="00B91C2E" w:rsidP="00B91C2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0785D158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B984E6" w14:textId="1D442596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2C4A90" w14:textId="2B00FA08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355C70" w14:textId="510309E6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2824B5" w14:textId="6B4DCAA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14FC83" w14:textId="5A8AEBD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27EF60" w14:textId="611F797D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172225" w14:textId="593940AB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30ACDD39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BCBFA9" w14:textId="5D4A885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B11940D" w14:textId="40B17C0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071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C69B8E0" w14:textId="4B3BD84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EE6307C" w14:textId="3184B03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DEC6FB" w14:textId="4B1D004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848565" w14:textId="53DBB2C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FE310F" w14:textId="66F73F6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EE76B6C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2AFA633" w14:textId="300C998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787F234" w14:textId="31FDCAE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563A283" w14:textId="5CE7A89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A5E4B77" w14:textId="1335E61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E81DFD4" w14:textId="4DBF1A0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774D2C8" w14:textId="1378E44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7C72BC8" w14:textId="28186F1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DC30B7A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F111149" w14:textId="41FCD3F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CD0EB86" w14:textId="32D5D2D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5E82A87" w14:textId="3C8FD03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6B45561" w14:textId="6730AD0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F3C705B" w14:textId="6AA0ADC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CAF58A8" w14:textId="54FF43D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DE8F9C6" w14:textId="7E852D1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F3163B7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E9C2C8C" w14:textId="43BBFE7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865DFFB" w14:textId="6C2D361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74E9A63" w14:textId="5BA11DA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D85D20F" w14:textId="02B9CC8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1D85A4C" w14:textId="01639DD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40CEF13" w14:textId="4584B34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F3C8119" w14:textId="13607BA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A82ECF9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4CB2FD5" w14:textId="47FCECE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1F6DBBD" w14:textId="7F73FB3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658C7F0" w14:textId="196EA22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6FB19B5" w14:textId="0D5A4F9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A15EE39" w14:textId="6800229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60E6C2" w14:textId="1372722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E818974" w14:textId="6EE33D1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6A17E56" w14:textId="77777777" w:rsidTr="00CC49C3">
              <w:trPr>
                <w:trHeight w:val="170"/>
                <w:jc w:val="center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BC9F163" w14:textId="12E3F2A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D3E3025" w14:textId="6807A4F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5C9B25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5CC7918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04E695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B2CA784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235C86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76B7D513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686C0040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3DF483AB" w14:textId="3C63ED4A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01673E69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12527BE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F05864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0D1E32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E9DD9E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1FC142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AD3117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8BD8CE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8E978F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E511D9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CC63485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FD22AF1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762188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0"/>
              <w:gridCol w:w="1018"/>
              <w:gridCol w:w="912"/>
              <w:gridCol w:w="780"/>
            </w:tblGrid>
            <w:tr w:rsidR="00B91C2E" w:rsidRPr="00CC49C3" w14:paraId="32D74164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52F05B35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9E7F2F8" w14:textId="28703B4F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260F175" w14:textId="5578DEB1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C1BD56B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56D0AFA1" w14:textId="77777777" w:rsidTr="00CC49C3">
              <w:trPr>
                <w:trHeight w:val="227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8BBA75" w14:textId="17AF7CC8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7D044E" w14:textId="0262F09D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1AEA18" w14:textId="14674F3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9378AD" w14:textId="15EF14BC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897C83" w14:textId="07BB69C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7A6436" w14:textId="6BEEFCF4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63556B" w14:textId="435FE0FE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1C0C8BB9" w14:textId="77777777" w:rsidTr="00CC49C3">
              <w:trPr>
                <w:trHeight w:val="227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EEE9173" w14:textId="5AB7112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14EBA13" w14:textId="1D20F23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D7A8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4547D1" w14:textId="779334C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E0D964" w14:textId="0FCF4FD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D00C191" w14:textId="112EB28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10EDBC7" w14:textId="5A7CCCE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121DC2" w14:textId="0ED6F8B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2B73717D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858EF6E" w14:textId="2C8ACA7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6E623C7" w14:textId="07A8948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5F77ACE" w14:textId="592951A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22F383C" w14:textId="1CDE39E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8D11F7" w14:textId="25D0113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6F7051A" w14:textId="6784269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D8B7E27" w14:textId="0A6767B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C513F29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6D5A1A7" w14:textId="69C20CC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CA743F5" w14:textId="0E01812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7E6E200" w14:textId="14E24C8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F78E539" w14:textId="1E5BC04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BFEC9FF" w14:textId="60DA9E6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981314" w14:textId="700B4C8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D20BF21" w14:textId="1459A92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F6EA78D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3F0F07E" w14:textId="6BC4624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D47017E" w14:textId="452315E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81111F2" w14:textId="5F66CFE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1EA3C37" w14:textId="770E383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214F8DF" w14:textId="74C7AC3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99C7C9F" w14:textId="69E346D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365B21B" w14:textId="4175A50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3188C90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31E9BDE" w14:textId="4C5E90E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84E9712" w14:textId="1B4E87B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A067E74" w14:textId="0D8754C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62E1E27" w14:textId="6525AB5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2479B4F" w14:textId="689E1B4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1DD0B5" w14:textId="6AFB278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2DC93A1" w14:textId="6A71B25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E14CB99" w14:textId="77777777" w:rsidTr="00CC49C3">
              <w:trPr>
                <w:trHeight w:val="227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FD53A91" w14:textId="5399E69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52E2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234A6BE" w14:textId="3F017DB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F3CE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8ED873C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B69FC30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BFC8CC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2B1E292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D4DD5ED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FF119FA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765C0" w14:textId="77777777" w:rsidR="005A6EB1" w:rsidRDefault="005A6EB1">
      <w:pPr>
        <w:spacing w:after="0"/>
      </w:pPr>
      <w:r>
        <w:separator/>
      </w:r>
    </w:p>
  </w:endnote>
  <w:endnote w:type="continuationSeparator" w:id="0">
    <w:p w14:paraId="6447EA49" w14:textId="77777777" w:rsidR="005A6EB1" w:rsidRDefault="005A6E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67123" w14:textId="77777777" w:rsidR="005A6EB1" w:rsidRDefault="005A6EB1">
      <w:pPr>
        <w:spacing w:after="0"/>
      </w:pPr>
      <w:r>
        <w:separator/>
      </w:r>
    </w:p>
  </w:footnote>
  <w:footnote w:type="continuationSeparator" w:id="0">
    <w:p w14:paraId="68098B4A" w14:textId="77777777" w:rsidR="005A6EB1" w:rsidRDefault="005A6E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0EF"/>
    <w:rsid w:val="00052E25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1F075F"/>
    <w:rsid w:val="002068F9"/>
    <w:rsid w:val="00240ECA"/>
    <w:rsid w:val="00253EC6"/>
    <w:rsid w:val="00285C1D"/>
    <w:rsid w:val="002A29E8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3CE1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A6EB1"/>
    <w:rsid w:val="005D5149"/>
    <w:rsid w:val="005E656F"/>
    <w:rsid w:val="00636D13"/>
    <w:rsid w:val="00667021"/>
    <w:rsid w:val="006974E1"/>
    <w:rsid w:val="006A071B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853C0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949C9"/>
    <w:rsid w:val="00AA23D3"/>
    <w:rsid w:val="00AA3C50"/>
    <w:rsid w:val="00AE302A"/>
    <w:rsid w:val="00AE36BB"/>
    <w:rsid w:val="00B37C7E"/>
    <w:rsid w:val="00B44348"/>
    <w:rsid w:val="00B46910"/>
    <w:rsid w:val="00B65B09"/>
    <w:rsid w:val="00B7071B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D7A8C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2025-02-27T12:53:00Z</dcterms:created>
  <dcterms:modified xsi:type="dcterms:W3CDTF">2025-02-27T12:53:00Z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