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64111650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54E804E8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784B55A0" w14:textId="77777777" w:rsidTr="00185B50">
        <w:tc>
          <w:tcPr>
            <w:tcW w:w="2500" w:type="pct"/>
            <w:vAlign w:val="center"/>
          </w:tcPr>
          <w:p w14:paraId="37FAAA50" w14:textId="740C4630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48A14A2E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C17248" w14:paraId="560D596D" w14:textId="77777777" w:rsidTr="00D140DA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44C5013E" w14:textId="0679C9B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4CD7167" w14:textId="1C63CF6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8845A00" w14:textId="2131E620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387DAD2F" w14:textId="4B7CC29D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869AF3A" w14:textId="68FBF88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4C9052B5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EFB2268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30DC1FC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44BBE82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5BAB9C0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16977CD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3ACD6A5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44DF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0963213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44DF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136B023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44DF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542E2EC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E722F99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5688480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350A145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89E0B1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34D3248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041C0B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763CB7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74B027B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B29EB07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11CE61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13BF3A8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328BE09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4B407F8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65F3371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5E26BEF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B547F1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3061927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4D0D441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3D65544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1A4DC96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64E125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4ABCF2B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1A14B27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9B4B30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EFD4BD9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13EBF8A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6CF1460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1FFE4B5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71992E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49CD934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2E92D34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1C9CB4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3597095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98A635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2406368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E36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D0D5" w14:textId="77777777" w:rsidR="003E5FE8" w:rsidRDefault="003E5FE8">
      <w:pPr>
        <w:spacing w:after="0"/>
      </w:pPr>
      <w:r>
        <w:separator/>
      </w:r>
    </w:p>
  </w:endnote>
  <w:endnote w:type="continuationSeparator" w:id="0">
    <w:p w14:paraId="67BA9144" w14:textId="77777777" w:rsidR="003E5FE8" w:rsidRDefault="003E5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8CA8" w14:textId="77777777" w:rsidR="003E5FE8" w:rsidRDefault="003E5FE8">
      <w:pPr>
        <w:spacing w:after="0"/>
      </w:pPr>
      <w:r>
        <w:separator/>
      </w:r>
    </w:p>
  </w:footnote>
  <w:footnote w:type="continuationSeparator" w:id="0">
    <w:p w14:paraId="478174A1" w14:textId="77777777" w:rsidR="003E5FE8" w:rsidRDefault="003E5F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4107"/>
    <w:rsid w:val="000B5A03"/>
    <w:rsid w:val="001274F3"/>
    <w:rsid w:val="00144DF5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5FE8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09C9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E36B8"/>
    <w:rsid w:val="007F564D"/>
    <w:rsid w:val="0084614E"/>
    <w:rsid w:val="008A185D"/>
    <w:rsid w:val="008B1201"/>
    <w:rsid w:val="008E6E03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D2568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140DA"/>
    <w:rsid w:val="00D35044"/>
    <w:rsid w:val="00D41827"/>
    <w:rsid w:val="00DE32AC"/>
    <w:rsid w:val="00E13C47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2025-02-27T12:05:00Z</dcterms:created>
  <dcterms:modified xsi:type="dcterms:W3CDTF">2025-02-27T12:05:00Z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