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4985B4DC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1F7AEA92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6B6899" w:rsidRPr="00C17248" w14:paraId="006BD6C0" w14:textId="77777777" w:rsidTr="00185B50">
        <w:tc>
          <w:tcPr>
            <w:tcW w:w="2500" w:type="pct"/>
            <w:vAlign w:val="center"/>
          </w:tcPr>
          <w:p w14:paraId="19962AF0" w14:textId="2183939C" w:rsidR="006B6899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FEBRERO</w:t>
            </w:r>
          </w:p>
        </w:tc>
        <w:tc>
          <w:tcPr>
            <w:tcW w:w="2500" w:type="pct"/>
            <w:vAlign w:val="center"/>
          </w:tcPr>
          <w:p w14:paraId="30F9F655" w14:textId="1A362C93" w:rsidR="006B6899" w:rsidRPr="00C17248" w:rsidRDefault="006B6899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C17248" w:rsidRDefault="006B6899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6B6899" w:rsidRPr="00C17248" w14:paraId="2A9965BE" w14:textId="77777777" w:rsidTr="00C50F95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512E7E2D" w14:textId="49361FB7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7FAB7376" w14:textId="2FE8D01A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F798461" w14:textId="69BC38C9" w:rsidR="006B6899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3D869A9" w14:textId="0F12A7D4" w:rsidR="006B6899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05A4BF1" w14:textId="31A391FC" w:rsidR="006B6899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D5F6B96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679D358B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6B6899" w:rsidRPr="00C17248" w14:paraId="78897B1C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33F24BA2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3B4ADBFA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0F9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74B9FDF3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476D2D4D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7ABAE65A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46F5264B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3793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762DE05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48619F73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1833E932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1BD5BFC3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5CB3024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5F28092D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581AF1FC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618A567F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12CCC58C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7F359005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61A694CF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12822D26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64AB0560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08F81F9E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3ADC7D14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0C029C66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5B53B66C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508437E3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10BC0D8F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358B438B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4DA249CB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22A02033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4013366E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15C6E3C5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0C3B096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7B2D4DB4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2B3193A4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18234DBA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36549294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1E00967B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10786FE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0AE3F3D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0A1D595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476F1256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1F68754B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6543B9E4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4537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!A12 Is Not In Table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8ED9" w14:textId="77777777" w:rsidR="00916461" w:rsidRDefault="00916461">
      <w:pPr>
        <w:spacing w:after="0"/>
      </w:pPr>
      <w:r>
        <w:separator/>
      </w:r>
    </w:p>
  </w:endnote>
  <w:endnote w:type="continuationSeparator" w:id="0">
    <w:p w14:paraId="5DD270EB" w14:textId="77777777" w:rsidR="00916461" w:rsidRDefault="009164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15B69" w14:textId="77777777" w:rsidR="00916461" w:rsidRDefault="00916461">
      <w:pPr>
        <w:spacing w:after="0"/>
      </w:pPr>
      <w:r>
        <w:separator/>
      </w:r>
    </w:p>
  </w:footnote>
  <w:footnote w:type="continuationSeparator" w:id="0">
    <w:p w14:paraId="5F51ACD7" w14:textId="77777777" w:rsidR="00916461" w:rsidRDefault="009164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61750"/>
    <w:rsid w:val="00185B50"/>
    <w:rsid w:val="001B01F9"/>
    <w:rsid w:val="001C41F9"/>
    <w:rsid w:val="002068F9"/>
    <w:rsid w:val="00240ECA"/>
    <w:rsid w:val="00285C1D"/>
    <w:rsid w:val="002F37C8"/>
    <w:rsid w:val="003019F6"/>
    <w:rsid w:val="00304FC7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22BDA"/>
    <w:rsid w:val="00431B29"/>
    <w:rsid w:val="00440416"/>
    <w:rsid w:val="00453721"/>
    <w:rsid w:val="004618D7"/>
    <w:rsid w:val="00462EAD"/>
    <w:rsid w:val="004A6170"/>
    <w:rsid w:val="004F6AAC"/>
    <w:rsid w:val="00512F2D"/>
    <w:rsid w:val="00533A11"/>
    <w:rsid w:val="00543EA0"/>
    <w:rsid w:val="00570FBB"/>
    <w:rsid w:val="00582D64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61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C6272"/>
    <w:rsid w:val="00BD69C6"/>
    <w:rsid w:val="00BE5AB8"/>
    <w:rsid w:val="00BF49DC"/>
    <w:rsid w:val="00C17248"/>
    <w:rsid w:val="00C44DFB"/>
    <w:rsid w:val="00C50F95"/>
    <w:rsid w:val="00C6519B"/>
    <w:rsid w:val="00C70F21"/>
    <w:rsid w:val="00C7354B"/>
    <w:rsid w:val="00C800AA"/>
    <w:rsid w:val="00C827DA"/>
    <w:rsid w:val="00C91F9B"/>
    <w:rsid w:val="00D35044"/>
    <w:rsid w:val="00D3793B"/>
    <w:rsid w:val="00DE32AC"/>
    <w:rsid w:val="00E1407A"/>
    <w:rsid w:val="00E26143"/>
    <w:rsid w:val="00E33F1A"/>
    <w:rsid w:val="00E50BDE"/>
    <w:rsid w:val="00E774CD"/>
    <w:rsid w:val="00E77E1D"/>
    <w:rsid w:val="00E97684"/>
    <w:rsid w:val="00EA4C87"/>
    <w:rsid w:val="00ED5F48"/>
    <w:rsid w:val="00ED75B6"/>
    <w:rsid w:val="00F51C4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2025-02-27T10:48:00Z</dcterms:created>
  <dcterms:modified xsi:type="dcterms:W3CDTF">2025-02-27T10:48:00Z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