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7C1FE6CB" w:rsidR="006B6899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3C9127EC" w:rsidR="006B6899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2A9965BE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77F63D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50043D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44F0CE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478407AD" w:rsidR="001B228B" w:rsidRPr="00447884" w:rsidRDefault="009031F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16B4B03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E173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1FCC419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8897B1C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E0EAAF" w14:textId="2AD35CA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98326A" w14:textId="090EECD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2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D2C321" w14:textId="12851FF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94B2CA" w14:textId="71067AA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9BB523" w14:textId="766D345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7E16B6C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1408FA9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2C60A69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2EB544E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5F8AF5B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0768512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4CE3742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828F76" w14:textId="0D9DA67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C68ED0" w14:textId="105F89D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2EC91B" w14:textId="2D13E9E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E5F1D7" w14:textId="6B2549F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D7BA790" w14:textId="0DC13C7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D80CDD" w14:textId="335A44A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72540D" w14:textId="27D9F12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0FDCE7B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5EF14E3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54D8EFB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251A429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2184037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7DC05D4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298AC22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6FB619" w14:textId="6C6B8F0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A9D605" w14:textId="37F6861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60D089" w14:textId="23D2011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2D0623" w14:textId="1C75E28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515BFB" w14:textId="0AC9455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2A246" w14:textId="4B4CF76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581518" w14:textId="016459A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3B0AB4B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5D834D2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427CF7B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1B097CF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1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F2DFFB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8787BD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A11E2" w14:textId="77777777" w:rsidR="00C725EB" w:rsidRDefault="00C725EB">
      <w:pPr>
        <w:spacing w:after="0"/>
      </w:pPr>
      <w:r>
        <w:separator/>
      </w:r>
    </w:p>
  </w:endnote>
  <w:endnote w:type="continuationSeparator" w:id="0">
    <w:p w14:paraId="2B906D3D" w14:textId="77777777" w:rsidR="00C725EB" w:rsidRDefault="00C725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7A54" w14:textId="77777777" w:rsidR="00C725EB" w:rsidRDefault="00C725EB">
      <w:pPr>
        <w:spacing w:after="0"/>
      </w:pPr>
      <w:r>
        <w:separator/>
      </w:r>
    </w:p>
  </w:footnote>
  <w:footnote w:type="continuationSeparator" w:id="0">
    <w:p w14:paraId="24604D0D" w14:textId="77777777" w:rsidR="00C725EB" w:rsidRDefault="00C725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6B69"/>
    <w:rsid w:val="00097A25"/>
    <w:rsid w:val="000A23E6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3A19"/>
    <w:rsid w:val="002E352E"/>
    <w:rsid w:val="002E6538"/>
    <w:rsid w:val="003327F5"/>
    <w:rsid w:val="00340CAF"/>
    <w:rsid w:val="003B0DA0"/>
    <w:rsid w:val="003C0D41"/>
    <w:rsid w:val="003C7885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031FF"/>
    <w:rsid w:val="009164BA"/>
    <w:rsid w:val="009166BD"/>
    <w:rsid w:val="009341C4"/>
    <w:rsid w:val="00944687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0CD0"/>
    <w:rsid w:val="00BC3952"/>
    <w:rsid w:val="00BE5AB8"/>
    <w:rsid w:val="00BF49DC"/>
    <w:rsid w:val="00C44DFB"/>
    <w:rsid w:val="00C50122"/>
    <w:rsid w:val="00C6519B"/>
    <w:rsid w:val="00C70F21"/>
    <w:rsid w:val="00C725EB"/>
    <w:rsid w:val="00C7354B"/>
    <w:rsid w:val="00C800AA"/>
    <w:rsid w:val="00C91F9B"/>
    <w:rsid w:val="00D22541"/>
    <w:rsid w:val="00D374CC"/>
    <w:rsid w:val="00DB07E2"/>
    <w:rsid w:val="00DB714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2025-02-27T10:46:00Z</dcterms:created>
  <dcterms:modified xsi:type="dcterms:W3CDTF">2025-02-27T10:46:00Z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