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3B392511" w:rsidR="006B6899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0B2DD5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2026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4383492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7FAB7376" w14:textId="6558528D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7A1A12A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23D869A9" w14:textId="4B19A7C6" w:rsidR="001B228B" w:rsidRPr="00DB07E2" w:rsidRDefault="000A2492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7F5D9646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3202455" w14:textId="3AAB2469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631EAB2A" w14:textId="6340BB3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18269E0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7516E36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E27F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274F846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E6E3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49C8D92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324C550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14143C98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2B468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47BE6DBC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4D6118D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636B86C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2C04025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48DAA98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7A0E44C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077F652A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0C8BC5CB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672919A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6EFCA21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0595DB3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739F0AC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1C0759B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503DF264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5F4CAE49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3D17D31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41A789F8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5C270E6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222B7A3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5AAFA71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3DE02652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1665631E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4B38480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6162D02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383BF23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4510430B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1514D63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7EF64E66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1D3EA9EA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65D66E4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7525614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DD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CE3AAA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68F3C" w14:textId="77777777" w:rsidR="00C01475" w:rsidRDefault="00C01475">
      <w:pPr>
        <w:spacing w:after="0"/>
      </w:pPr>
      <w:r>
        <w:separator/>
      </w:r>
    </w:p>
  </w:endnote>
  <w:endnote w:type="continuationSeparator" w:id="0">
    <w:p w14:paraId="7A5DD29A" w14:textId="77777777" w:rsidR="00C01475" w:rsidRDefault="00C014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EE1F4" w14:textId="77777777" w:rsidR="00C01475" w:rsidRDefault="00C01475">
      <w:pPr>
        <w:spacing w:after="0"/>
      </w:pPr>
      <w:r>
        <w:separator/>
      </w:r>
    </w:p>
  </w:footnote>
  <w:footnote w:type="continuationSeparator" w:id="0">
    <w:p w14:paraId="782DEEDC" w14:textId="77777777" w:rsidR="00C01475" w:rsidRDefault="00C014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492"/>
    <w:rsid w:val="000A5A57"/>
    <w:rsid w:val="000B2DD5"/>
    <w:rsid w:val="000E27F4"/>
    <w:rsid w:val="001274F3"/>
    <w:rsid w:val="00151CCE"/>
    <w:rsid w:val="001B01F9"/>
    <w:rsid w:val="001B228B"/>
    <w:rsid w:val="001C225F"/>
    <w:rsid w:val="001C41F9"/>
    <w:rsid w:val="001E7160"/>
    <w:rsid w:val="00202133"/>
    <w:rsid w:val="002368C4"/>
    <w:rsid w:val="00285C1D"/>
    <w:rsid w:val="002B4685"/>
    <w:rsid w:val="002E6538"/>
    <w:rsid w:val="003327F5"/>
    <w:rsid w:val="00340CAF"/>
    <w:rsid w:val="003B0DA0"/>
    <w:rsid w:val="003C0D41"/>
    <w:rsid w:val="003E085C"/>
    <w:rsid w:val="003E7B3A"/>
    <w:rsid w:val="003F5207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16697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01475"/>
    <w:rsid w:val="00C3698A"/>
    <w:rsid w:val="00C44DFB"/>
    <w:rsid w:val="00C6519B"/>
    <w:rsid w:val="00C70F21"/>
    <w:rsid w:val="00C7354B"/>
    <w:rsid w:val="00C800AA"/>
    <w:rsid w:val="00C91F9B"/>
    <w:rsid w:val="00CD38D5"/>
    <w:rsid w:val="00CE3AAA"/>
    <w:rsid w:val="00DB07E2"/>
    <w:rsid w:val="00DE32AC"/>
    <w:rsid w:val="00DE6E3B"/>
    <w:rsid w:val="00E1407A"/>
    <w:rsid w:val="00E33F1A"/>
    <w:rsid w:val="00E50BDE"/>
    <w:rsid w:val="00E774CD"/>
    <w:rsid w:val="00E77E1D"/>
    <w:rsid w:val="00E97684"/>
    <w:rsid w:val="00EC2D73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2025-02-27T10:33:00Z</dcterms:created>
  <dcterms:modified xsi:type="dcterms:W3CDTF">2025-02-27T10:33:00Z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