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60FCA7CE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0740EE25" w14:textId="77777777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D779E3" w:rsidRPr="00B95BC8" w14:paraId="67049D07" w14:textId="77777777" w:rsidTr="00A011E2">
        <w:tc>
          <w:tcPr>
            <w:tcW w:w="1696" w:type="pct"/>
            <w:shd w:val="clear" w:color="auto" w:fill="7030A0"/>
            <w:vAlign w:val="center"/>
          </w:tcPr>
          <w:p w14:paraId="2ED31176" w14:textId="4387DE29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ENERO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221F35BB" w14:textId="39A874A7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01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225D0E91" w14:textId="6756E7BF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E30D0C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2026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55F727BC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45"/>
              <w:gridCol w:w="1462"/>
              <w:gridCol w:w="1462"/>
              <w:gridCol w:w="1462"/>
              <w:gridCol w:w="1462"/>
              <w:gridCol w:w="1462"/>
              <w:gridCol w:w="1425"/>
            </w:tblGrid>
            <w:tr w:rsidR="00A25F2E" w:rsidRPr="00B95BC8" w14:paraId="484014A0" w14:textId="77777777" w:rsidTr="000729B3">
              <w:trPr>
                <w:trHeight w:val="284"/>
              </w:trPr>
              <w:tc>
                <w:tcPr>
                  <w:tcW w:w="710" w:type="pct"/>
                  <w:shd w:val="clear" w:color="auto" w:fill="7030A0"/>
                  <w:tcMar>
                    <w:right w:w="0" w:type="dxa"/>
                  </w:tcMar>
                </w:tcPr>
                <w:p w14:paraId="194234E5" w14:textId="13CE34B3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1BF3F9FA" w14:textId="6B46241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79C9BBEA" w14:textId="14A11D8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4B3B06E1" w14:textId="2CFBB4C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JUEVIS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3283BDC8" w14:textId="1569ABA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0314658C" w14:textId="1857900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0" w:type="pct"/>
                  <w:shd w:val="clear" w:color="auto" w:fill="7030A0"/>
                  <w:tcMar>
                    <w:right w:w="0" w:type="dxa"/>
                  </w:tcMar>
                </w:tcPr>
                <w:p w14:paraId="40884EB4" w14:textId="25192C8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53B2FF85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D6428AC" w14:textId="09ECA4C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793390" w14:textId="7E7A499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BBF66D" w14:textId="449D6E69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E988A5" w14:textId="102FB155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2BDBA4" w14:textId="0E9CB3A9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95D0CF" w14:textId="4D77FD2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C7871D0" w14:textId="63F6C3A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C8D0A27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016BAF" w14:textId="53737A96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28CCE4C" w14:textId="01634538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D31C84" w14:textId="7032E5AC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F9C4CE" w14:textId="4020A74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FFFC5F0" w14:textId="58B70450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595D61" w14:textId="6887A49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960403C" w14:textId="45B63F1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2119654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CB312B" w14:textId="7A204F4E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29FE89" w14:textId="4C3AF342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16A54A" w14:textId="001B2CDE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8CFC15B" w14:textId="46D09C8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5397FC0" w14:textId="4B5E7EE6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E6AB5D" w14:textId="714D491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48D49F" w14:textId="6474574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978A7DE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C0E1B1" w14:textId="3D6A2D74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D9F2096" w14:textId="1D80F5A6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B1F9CE" w14:textId="351AF5F6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C9091D" w14:textId="3D7CC76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6F56A2" w14:textId="16FF76E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B5B480F" w14:textId="1E3B824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E86508" w14:textId="78A9473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E13D83A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CCBFD2" w14:textId="52DA509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E7C2C3" w14:textId="2A025C9F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F27AD20" w14:textId="02FD8B40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2968E2" w14:textId="2C66B0C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A99225" w14:textId="05104A64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5892F3" w14:textId="39928CB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0A3159" w14:textId="3BC799A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EB452EB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A5B326A" w14:textId="5C71EB28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7A9E465" w14:textId="01E8D652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BABF95E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8A5C99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0F1E12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014CC3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EAC5D5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60A285E2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9A0B5C" w:rsidRPr="00B95BC8" w14:paraId="132DBB5B" w14:textId="77777777" w:rsidTr="00A011E2">
        <w:tc>
          <w:tcPr>
            <w:tcW w:w="1696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97"/>
              <w:gridCol w:w="1724"/>
              <w:gridCol w:w="912"/>
              <w:gridCol w:w="396"/>
            </w:tblGrid>
            <w:tr w:rsidR="00E30D0C" w:rsidRPr="00CC49C3" w14:paraId="2853BA07" w14:textId="77777777" w:rsidTr="00923E8F">
              <w:trPr>
                <w:trHeight w:val="227"/>
              </w:trPr>
              <w:tc>
                <w:tcPr>
                  <w:tcW w:w="579" w:type="pct"/>
                  <w:shd w:val="clear" w:color="auto" w:fill="FFFFFF" w:themeFill="background1"/>
                </w:tcPr>
                <w:p w14:paraId="53F5659B" w14:textId="77777777" w:rsidR="00E30D0C" w:rsidRPr="00CC49C3" w:rsidRDefault="00E30D0C" w:rsidP="00E30D0C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14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0847CCCB" w14:textId="77777777" w:rsidR="00E30D0C" w:rsidRPr="00CC49C3" w:rsidRDefault="00E30D0C" w:rsidP="00E30D0C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</w:tc>
              <w:tc>
                <w:tcPr>
                  <w:tcW w:w="133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45884749" w14:textId="77777777" w:rsidR="00E30D0C" w:rsidRPr="00CC49C3" w:rsidRDefault="00E30D0C" w:rsidP="00E30D0C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77" w:type="pct"/>
                  <w:shd w:val="clear" w:color="auto" w:fill="FFFFFF" w:themeFill="background1"/>
                </w:tcPr>
                <w:p w14:paraId="1823968F" w14:textId="77777777" w:rsidR="00E30D0C" w:rsidRPr="00CC49C3" w:rsidRDefault="00E30D0C" w:rsidP="00E30D0C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E30D0C" w:rsidRPr="00CC49C3" w14:paraId="41DDAA48" w14:textId="77777777" w:rsidTr="00923E8F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F145C5C" w14:textId="77777777" w:rsidR="00E30D0C" w:rsidRPr="00CC49C3" w:rsidRDefault="00E30D0C" w:rsidP="00E30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2809A4" w14:textId="77777777" w:rsidR="00E30D0C" w:rsidRPr="00CC49C3" w:rsidRDefault="00E30D0C" w:rsidP="00E30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06B8B7" w14:textId="77777777" w:rsidR="00E30D0C" w:rsidRPr="00CC49C3" w:rsidRDefault="00E30D0C" w:rsidP="00E30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E8F9AE" w14:textId="77777777" w:rsidR="00E30D0C" w:rsidRPr="00CC49C3" w:rsidRDefault="00E30D0C" w:rsidP="00E30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BF60B4" w14:textId="77777777" w:rsidR="00E30D0C" w:rsidRPr="00CC49C3" w:rsidRDefault="00E30D0C" w:rsidP="00E30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AEDA0B8" w14:textId="77777777" w:rsidR="00E30D0C" w:rsidRPr="006D41F2" w:rsidRDefault="00E30D0C" w:rsidP="00E30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93BB00D" w14:textId="77777777" w:rsidR="00E30D0C" w:rsidRPr="006D41F2" w:rsidRDefault="00E30D0C" w:rsidP="00E30D0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E30D0C" w:rsidRPr="00CC49C3" w14:paraId="7F831738" w14:textId="77777777" w:rsidTr="00923E8F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FDA518A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576FC9E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0C5F903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5EECA19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4CBEB09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E049CD3" w14:textId="77777777" w:rsidR="00E30D0C" w:rsidRPr="006D41F2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2011B5B" w14:textId="77777777" w:rsidR="00E30D0C" w:rsidRPr="006D41F2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30D0C" w:rsidRPr="00CC49C3" w14:paraId="5767D390" w14:textId="77777777" w:rsidTr="00923E8F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31EC325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E314054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27DA0D8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8905F81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5AC93F4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8B4EB67" w14:textId="77777777" w:rsidR="00E30D0C" w:rsidRPr="006D41F2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FB7C0AF" w14:textId="77777777" w:rsidR="00E30D0C" w:rsidRPr="006D41F2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30D0C" w:rsidRPr="00CC49C3" w14:paraId="074BF5B0" w14:textId="77777777" w:rsidTr="00923E8F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52C1AEC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811A0E2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755CD13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1A93CF9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4950BF4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4F84DE8" w14:textId="77777777" w:rsidR="00E30D0C" w:rsidRPr="006D41F2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4D194F2" w14:textId="77777777" w:rsidR="00E30D0C" w:rsidRPr="006D41F2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30D0C" w:rsidRPr="00CC49C3" w14:paraId="36DE5D07" w14:textId="77777777" w:rsidTr="00923E8F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81D1863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F3D5153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E65C24E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0DC0C6B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4D535CC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27D8D2F" w14:textId="77777777" w:rsidR="00E30D0C" w:rsidRPr="006D41F2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59DEEC9" w14:textId="77777777" w:rsidR="00E30D0C" w:rsidRPr="006D41F2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30D0C" w:rsidRPr="00CC49C3" w14:paraId="2962D84B" w14:textId="77777777" w:rsidTr="00923E8F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BA3B561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27209EE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BF3B213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F0348BD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C0A3939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F423340" w14:textId="77777777" w:rsidR="00E30D0C" w:rsidRPr="006D41F2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9B4D52B" w14:textId="77777777" w:rsidR="00E30D0C" w:rsidRPr="006D41F2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30D0C" w:rsidRPr="00CC49C3" w14:paraId="21EBEA5E" w14:textId="77777777" w:rsidTr="00923E8F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01090E2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6930D90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27C1085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C92BBE6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43F2A84" w14:textId="77777777" w:rsidR="00E30D0C" w:rsidRPr="00CC49C3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64EDA20" w14:textId="77777777" w:rsidR="00E30D0C" w:rsidRPr="006D41F2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A12E51A" w14:textId="77777777" w:rsidR="00E30D0C" w:rsidRPr="006D41F2" w:rsidRDefault="00E30D0C" w:rsidP="00E30D0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675571D" w14:textId="77777777" w:rsidR="009A0B5C" w:rsidRPr="00CC49C3" w:rsidRDefault="009A0B5C" w:rsidP="00D779E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13FF56B7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37E012A" w14:textId="48E5478B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50E3A8CF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5AE75A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B1E7975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8CFE8B0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C897354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B266F5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D5C5B1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01A55D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443EAE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B1F8BD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BB6672C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C97842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9BA2D0" w14:textId="77777777" w:rsidR="009A0B5C" w:rsidRPr="00CC49C3" w:rsidRDefault="009A0B5C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73"/>
              <w:gridCol w:w="1433"/>
              <w:gridCol w:w="912"/>
              <w:gridCol w:w="572"/>
            </w:tblGrid>
            <w:tr w:rsidR="00CC49C3" w:rsidRPr="00CC49C3" w14:paraId="19B519AF" w14:textId="77777777" w:rsidTr="00CC49C3">
              <w:trPr>
                <w:trHeight w:val="20"/>
              </w:trPr>
              <w:tc>
                <w:tcPr>
                  <w:tcW w:w="1250" w:type="pct"/>
                  <w:shd w:val="clear" w:color="auto" w:fill="FFFFFF" w:themeFill="background1"/>
                  <w:vAlign w:val="bottom"/>
                </w:tcPr>
                <w:p w14:paraId="546F5813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4E92A7E5" w14:textId="1514AA2A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6B3FD19B" w14:textId="36E68441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shd w:val="clear" w:color="auto" w:fill="FFFFFF" w:themeFill="background1"/>
                  <w:vAlign w:val="bottom"/>
                </w:tcPr>
                <w:p w14:paraId="0A592A36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CC49C3" w:rsidRPr="00CC49C3" w14:paraId="7D922956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C40A59" w14:textId="58C36984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DCDDF22" w14:textId="019BD3D9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F5FD49" w14:textId="45323B0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029C82" w14:textId="2216F0F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3AE989" w14:textId="344E48C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1E2374" w14:textId="4E3D0D4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E430E8D" w14:textId="2F3EF7DE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CC49C3" w:rsidRPr="00CC49C3" w14:paraId="17FF9934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B48BA95" w14:textId="6D333D1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02AC729" w14:textId="53A0981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3534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427526C" w14:textId="713F493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391F3F7" w14:textId="4E6BC81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14938CD" w14:textId="7DDCC17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114E3CC" w14:textId="1ED2CCA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973BBFC" w14:textId="5A43B01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7A50332A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3A50D86" w14:textId="010736B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E0498E9" w14:textId="7D530E2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16AE436" w14:textId="543AE76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CC19C9E" w14:textId="399A272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AA251A9" w14:textId="4FE2517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02393F1" w14:textId="245C365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FEF4C55" w14:textId="62EFB89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9D18FD6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1C7CDBD" w14:textId="160C131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92CB2B0" w14:textId="40CFC21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CFDA7C" w14:textId="5ACD09E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AFDAB00" w14:textId="1A43354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09604AD" w14:textId="5E625A6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63E4D59" w14:textId="01A7C9A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F2A0368" w14:textId="219C19E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D66E7E5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787E388" w14:textId="4B69860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3308345" w14:textId="01687EE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7289DA5" w14:textId="1CF10A2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C34A9E5" w14:textId="7DF91E7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6696C6" w14:textId="21AC910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9B30903" w14:textId="1F79610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46DA530" w14:textId="2A00CB4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340C6EFA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FDB24A3" w14:textId="16E9146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519895D" w14:textId="7F76082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FB769EA" w14:textId="0A8FC91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A66E12C" w14:textId="45EAA98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7D8FA13" w14:textId="7AF93B8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9FE815F" w14:textId="2EBA65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3B5E484" w14:textId="0442458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7B17DB61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C0A2A2F" w14:textId="590415B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D014437" w14:textId="6ABF9CF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0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4A29E1E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D9897D9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2064D7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6D62B18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13FE3ED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13C1F702" w14:textId="77777777" w:rsidR="009A0B5C" w:rsidRPr="00CC49C3" w:rsidRDefault="009A0B5C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152D6" w14:textId="77777777" w:rsidR="00E75077" w:rsidRDefault="00E75077">
      <w:pPr>
        <w:spacing w:after="0"/>
      </w:pPr>
      <w:r>
        <w:separator/>
      </w:r>
    </w:p>
  </w:endnote>
  <w:endnote w:type="continuationSeparator" w:id="0">
    <w:p w14:paraId="4C737084" w14:textId="77777777" w:rsidR="00E75077" w:rsidRDefault="00E750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2DF26" w14:textId="77777777" w:rsidR="00E75077" w:rsidRDefault="00E75077">
      <w:pPr>
        <w:spacing w:after="0"/>
      </w:pPr>
      <w:r>
        <w:separator/>
      </w:r>
    </w:p>
  </w:footnote>
  <w:footnote w:type="continuationSeparator" w:id="0">
    <w:p w14:paraId="63320699" w14:textId="77777777" w:rsidR="00E75077" w:rsidRDefault="00E750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8634C"/>
    <w:rsid w:val="00096868"/>
    <w:rsid w:val="00097A25"/>
    <w:rsid w:val="000A5A57"/>
    <w:rsid w:val="000B5A03"/>
    <w:rsid w:val="001274F3"/>
    <w:rsid w:val="00151CCE"/>
    <w:rsid w:val="001761A9"/>
    <w:rsid w:val="00185B50"/>
    <w:rsid w:val="001B01F9"/>
    <w:rsid w:val="001C41F9"/>
    <w:rsid w:val="002068F9"/>
    <w:rsid w:val="00240ECA"/>
    <w:rsid w:val="00252CDB"/>
    <w:rsid w:val="00253EC6"/>
    <w:rsid w:val="00285C1D"/>
    <w:rsid w:val="003019F6"/>
    <w:rsid w:val="003327F5"/>
    <w:rsid w:val="00340CAF"/>
    <w:rsid w:val="003A3D43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70FBB"/>
    <w:rsid w:val="00583B82"/>
    <w:rsid w:val="005923AC"/>
    <w:rsid w:val="005D5149"/>
    <w:rsid w:val="005E656F"/>
    <w:rsid w:val="006411F6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C2297"/>
    <w:rsid w:val="008F16F7"/>
    <w:rsid w:val="00915425"/>
    <w:rsid w:val="009164BA"/>
    <w:rsid w:val="009166BD"/>
    <w:rsid w:val="00936D1B"/>
    <w:rsid w:val="0094325A"/>
    <w:rsid w:val="00977AAE"/>
    <w:rsid w:val="00996E56"/>
    <w:rsid w:val="00997268"/>
    <w:rsid w:val="009A0B5C"/>
    <w:rsid w:val="009E25A7"/>
    <w:rsid w:val="00A011E2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51CFA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23B93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0D0C"/>
    <w:rsid w:val="00E33F1A"/>
    <w:rsid w:val="00E50BDE"/>
    <w:rsid w:val="00E650AA"/>
    <w:rsid w:val="00E75077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2025-02-27T09:26:00Z</dcterms:created>
  <dcterms:modified xsi:type="dcterms:W3CDTF">2025-02-27T09:26:00Z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