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15B8F767" w:rsidR="00BF49DC" w:rsidRPr="00927861" w:rsidRDefault="007D04F3" w:rsidP="007D04F3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7D2D8523" w:rsidR="00BF49DC" w:rsidRPr="00927861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51"/>
        <w:gridCol w:w="2252"/>
        <w:gridCol w:w="2252"/>
        <w:gridCol w:w="2252"/>
        <w:gridCol w:w="2252"/>
        <w:gridCol w:w="2195"/>
      </w:tblGrid>
      <w:tr w:rsidR="00BF49DC" w:rsidRPr="00927861" w14:paraId="726CE1BC" w14:textId="77777777" w:rsidTr="0029115F">
        <w:trPr>
          <w:trHeight w:val="340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4785DD2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5764C5B9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C3FD5D6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4E025504" w:rsidR="00BF49DC" w:rsidRPr="00F36647" w:rsidRDefault="00027E4A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2D763712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00E73B64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413E5ACA" w:rsidR="00BF49DC" w:rsidRPr="00F36647" w:rsidRDefault="007B3637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927861" w14:paraId="6EAC1785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3C3BEB8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547EA211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704345CA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44E7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D4860C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5075499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03642750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5DA8866E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4187B4EA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09319BF4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9CF67CB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514FC3EC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5DE6125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7172E97C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61A16C66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0B1B1B4A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945E35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7B236C2E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50968E44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E975431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7AE9827F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1A82FDD6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6A26D5C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54A459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44C352C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EDFAE85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FA2A831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BC8D1E8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791F573D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359FD613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E26BEBF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D0002D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DBC667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A7C0FD6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3A08CA46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40FF91A6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29115F">
        <w:trPr>
          <w:trHeight w:val="90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05625BD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E82C492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031C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065B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E7B16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29115F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160B63B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8B28B9" w14:paraId="6D8CA6DF" w14:textId="77777777" w:rsidTr="005321B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63BC1F4" w14:textId="77777777" w:rsidR="008B28B9" w:rsidRPr="008B28B9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8B28B9" w14:paraId="123ACB75" w14:textId="77777777" w:rsidTr="005321B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EAB55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1D90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9BF19C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DEDF10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C7B36B0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590B485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447362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4DB47668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0E35EB1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27BDEBA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E72088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5321BE" w14:paraId="08701746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110B156" w14:textId="77777777" w:rsidR="005321BE" w:rsidRPr="005321BE" w:rsidRDefault="005321BE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2B39619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F2F3FE9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8B28B9" w14:paraId="793DA2BF" w14:textId="77777777" w:rsidTr="005321B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6E922FB8" w14:textId="77777777" w:rsidR="008B28B9" w:rsidRPr="005321BE" w:rsidRDefault="008B28B9" w:rsidP="00F3664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2DF27ED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  <w:bookmarkEnd w:id="0"/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8E9B" w14:textId="77777777" w:rsidR="00155ABC" w:rsidRDefault="00155ABC">
      <w:pPr>
        <w:spacing w:after="0"/>
      </w:pPr>
      <w:r>
        <w:separator/>
      </w:r>
    </w:p>
  </w:endnote>
  <w:endnote w:type="continuationSeparator" w:id="0">
    <w:p w14:paraId="5E7DA80C" w14:textId="77777777" w:rsidR="00155ABC" w:rsidRDefault="00155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A84D" w14:textId="77777777" w:rsidR="00155ABC" w:rsidRDefault="00155ABC">
      <w:pPr>
        <w:spacing w:after="0"/>
      </w:pPr>
      <w:r>
        <w:separator/>
      </w:r>
    </w:p>
  </w:footnote>
  <w:footnote w:type="continuationSeparator" w:id="0">
    <w:p w14:paraId="753A747D" w14:textId="77777777" w:rsidR="00155ABC" w:rsidRDefault="00155A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7E4A"/>
    <w:rsid w:val="0005357B"/>
    <w:rsid w:val="00071356"/>
    <w:rsid w:val="00074118"/>
    <w:rsid w:val="00097A25"/>
    <w:rsid w:val="000A5A57"/>
    <w:rsid w:val="001274F3"/>
    <w:rsid w:val="00151CCE"/>
    <w:rsid w:val="00155ABC"/>
    <w:rsid w:val="00163E98"/>
    <w:rsid w:val="001B01F9"/>
    <w:rsid w:val="001C41F9"/>
    <w:rsid w:val="001D45A0"/>
    <w:rsid w:val="00285267"/>
    <w:rsid w:val="00285C1D"/>
    <w:rsid w:val="0029115F"/>
    <w:rsid w:val="002C26BC"/>
    <w:rsid w:val="003327F5"/>
    <w:rsid w:val="00340CAF"/>
    <w:rsid w:val="003824B0"/>
    <w:rsid w:val="003B1FDB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4E71"/>
    <w:rsid w:val="00667021"/>
    <w:rsid w:val="00671F6A"/>
    <w:rsid w:val="00694A1F"/>
    <w:rsid w:val="006974E1"/>
    <w:rsid w:val="006B6899"/>
    <w:rsid w:val="006C0896"/>
    <w:rsid w:val="006D3714"/>
    <w:rsid w:val="006E351C"/>
    <w:rsid w:val="006F513E"/>
    <w:rsid w:val="007B3637"/>
    <w:rsid w:val="007C0139"/>
    <w:rsid w:val="007D04F3"/>
    <w:rsid w:val="007D45A1"/>
    <w:rsid w:val="007F564D"/>
    <w:rsid w:val="00840D22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065BA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031C9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2025-02-27T09:20:00Z</dcterms:created>
  <dcterms:modified xsi:type="dcterms:W3CDTF">2025-02-27T09:20:00Z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