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0537BF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235842E" w:rsidR="003E085C" w:rsidRPr="000537BF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it-IT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0537BF">
              <w:rPr>
                <w:rFonts w:cs="Arial"/>
                <w:noProof/>
                <w:color w:val="auto"/>
                <w:lang w:val="it-IT"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0537BF" w:rsidRPr="000537BF">
              <w:rPr>
                <w:rFonts w:cs="Arial"/>
                <w:noProof/>
                <w:color w:val="auto"/>
                <w:lang w:val="it-IT"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4D8AA638" w:rsidR="00C957EE" w:rsidRPr="000537BF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it-IT" w:bidi="ru-RU"/>
              </w:rPr>
            </w:pPr>
            <w:r w:rsidRPr="000537B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it-IT" w:bidi="ru-RU"/>
              </w:rPr>
              <w:t>52</w:t>
            </w:r>
            <w:r w:rsidR="00C957EE" w:rsidRPr="000537B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it-IT" w:bidi="ru-RU"/>
              </w:rPr>
              <w:t xml:space="preserve"> </w:t>
            </w:r>
            <w:r w:rsidR="000537BF" w:rsidRPr="000537B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it-IT" w:bidi="ru-RU"/>
              </w:rPr>
              <w:t>viernes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0537BF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4725C4C1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0537BF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5634D97C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8927968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B9479C6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4EAE788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65D42894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52DD7E22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5E39AE8B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F7CDD8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13C7FD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29D719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C99FF0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202CFA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CFCF21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2D955A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9C8A5D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58541E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B141AA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7E0666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ED324D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3FA778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536B25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CE199F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5ADC71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A0DB04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088EE5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5CDEED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ECAE9D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2128D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AEF742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7B519A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33DA24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98168A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2BE4FC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E82005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F706F8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7C65C5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928E83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8C89A9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6E74FD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F474D3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6585B5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993886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FB8228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0F885C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244AB618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0537BF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288A7B32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6C4F49D9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164BEDED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560A7F2C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49C4129D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5A830D33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520E74CB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894289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20CC43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640AE86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A88ED9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35ABE1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5E6308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4905DD2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C315EC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743637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11B5D8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5E7D6F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AEABBE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86E98A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63B553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A808FC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827AAB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44407E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E28D1E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3AD884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FA8700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8FC141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F595F3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EE4707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50E5DC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D92B95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7A14D7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37B230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61585F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16987E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07B052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85E94B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4B3B59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026211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DA5E85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D8A542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C7EF0A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B4571F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4F7F2D1B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0537BF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8AC5558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638AFEA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07D9B865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647EA340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5F01B6B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046DB868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0E666B04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8E1586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B76E84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3703D12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C9D943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D9BB3C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43A6B8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F7A6F9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12DEC7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9F554A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D96179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CE0044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A38534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343784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140E12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A33E48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F76515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A681A6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CB26AD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2E32BC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998E9A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D39AB9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A1F603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6A3C64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3AD4D1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596F4B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EC9228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DB692E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3B38AE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DD465A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E5D0E7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6BFDA9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014944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9A998B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D237DE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F1A16D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1C1B04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DA3DFB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C957EE" w:rsidRPr="000537BF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0BBE6901" w:rsidR="00C957EE" w:rsidRPr="000537BF" w:rsidRDefault="00DF18CE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5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52765D6E" w:rsidR="00C957EE" w:rsidRPr="000537BF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E88AAC9" w:rsidR="00C957EE" w:rsidRPr="000537BF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</w:tr>
            <w:tr w:rsidR="00E50BDE" w:rsidRPr="000537BF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571D5829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0537BF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04BC47BF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27A9411D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4580F080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4E6E163A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43F0B5F9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68CC42AF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2A6DE759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800F50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3A1756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1D2F659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2DF8476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8E0D5A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75010F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37F74B3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268CB1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3CFB73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29569B9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2F76C21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25400CA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DC748D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3EED94F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2BBEEFB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30D7FE4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C0E0C7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2700E4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3DCD080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E630D5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4D31D3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3D927CA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702B49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026FFAC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7190BFB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7B15488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184C978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E3770F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2C03788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F32F34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7955B4B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FB30B4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5F3769A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6F78B54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9D7104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4789D3B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076D3B8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E0136B8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0537BF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4E928253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42ED87E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0887883B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AE6D066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09D015E5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1A00A723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0F9F646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7E0173B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08B21B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56E1525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BE90F5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1BED277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B5DEE4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1752EA7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7626D3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699C3A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3B942C2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0E98E6C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14FC76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6886143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24E948D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3504011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0883B1F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AD93FA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3A7BC6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BA9E51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8EC3D3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E7A9B7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A40F92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3F1278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0B562E9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0E324E9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55258A4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1A8DDD4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E4A633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565C907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44EE27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3E31B0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2593020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8A7669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4E36CB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804F7D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6B8826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4F7D079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1CBA27BF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0537BF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0E514C67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3C463DEA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608F8C73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2ACC2F74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33BD3BB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8B239B8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5FFD6506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50C0380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7530C97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41E5EA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3F5BF4A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05D8C2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78954E9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2686A44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E1E1A3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5C448E4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07A48E0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4E3CA9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966DD1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5144BE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BC3BC8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04FCE9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EF829A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52ADF2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5DBA8B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21E787A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4A3DAA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6501247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5D0959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551908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38EB7DD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138DC45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11673AF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CE3105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78A3202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38B1E7C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2FF8E00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435A17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52AF11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4FD9DA0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62EF4F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56E5947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0A56095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42292B5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C957EE" w:rsidRPr="000537BF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21E33A45" w:rsidR="00C957EE" w:rsidRPr="000537BF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43712EB0" w:rsidR="00C957EE" w:rsidRPr="000537BF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5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5CE0A867" w:rsidR="00C957EE" w:rsidRPr="000537BF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</w:tr>
            <w:tr w:rsidR="00E50BDE" w:rsidRPr="000537BF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337B2000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0537BF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1BA8A33B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47893423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2E26AAB5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5A197A31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21F60588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2280A33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49D4932A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01BDE6A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3FC645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5949CBF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7042DBD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0E6DE73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1E8BE9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AC144E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FCE6C0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867234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BD9375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3D253EF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3EFC2AB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086B6F6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3E52C6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64F9AF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E8848C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4913356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33EC677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1FE128E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32A4A5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503E37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36257DE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6940599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72EA1BF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7281FC5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40240CF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D7D5E4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AC79D1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5FF6E87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3DCC8D2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5EE478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5436CF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39704D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7D2B95C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62AEBCA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129C7EF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39FCA4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0512D00E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0537BF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D6E0913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612C3339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14F3801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07F00CEC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66257F59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784D4AF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5DF44CA0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3C8DA0F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2A110B4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2C0E33F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0C4E47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4BB245D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431FB35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ECF142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18B332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3D38BAD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D1672B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8EB664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F070D5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7E6D8E4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B4BC76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4F27A2C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DBF859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322469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3A36556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5B1459E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85C84C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56FBEB3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2B37B3A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B03889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1FF0D29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6A45AAB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493388C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6597C6E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1901EF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3C6A698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299277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7E56CC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C06942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6A219E8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7E74741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9762D1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4F4B91C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3771A97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30A4378C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0537BF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389CE8EF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C840438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224E1A25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04839805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E909B1D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06CFC7A0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4323B029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38643E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6AE2EC0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7E82B9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35F2EA0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2051A5A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043B8A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691295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9D345A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9EDC1E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130E5FD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36C881F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7FB8AB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7F79CC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5C0770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06049AA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123704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36637E8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0420A0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51108E9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636525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692766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6514B02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0C1204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6E925B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3CF6EE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4D0958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359F1FE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4BE77DB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5987B1F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B61A79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0CC20C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859301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A04D88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FE3AA3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88138B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E640C2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7C7B68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C957EE" w:rsidRPr="000537BF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06C8F0A3" w:rsidR="00C957EE" w:rsidRPr="000537BF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18F45DF0" w:rsidR="00C957EE" w:rsidRPr="000537BF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5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399B42DC" w:rsidR="00C957EE" w:rsidRPr="000537BF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</w:tr>
            <w:tr w:rsidR="00E50BDE" w:rsidRPr="000537BF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03211B1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0537BF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1622F110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6BC932B7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24FED3BE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08CAEB98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47B5EF7B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22DF4A5A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2536A5A6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7F4EA80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A81E5D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2FEFE35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3C63493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4F69EA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E85C06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5C1937B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438F0DB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95454A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129A033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82E0A1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738665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65D3048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9DDD84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F5D8C4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E5B9F8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E97234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9C7CDF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58189BC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307ABD4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142A90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73F2C2E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296DAF0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C346BB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65DD5B7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25DED1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B76BCA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0320DA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94C617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0704C3D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68C95AC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567E9C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ADF737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6F0B7A7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675211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57CD90E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B12D24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3F68E73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10D22958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0537BF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2ADCA897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6EF1E9A6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33D32081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4748CFB7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0962E1E6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4792F4B1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3672BD4B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78240EB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DD5B53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ED51A1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8E90EE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10E326D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6332896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466F963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43E41EB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30FDFD3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55CEC6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55C1383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6339281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66AEF3F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C8ED3E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51A9E51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A100C3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73C529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4503B92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D6F1CB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145ECA7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EE64E0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5F8399B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9E0BD4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F13FF5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153CCF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07A943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076A3CF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28793F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4408F6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05CC649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3EC8A1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7B0594D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C16A77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33D350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FA2C52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94FFDA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074D6AB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2E0932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3FFA2986" w:rsidR="00E50BDE" w:rsidRPr="000537BF" w:rsidRDefault="000537B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0537BF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0537BF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1EE820F2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233CFC38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2B5009BB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1D05117F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3BAB118D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noProof/>
                            <w:color w:val="auto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0C4B3495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F979520" w:rsidR="00E50BDE" w:rsidRPr="000537BF" w:rsidRDefault="000537BF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50BDE" w:rsidRPr="000537BF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3A88B9D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2E7F2BA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5B087AF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FD765C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4DB45A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7996E534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1CDAFE4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28228F8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35DDD5D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EE9A2A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32FF8F0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4A7CE4B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387FDE2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82B50A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D34754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53A7243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5FB8DFF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21B3898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1B9743DA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0CD2B680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E211E4E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F0E802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50F7EFA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035D97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5A8C00D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4B4DE7D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4633C35F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C54A16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2FC21733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53EC566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25C99AB2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39934929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6E3E7731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1A4F0235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2B30E8C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0537BF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C4B4FEB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2E012EC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7BF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0537B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0537BF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B630266" w14:textId="77777777" w:rsidR="00E50BDE" w:rsidRPr="000537BF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C957EE" w:rsidRPr="000537BF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D1FB3A1" w:rsidR="00C957EE" w:rsidRPr="000537BF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5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5C9E8660" w:rsidR="00C957EE" w:rsidRPr="000537BF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2A8D793B" w:rsidR="00C957EE" w:rsidRPr="000537BF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it-IT" w:bidi="ru-RU"/>
                    </w:rPr>
                  </w:pPr>
                  <w:r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4</w:t>
                  </w:r>
                  <w:r w:rsidR="00C957EE" w:rsidRPr="000537B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0537BF" w:rsidRPr="000537BF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viernes</w:t>
                  </w:r>
                </w:p>
              </w:tc>
            </w:tr>
          </w:tbl>
          <w:p w14:paraId="1A5B6E03" w14:textId="2CC03F92" w:rsidR="00E50BDE" w:rsidRPr="000537BF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  <w:lang w:val="it-IT"/>
              </w:rPr>
            </w:pPr>
          </w:p>
        </w:tc>
      </w:tr>
    </w:tbl>
    <w:p w14:paraId="2B3E424A" w14:textId="1DF0A038" w:rsidR="00F93E3B" w:rsidRPr="000537BF" w:rsidRDefault="00F93E3B" w:rsidP="00996E56">
      <w:pPr>
        <w:pStyle w:val="a5"/>
        <w:rPr>
          <w:rFonts w:cs="Arial"/>
          <w:noProof/>
          <w:color w:val="auto"/>
          <w:sz w:val="2"/>
          <w:szCs w:val="2"/>
          <w:lang w:val="it-IT"/>
        </w:rPr>
      </w:pPr>
    </w:p>
    <w:sectPr w:rsidR="00F93E3B" w:rsidRPr="000537BF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8391" w14:textId="77777777" w:rsidR="00DD6EB5" w:rsidRDefault="00DD6EB5">
      <w:pPr>
        <w:spacing w:after="0"/>
      </w:pPr>
      <w:r>
        <w:separator/>
      </w:r>
    </w:p>
  </w:endnote>
  <w:endnote w:type="continuationSeparator" w:id="0">
    <w:p w14:paraId="22221871" w14:textId="77777777" w:rsidR="00DD6EB5" w:rsidRDefault="00DD6E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B5C65" w14:textId="77777777" w:rsidR="00DD6EB5" w:rsidRDefault="00DD6EB5">
      <w:pPr>
        <w:spacing w:after="0"/>
      </w:pPr>
      <w:r>
        <w:separator/>
      </w:r>
    </w:p>
  </w:footnote>
  <w:footnote w:type="continuationSeparator" w:id="0">
    <w:p w14:paraId="52B87CA1" w14:textId="77777777" w:rsidR="00DD6EB5" w:rsidRDefault="00DD6E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537BF"/>
    <w:rsid w:val="00070CC5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72C9B"/>
    <w:rsid w:val="003C0D41"/>
    <w:rsid w:val="003E085C"/>
    <w:rsid w:val="003E7B3A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C2177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17925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E5F97"/>
    <w:rsid w:val="00DD6EB5"/>
    <w:rsid w:val="00DE32AC"/>
    <w:rsid w:val="00DF18CE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3422</Words>
  <Characters>19509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2025-02-15T17:20:00Z</dcterms:created>
  <dcterms:modified xsi:type="dcterms:W3CDTF">2025-02-15T17:20:00Z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