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14691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B7216BE" w:rsidR="003E085C" w:rsidRPr="00FF79ED" w:rsidRDefault="003E085C" w:rsidP="00E50BDE">
            <w:pPr>
              <w:pStyle w:val="ad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03BF">
              <w:rPr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114691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7E494766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114691" w14:paraId="684222CD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BDB9C6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5A15C9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B694706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094298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35EFF9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617EA94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3E1B127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5DFECFC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2FF9F2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7066082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7F47C0C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162587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61E9CA9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55ECF9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384326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520D4E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420652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98C6D1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3D88F8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2E3F6F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C2F6ED1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FC910D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EE6CFE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3FAF86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78E93F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76332B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298781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6FC80E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C1ACC8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D9E72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2538B7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B5A3C0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F98444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7F0DFB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FB37C3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DEB451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FD8B0C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E46E3B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2B8A5C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A7187D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1E7503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839F46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A0819F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9CFB80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7C7B4CE7" w14:textId="77777777" w:rsidTr="00FF79ED">
                    <w:tc>
                      <w:tcPr>
                        <w:tcW w:w="5000" w:type="pct"/>
                      </w:tcPr>
                      <w:p w14:paraId="1295160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5BF3D5F" w14:textId="77777777" w:rsidTr="00FF79ED">
                    <w:tc>
                      <w:tcPr>
                        <w:tcW w:w="5000" w:type="pct"/>
                      </w:tcPr>
                      <w:p w14:paraId="214240DE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883259" w14:textId="77777777" w:rsidTr="00FF79ED">
                    <w:tc>
                      <w:tcPr>
                        <w:tcW w:w="5000" w:type="pct"/>
                      </w:tcPr>
                      <w:p w14:paraId="14A22C3F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500E4A8" w14:textId="77777777" w:rsidTr="00FF79ED">
                    <w:tc>
                      <w:tcPr>
                        <w:tcW w:w="5000" w:type="pct"/>
                      </w:tcPr>
                      <w:p w14:paraId="0000426C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9661BF8" w14:textId="77777777" w:rsidTr="00FF79ED">
                    <w:tc>
                      <w:tcPr>
                        <w:tcW w:w="5000" w:type="pct"/>
                      </w:tcPr>
                      <w:p w14:paraId="2E50B615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1CB0248" w14:textId="77777777" w:rsidTr="00FF79ED">
                    <w:tc>
                      <w:tcPr>
                        <w:tcW w:w="5000" w:type="pct"/>
                      </w:tcPr>
                      <w:p w14:paraId="0D4BD8D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8FCD249" w14:textId="77777777" w:rsidTr="00FF79ED">
                    <w:tc>
                      <w:tcPr>
                        <w:tcW w:w="5000" w:type="pct"/>
                      </w:tcPr>
                      <w:p w14:paraId="54234AE3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7665E0" w14:textId="77777777" w:rsidTr="00FF79ED">
                    <w:tc>
                      <w:tcPr>
                        <w:tcW w:w="5000" w:type="pct"/>
                      </w:tcPr>
                      <w:p w14:paraId="461C22F8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27FDA9CB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5356B7C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72C8877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2E280D8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085BBFA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74331E2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5CF517E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3331D23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5D10D59D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3F8E0171" w14:textId="33F77A1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DA328D" w14:textId="1D74D2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ED237A4" w14:textId="0047F68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1AD8869" w14:textId="52DF6A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9570B52" w14:textId="3A4F03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5A2733" w14:textId="08748F1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4E7DD20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94F12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69DFCD1C" w14:textId="082CD4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9CCACA6" w14:textId="06B947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083159" w14:textId="018F4D4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5A0363" w14:textId="5AB9CA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40E7ED" w14:textId="2863C0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E256C" w14:textId="31297D6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48120C6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12B183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FF3A82E" w14:textId="0FFF1F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87A5BB" w14:textId="0A5A1A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EDD98A" w14:textId="21F1F1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BF5E78" w14:textId="134F87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980B8A" w14:textId="327AA1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FFA731" w14:textId="41A2F95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6A05417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0E45F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D4D878C" w14:textId="4146AFE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255BFEE" w14:textId="76D0096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B0DE88" w14:textId="678CEF4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55F5C7" w14:textId="284B27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C29C34" w14:textId="7E10CA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EF2040" w14:textId="0AF46FD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07963BE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2355BA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043113F0" w14:textId="56C032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9D68EAA" w14:textId="2092A8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2BFD9A" w14:textId="67EA74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CE1BA" w14:textId="5D3F7F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5C5BD0" w14:textId="2DBD74C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3AF9BA" w14:textId="6414D96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4859320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3E56A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40A916E" w14:textId="049AF1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79E86C" w14:textId="5F253C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671A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4D37F7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CDE9F9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695C4F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43AB7549" w14:textId="77777777" w:rsidTr="00570080">
                    <w:tc>
                      <w:tcPr>
                        <w:tcW w:w="5000" w:type="pct"/>
                      </w:tcPr>
                      <w:p w14:paraId="05E1D4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A0BD900" w14:textId="77777777" w:rsidTr="00570080">
                    <w:tc>
                      <w:tcPr>
                        <w:tcW w:w="5000" w:type="pct"/>
                      </w:tcPr>
                      <w:p w14:paraId="23BF397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5EB416" w14:textId="77777777" w:rsidTr="00570080">
                    <w:tc>
                      <w:tcPr>
                        <w:tcW w:w="5000" w:type="pct"/>
                      </w:tcPr>
                      <w:p w14:paraId="3390C83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A68A651" w14:textId="77777777" w:rsidTr="00570080">
                    <w:tc>
                      <w:tcPr>
                        <w:tcW w:w="5000" w:type="pct"/>
                      </w:tcPr>
                      <w:p w14:paraId="502F875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481FE12" w14:textId="77777777" w:rsidTr="00570080">
                    <w:tc>
                      <w:tcPr>
                        <w:tcW w:w="5000" w:type="pct"/>
                      </w:tcPr>
                      <w:p w14:paraId="2BC15FB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12E5B48" w14:textId="77777777" w:rsidTr="00570080">
                    <w:tc>
                      <w:tcPr>
                        <w:tcW w:w="5000" w:type="pct"/>
                      </w:tcPr>
                      <w:p w14:paraId="79FCC56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DCCC5C" w14:textId="77777777" w:rsidTr="00570080">
                    <w:tc>
                      <w:tcPr>
                        <w:tcW w:w="5000" w:type="pct"/>
                      </w:tcPr>
                      <w:p w14:paraId="1A70C90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4F7816" w14:textId="77777777" w:rsidTr="00570080">
                    <w:tc>
                      <w:tcPr>
                        <w:tcW w:w="5000" w:type="pct"/>
                      </w:tcPr>
                      <w:p w14:paraId="7898D5D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5DF69E73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64C85AF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0D4880D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01A6932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62B8F4B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D4503D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B9146E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96530B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4E5055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143CAD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32E4A8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12D9BD8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2EA981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385B88A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53ECC30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2F898E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1627E98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6B44A8E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3F9628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37E8BC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015C670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1031BA1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12006F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12CC4F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0CCE86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2E4ECD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49A255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48EE407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47A7F40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4122AF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505BE3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3FA9BB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03524C8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06CFA3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0082E82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3690D7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42C1D35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78D4E1C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55C6074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5F926D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5281C9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48E848F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381209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61EBFA4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724935D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AE14BDE" w14:textId="77777777" w:rsidTr="00570080">
                    <w:tc>
                      <w:tcPr>
                        <w:tcW w:w="5000" w:type="pct"/>
                      </w:tcPr>
                      <w:p w14:paraId="6719FBE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A37F7E6" w14:textId="77777777" w:rsidTr="00570080">
                    <w:tc>
                      <w:tcPr>
                        <w:tcW w:w="5000" w:type="pct"/>
                      </w:tcPr>
                      <w:p w14:paraId="60286F0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C0F7062" w14:textId="77777777" w:rsidTr="00570080">
                    <w:tc>
                      <w:tcPr>
                        <w:tcW w:w="5000" w:type="pct"/>
                      </w:tcPr>
                      <w:p w14:paraId="202DE74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3724D35" w14:textId="77777777" w:rsidTr="00570080">
                    <w:tc>
                      <w:tcPr>
                        <w:tcW w:w="5000" w:type="pct"/>
                      </w:tcPr>
                      <w:p w14:paraId="175719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D023BD3" w14:textId="77777777" w:rsidTr="00570080">
                    <w:tc>
                      <w:tcPr>
                        <w:tcW w:w="5000" w:type="pct"/>
                      </w:tcPr>
                      <w:p w14:paraId="5308A08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FBAFFC1" w14:textId="77777777" w:rsidTr="00570080">
                    <w:tc>
                      <w:tcPr>
                        <w:tcW w:w="5000" w:type="pct"/>
                      </w:tcPr>
                      <w:p w14:paraId="29BDC1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0CFAAA" w14:textId="77777777" w:rsidTr="00570080">
                    <w:tc>
                      <w:tcPr>
                        <w:tcW w:w="5000" w:type="pct"/>
                      </w:tcPr>
                      <w:p w14:paraId="73F2720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C18B0C5" w14:textId="77777777" w:rsidTr="00570080">
                    <w:tc>
                      <w:tcPr>
                        <w:tcW w:w="5000" w:type="pct"/>
                      </w:tcPr>
                      <w:p w14:paraId="07F925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271C8448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1316D9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306E9FB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88BEAC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087562C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FA60C7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5AC6C77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6687C6A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491545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640B5A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00AA91E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4696F2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7A0876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1B49F2E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2A5977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67CA34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7351E56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378271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30A2E2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5DC978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19F0F92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16375C2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2AC6CE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3037F1D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0ABFD2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7611919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759C9E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6AACF35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07F659C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49D8B5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34A341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3726B3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280D94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4EEA62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0C1E893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6716D7E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1DFE5F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3C9D143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2CC01D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0DBDC5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7CD8617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78C02C9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6C3D989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3A1D29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34E46A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552F4D0" w14:textId="77777777" w:rsidTr="00570080">
                    <w:tc>
                      <w:tcPr>
                        <w:tcW w:w="5000" w:type="pct"/>
                      </w:tcPr>
                      <w:p w14:paraId="15400D8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6AC011" w14:textId="77777777" w:rsidTr="00570080">
                    <w:tc>
                      <w:tcPr>
                        <w:tcW w:w="5000" w:type="pct"/>
                      </w:tcPr>
                      <w:p w14:paraId="6A86BF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B01E39" w14:textId="77777777" w:rsidTr="00570080">
                    <w:tc>
                      <w:tcPr>
                        <w:tcW w:w="5000" w:type="pct"/>
                      </w:tcPr>
                      <w:p w14:paraId="7057359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0E70398" w14:textId="77777777" w:rsidTr="00570080">
                    <w:tc>
                      <w:tcPr>
                        <w:tcW w:w="5000" w:type="pct"/>
                      </w:tcPr>
                      <w:p w14:paraId="6B84636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61D366" w14:textId="77777777" w:rsidTr="00570080">
                    <w:tc>
                      <w:tcPr>
                        <w:tcW w:w="5000" w:type="pct"/>
                      </w:tcPr>
                      <w:p w14:paraId="4981C4A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FF32DF6" w14:textId="77777777" w:rsidTr="00570080">
                    <w:tc>
                      <w:tcPr>
                        <w:tcW w:w="5000" w:type="pct"/>
                      </w:tcPr>
                      <w:p w14:paraId="4DF7A14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EC472D" w14:textId="77777777" w:rsidTr="00570080">
                    <w:tc>
                      <w:tcPr>
                        <w:tcW w:w="5000" w:type="pct"/>
                      </w:tcPr>
                      <w:p w14:paraId="1F36F1F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2A62B8" w14:textId="77777777" w:rsidTr="00570080">
                    <w:tc>
                      <w:tcPr>
                        <w:tcW w:w="5000" w:type="pct"/>
                      </w:tcPr>
                      <w:p w14:paraId="18734BA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B5DA132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5C50A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247646E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332E1FE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3DE5B24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41820A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318EDFF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3793AE9C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3D6D85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206CB9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3B760F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44C470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1642C1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4894B2A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5E62BD8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5C52884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00BBD45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0E77FB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7BB8DF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6E5BF2B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39F4176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1A803B9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0DB0C6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5F21A4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3182944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7E5F30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6A023F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0FC59E2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3941E0F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3C1B54A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7FF1E4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09DE82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3249399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67BD9A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316001E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17E0656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0F0236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2404DB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0B8091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113C3E5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5CD71C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64B614A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63E6BBD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141F70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23FD97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3F543EDA" w14:textId="77777777" w:rsidTr="00570080">
                    <w:tc>
                      <w:tcPr>
                        <w:tcW w:w="5000" w:type="pct"/>
                      </w:tcPr>
                      <w:p w14:paraId="5A425F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4B7DE9" w14:textId="77777777" w:rsidTr="00570080">
                    <w:tc>
                      <w:tcPr>
                        <w:tcW w:w="5000" w:type="pct"/>
                      </w:tcPr>
                      <w:p w14:paraId="1DFC120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BDC9DA3" w14:textId="77777777" w:rsidTr="00570080">
                    <w:tc>
                      <w:tcPr>
                        <w:tcW w:w="5000" w:type="pct"/>
                      </w:tcPr>
                      <w:p w14:paraId="6D2A53C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13F681" w14:textId="77777777" w:rsidTr="00570080">
                    <w:tc>
                      <w:tcPr>
                        <w:tcW w:w="5000" w:type="pct"/>
                      </w:tcPr>
                      <w:p w14:paraId="29982D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82FE32" w14:textId="77777777" w:rsidTr="00570080">
                    <w:tc>
                      <w:tcPr>
                        <w:tcW w:w="5000" w:type="pct"/>
                      </w:tcPr>
                      <w:p w14:paraId="6EE4A46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9255AEF" w14:textId="77777777" w:rsidTr="00570080">
                    <w:tc>
                      <w:tcPr>
                        <w:tcW w:w="5000" w:type="pct"/>
                      </w:tcPr>
                      <w:p w14:paraId="405E9FC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719E7D" w14:textId="77777777" w:rsidTr="00570080">
                    <w:tc>
                      <w:tcPr>
                        <w:tcW w:w="5000" w:type="pct"/>
                      </w:tcPr>
                      <w:p w14:paraId="791E460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413DAF" w14:textId="77777777" w:rsidTr="00570080">
                    <w:tc>
                      <w:tcPr>
                        <w:tcW w:w="5000" w:type="pct"/>
                      </w:tcPr>
                      <w:p w14:paraId="36D9E55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0212DDC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5586A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29CFA60D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565BD538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D1A57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62E919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92E6395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5463595C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7082F51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2B06201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7C28327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1B699F1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555433A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5349E36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0514EB6F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18B431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7152AC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5218C0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61D589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191C39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73F66D04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FD87EC4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297A04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D5683A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569285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025D10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ABC297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D78AF1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1B6B8E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206A19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02E0E5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9D476E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84D3C7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E4B234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B510BA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247F2F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0CC9E5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1E1455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351112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88ABF5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683C9F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9D3E79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28F26E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5362F3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74024C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76DA8A5" w14:textId="77777777" w:rsidTr="00570080">
                    <w:tc>
                      <w:tcPr>
                        <w:tcW w:w="5000" w:type="pct"/>
                      </w:tcPr>
                      <w:p w14:paraId="41E84A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A883E93" w14:textId="77777777" w:rsidTr="00570080">
                    <w:tc>
                      <w:tcPr>
                        <w:tcW w:w="5000" w:type="pct"/>
                      </w:tcPr>
                      <w:p w14:paraId="14EB863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794C1C" w14:textId="77777777" w:rsidTr="00570080">
                    <w:tc>
                      <w:tcPr>
                        <w:tcW w:w="5000" w:type="pct"/>
                      </w:tcPr>
                      <w:p w14:paraId="47D5646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8C6C81A" w14:textId="77777777" w:rsidTr="00570080">
                    <w:tc>
                      <w:tcPr>
                        <w:tcW w:w="5000" w:type="pct"/>
                      </w:tcPr>
                      <w:p w14:paraId="2869AA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B42309" w14:textId="77777777" w:rsidTr="00570080">
                    <w:tc>
                      <w:tcPr>
                        <w:tcW w:w="5000" w:type="pct"/>
                      </w:tcPr>
                      <w:p w14:paraId="7CF7924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043662C" w14:textId="77777777" w:rsidTr="00570080">
                    <w:tc>
                      <w:tcPr>
                        <w:tcW w:w="5000" w:type="pct"/>
                      </w:tcPr>
                      <w:p w14:paraId="59B0D76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A155B87" w14:textId="77777777" w:rsidTr="00570080">
                    <w:tc>
                      <w:tcPr>
                        <w:tcW w:w="5000" w:type="pct"/>
                      </w:tcPr>
                      <w:p w14:paraId="64B3A0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7825435" w14:textId="77777777" w:rsidTr="00570080">
                    <w:tc>
                      <w:tcPr>
                        <w:tcW w:w="5000" w:type="pct"/>
                      </w:tcPr>
                      <w:p w14:paraId="0065412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403ACC0C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35A6561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1C0BC76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1F0717F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2D1D2B2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BFD394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1DD456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69ABF402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6DF8B30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726470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0C0FD31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4AECC8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1F3BBB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3F51CB0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074FB4A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769E37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5A30AE4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58FC96E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5E7D5A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229777E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242B173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479E1C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5CE74B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680E8F1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6611154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7E1FE02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76D02E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0859131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73E9C3A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5E955D2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1B3CC9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164412E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0DAF013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1F64F8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1453479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1FD00A9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5FEE775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20833D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5736B8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2C27608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25D813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6FB81C9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4E98208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2AAB3A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5450750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11040CAF" w14:textId="77777777" w:rsidTr="00570080">
                    <w:tc>
                      <w:tcPr>
                        <w:tcW w:w="5000" w:type="pct"/>
                      </w:tcPr>
                      <w:p w14:paraId="6DE54E9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F6A088" w14:textId="77777777" w:rsidTr="00570080">
                    <w:tc>
                      <w:tcPr>
                        <w:tcW w:w="5000" w:type="pct"/>
                      </w:tcPr>
                      <w:p w14:paraId="636760B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2DD0ED" w14:textId="77777777" w:rsidTr="00570080">
                    <w:tc>
                      <w:tcPr>
                        <w:tcW w:w="5000" w:type="pct"/>
                      </w:tcPr>
                      <w:p w14:paraId="0379368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B0B87A" w14:textId="77777777" w:rsidTr="00570080">
                    <w:tc>
                      <w:tcPr>
                        <w:tcW w:w="5000" w:type="pct"/>
                      </w:tcPr>
                      <w:p w14:paraId="64B505E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3CDA22D" w14:textId="77777777" w:rsidTr="00570080">
                    <w:tc>
                      <w:tcPr>
                        <w:tcW w:w="5000" w:type="pct"/>
                      </w:tcPr>
                      <w:p w14:paraId="09A1EB5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08C1E41" w14:textId="77777777" w:rsidTr="00570080">
                    <w:tc>
                      <w:tcPr>
                        <w:tcW w:w="5000" w:type="pct"/>
                      </w:tcPr>
                      <w:p w14:paraId="22D355B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DCCE97D" w14:textId="77777777" w:rsidTr="00570080">
                    <w:tc>
                      <w:tcPr>
                        <w:tcW w:w="5000" w:type="pct"/>
                      </w:tcPr>
                      <w:p w14:paraId="3A71761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CC9AFF" w14:textId="77777777" w:rsidTr="00570080">
                    <w:tc>
                      <w:tcPr>
                        <w:tcW w:w="5000" w:type="pct"/>
                      </w:tcPr>
                      <w:p w14:paraId="292627A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1F4058D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94742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2DCEF84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4477DBA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4EF8697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53F9B11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325C881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5F6283E9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571EAD3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4F6559C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2BD067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3D894B0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2A8F2A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5D58D58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12CFDF7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366098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5680576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476CDCD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19C56DB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306F5B3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3DAADE1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7EFCCA9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798CC18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51F074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6FA99A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748098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1926BDE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058C967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1CE5AEC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5316BA1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494F18C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1EC04A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619FE43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5530F2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2BF92F5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7DC0EFC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06E62B1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1758A5F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6CC12C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31B980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2B46AC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1696A29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26D10B6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020B7A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4A09580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630266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240AC90" w14:textId="77777777" w:rsidTr="00570080">
                    <w:tc>
                      <w:tcPr>
                        <w:tcW w:w="5000" w:type="pct"/>
                      </w:tcPr>
                      <w:p w14:paraId="3F62F43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CF61175" w14:textId="77777777" w:rsidTr="00570080">
                    <w:tc>
                      <w:tcPr>
                        <w:tcW w:w="5000" w:type="pct"/>
                      </w:tcPr>
                      <w:p w14:paraId="1628F97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DD2FBA" w14:textId="77777777" w:rsidTr="00570080">
                    <w:tc>
                      <w:tcPr>
                        <w:tcW w:w="5000" w:type="pct"/>
                      </w:tcPr>
                      <w:p w14:paraId="470892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30B007" w14:textId="77777777" w:rsidTr="00570080">
                    <w:tc>
                      <w:tcPr>
                        <w:tcW w:w="5000" w:type="pct"/>
                      </w:tcPr>
                      <w:p w14:paraId="767CC8C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90F7A8" w14:textId="77777777" w:rsidTr="00570080">
                    <w:tc>
                      <w:tcPr>
                        <w:tcW w:w="5000" w:type="pct"/>
                      </w:tcPr>
                      <w:p w14:paraId="62DDB5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CC632F" w14:textId="77777777" w:rsidTr="00570080">
                    <w:tc>
                      <w:tcPr>
                        <w:tcW w:w="5000" w:type="pct"/>
                      </w:tcPr>
                      <w:p w14:paraId="4A79E17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6E3DC6B" w14:textId="77777777" w:rsidTr="00570080">
                    <w:tc>
                      <w:tcPr>
                        <w:tcW w:w="5000" w:type="pct"/>
                      </w:tcPr>
                      <w:p w14:paraId="7C05D5B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3C3635" w14:textId="77777777" w:rsidTr="00570080">
                    <w:tc>
                      <w:tcPr>
                        <w:tcW w:w="5000" w:type="pct"/>
                      </w:tcPr>
                      <w:p w14:paraId="6E8BA4B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58C1ED1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23F6AB4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44C7327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69A285E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5A979E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538AD70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32DFFF9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70E8FB7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3E1E20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25E3E8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17D408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78C08F8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3DCF4F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2B162D1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39F0E1E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38A65B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30A075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755396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300F66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00D07AF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46E08DC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1802940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55476E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082B7E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5329CEA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0F9356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717951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51B0BF5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19BF31B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6B6723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512162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6295CD3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68C5AD0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6C72AC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40ED11B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3E16BCB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18601E9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64CA3E6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2335ED6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664B3FD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6FEC23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4D0DFC4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6ECFD2D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0A7B4AA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3C9459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DC77F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97EC36B" w14:textId="77777777" w:rsidTr="00570080">
                    <w:tc>
                      <w:tcPr>
                        <w:tcW w:w="5000" w:type="pct"/>
                      </w:tcPr>
                      <w:p w14:paraId="66F8952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B78AA30" w14:textId="77777777" w:rsidTr="00570080">
                    <w:tc>
                      <w:tcPr>
                        <w:tcW w:w="5000" w:type="pct"/>
                      </w:tcPr>
                      <w:p w14:paraId="3F1BE04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6556494" w14:textId="77777777" w:rsidTr="00570080">
                    <w:tc>
                      <w:tcPr>
                        <w:tcW w:w="5000" w:type="pct"/>
                      </w:tcPr>
                      <w:p w14:paraId="4F25C07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D52377" w14:textId="77777777" w:rsidTr="00570080">
                    <w:tc>
                      <w:tcPr>
                        <w:tcW w:w="5000" w:type="pct"/>
                      </w:tcPr>
                      <w:p w14:paraId="4500695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9B4683" w14:textId="77777777" w:rsidTr="00570080">
                    <w:tc>
                      <w:tcPr>
                        <w:tcW w:w="5000" w:type="pct"/>
                      </w:tcPr>
                      <w:p w14:paraId="7ABE5A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AEFA0F" w14:textId="77777777" w:rsidTr="00570080">
                    <w:tc>
                      <w:tcPr>
                        <w:tcW w:w="5000" w:type="pct"/>
                      </w:tcPr>
                      <w:p w14:paraId="26ED0A4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FAD5D73" w14:textId="77777777" w:rsidTr="00570080">
                    <w:tc>
                      <w:tcPr>
                        <w:tcW w:w="5000" w:type="pct"/>
                      </w:tcPr>
                      <w:p w14:paraId="49BC163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E78283B" w14:textId="77777777" w:rsidTr="00570080">
                    <w:tc>
                      <w:tcPr>
                        <w:tcW w:w="5000" w:type="pct"/>
                      </w:tcPr>
                      <w:p w14:paraId="48E6EF5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0A9CF3DD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E2C58C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4CA8493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2F8444A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2DA8A2B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43FF94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4AED62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1767E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394D36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366AE1B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5115BE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1CC152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548DCC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432A05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685082A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5DF924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6F85ED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1FA2F50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47AD7E1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5111D6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2F26BDB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2DD1516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3C3036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4F5E62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2487657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0253611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35BC70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717B7C2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58A2873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13A382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72B712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7AC13C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0C45A1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304A70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537C0ED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40491B4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11119AA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7B013C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2189A0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6EFE19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1FCA0E1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5049973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00E7C6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1318F6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7BA023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312C1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44EE1E7" w14:textId="77777777" w:rsidTr="00570080">
                    <w:tc>
                      <w:tcPr>
                        <w:tcW w:w="5000" w:type="pct"/>
                      </w:tcPr>
                      <w:p w14:paraId="42AC3A8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50C5D6A" w14:textId="77777777" w:rsidTr="00570080">
                    <w:tc>
                      <w:tcPr>
                        <w:tcW w:w="5000" w:type="pct"/>
                      </w:tcPr>
                      <w:p w14:paraId="413D3AF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33AD439" w14:textId="77777777" w:rsidTr="00570080">
                    <w:tc>
                      <w:tcPr>
                        <w:tcW w:w="5000" w:type="pct"/>
                      </w:tcPr>
                      <w:p w14:paraId="2668881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CC7F5D7" w14:textId="77777777" w:rsidTr="00570080">
                    <w:tc>
                      <w:tcPr>
                        <w:tcW w:w="5000" w:type="pct"/>
                      </w:tcPr>
                      <w:p w14:paraId="52EC42B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526FF0" w14:textId="77777777" w:rsidTr="00570080">
                    <w:tc>
                      <w:tcPr>
                        <w:tcW w:w="5000" w:type="pct"/>
                      </w:tcPr>
                      <w:p w14:paraId="2E2F1C0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6D92DD" w14:textId="77777777" w:rsidTr="00570080">
                    <w:tc>
                      <w:tcPr>
                        <w:tcW w:w="5000" w:type="pct"/>
                      </w:tcPr>
                      <w:p w14:paraId="559D23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ABD6B9" w14:textId="77777777" w:rsidTr="00570080">
                    <w:tc>
                      <w:tcPr>
                        <w:tcW w:w="5000" w:type="pct"/>
                      </w:tcPr>
                      <w:p w14:paraId="6EA7EFE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1104D2" w14:textId="77777777" w:rsidTr="00570080">
                    <w:tc>
                      <w:tcPr>
                        <w:tcW w:w="5000" w:type="pct"/>
                      </w:tcPr>
                      <w:p w14:paraId="4A5954A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52BC77A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039E5D3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CDB109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10BE32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1B124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54516C8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624E15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784DC4F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590E0B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587841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35971F5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6FFB4F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508C20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37FC1F1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11875B4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5D3666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0FC81F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2795F14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6FCC98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4A53C21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31BF83C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17170DB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25391AF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1AF87F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6AE546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08F3CC6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0365519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301F00F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7DDDBA1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1618750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59C600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7B64F0F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3AC0395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38D4E23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1312C48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759412F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60383E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013B9E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770B41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011E411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1E650F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226BFBF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50F425A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6ED74F3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1FA443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67006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EC3FACA" w14:textId="77777777" w:rsidTr="00570080">
                    <w:tc>
                      <w:tcPr>
                        <w:tcW w:w="5000" w:type="pct"/>
                      </w:tcPr>
                      <w:p w14:paraId="6CDCD42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0DE8606" w14:textId="77777777" w:rsidTr="00570080">
                    <w:tc>
                      <w:tcPr>
                        <w:tcW w:w="5000" w:type="pct"/>
                      </w:tcPr>
                      <w:p w14:paraId="6F7905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F09B08" w14:textId="77777777" w:rsidTr="00570080">
                    <w:tc>
                      <w:tcPr>
                        <w:tcW w:w="5000" w:type="pct"/>
                      </w:tcPr>
                      <w:p w14:paraId="43C83D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697E6C9" w14:textId="77777777" w:rsidTr="00570080">
                    <w:tc>
                      <w:tcPr>
                        <w:tcW w:w="5000" w:type="pct"/>
                      </w:tcPr>
                      <w:p w14:paraId="70786A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757EFD6" w14:textId="77777777" w:rsidTr="00570080">
                    <w:tc>
                      <w:tcPr>
                        <w:tcW w:w="5000" w:type="pct"/>
                      </w:tcPr>
                      <w:p w14:paraId="1C7D8B5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3338A10" w14:textId="77777777" w:rsidTr="00570080">
                    <w:tc>
                      <w:tcPr>
                        <w:tcW w:w="5000" w:type="pct"/>
                      </w:tcPr>
                      <w:p w14:paraId="2398AD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1B0D10" w14:textId="77777777" w:rsidTr="00570080">
                    <w:tc>
                      <w:tcPr>
                        <w:tcW w:w="5000" w:type="pct"/>
                      </w:tcPr>
                      <w:p w14:paraId="5B44667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86A8D7" w14:textId="77777777" w:rsidTr="00570080">
                    <w:tc>
                      <w:tcPr>
                        <w:tcW w:w="5000" w:type="pct"/>
                      </w:tcPr>
                      <w:p w14:paraId="2AD0FD0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4A26319E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39DAB77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3640105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69367F9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314215DE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2383F3F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30784871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74F4E5E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487825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71C616B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4BC358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0DCA95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3FF0B3B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7D9784B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6190C24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34EA94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56E8AAF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3A2C61F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619DA6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4F5F13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5A5C068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69535E0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3D40EF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7199535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79061A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25E174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5685A5F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2347448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7DBD83A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1ED5930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795659B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3CF8A5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201AD64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3E2F18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34EBB59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056F604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344E9DF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34B60D8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319B569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166BA1A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584963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68BDABA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3B2C35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5BDCAA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71985B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803BF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D6585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C703A92" w14:textId="77777777" w:rsidTr="00570080">
                    <w:tc>
                      <w:tcPr>
                        <w:tcW w:w="5000" w:type="pct"/>
                      </w:tcPr>
                      <w:p w14:paraId="07F2E6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E5589F" w14:textId="77777777" w:rsidTr="00570080">
                    <w:tc>
                      <w:tcPr>
                        <w:tcW w:w="5000" w:type="pct"/>
                      </w:tcPr>
                      <w:p w14:paraId="4883AF3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36F3C7" w14:textId="77777777" w:rsidTr="00570080">
                    <w:tc>
                      <w:tcPr>
                        <w:tcW w:w="5000" w:type="pct"/>
                      </w:tcPr>
                      <w:p w14:paraId="3F85B9D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BDAC840" w14:textId="77777777" w:rsidTr="00570080">
                    <w:tc>
                      <w:tcPr>
                        <w:tcW w:w="5000" w:type="pct"/>
                      </w:tcPr>
                      <w:p w14:paraId="3F32D3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DAC4AE" w14:textId="77777777" w:rsidTr="00570080">
                    <w:tc>
                      <w:tcPr>
                        <w:tcW w:w="5000" w:type="pct"/>
                      </w:tcPr>
                      <w:p w14:paraId="3340ED4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9E6A6E" w14:textId="77777777" w:rsidTr="00570080">
                    <w:tc>
                      <w:tcPr>
                        <w:tcW w:w="5000" w:type="pct"/>
                      </w:tcPr>
                      <w:p w14:paraId="4FB840E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002F08" w14:textId="77777777" w:rsidTr="00570080">
                    <w:tc>
                      <w:tcPr>
                        <w:tcW w:w="5000" w:type="pct"/>
                      </w:tcPr>
                      <w:p w14:paraId="5A65E4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8B32D47" w14:textId="77777777" w:rsidTr="00570080">
                    <w:tc>
                      <w:tcPr>
                        <w:tcW w:w="5000" w:type="pct"/>
                      </w:tcPr>
                      <w:p w14:paraId="2C1911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14691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FF79ED" w:rsidRDefault="00F93E3B" w:rsidP="00FF79ED">
      <w:pPr>
        <w:pStyle w:val="a5"/>
        <w:rPr>
          <w:noProof/>
          <w:color w:val="auto"/>
          <w:sz w:val="2"/>
          <w:szCs w:val="2"/>
        </w:rPr>
      </w:pPr>
    </w:p>
    <w:sectPr w:rsidR="00F93E3B" w:rsidRPr="00FF79E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70A2E" w14:textId="77777777" w:rsidR="00837ABF" w:rsidRDefault="00837ABF">
      <w:pPr>
        <w:spacing w:after="0"/>
      </w:pPr>
      <w:r>
        <w:separator/>
      </w:r>
    </w:p>
  </w:endnote>
  <w:endnote w:type="continuationSeparator" w:id="0">
    <w:p w14:paraId="52DBA64B" w14:textId="77777777" w:rsidR="00837ABF" w:rsidRDefault="00837A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A8798" w14:textId="77777777" w:rsidR="00837ABF" w:rsidRDefault="00837ABF">
      <w:pPr>
        <w:spacing w:after="0"/>
      </w:pPr>
      <w:r>
        <w:separator/>
      </w:r>
    </w:p>
  </w:footnote>
  <w:footnote w:type="continuationSeparator" w:id="0">
    <w:p w14:paraId="105EE52E" w14:textId="77777777" w:rsidR="00837ABF" w:rsidRDefault="00837A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03BF"/>
    <w:rsid w:val="00097A25"/>
    <w:rsid w:val="000A5A57"/>
    <w:rsid w:val="000E1DD1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366F0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E4295"/>
    <w:rsid w:val="006F513E"/>
    <w:rsid w:val="007318A2"/>
    <w:rsid w:val="007C0139"/>
    <w:rsid w:val="007D45A1"/>
    <w:rsid w:val="007F564D"/>
    <w:rsid w:val="00837ABF"/>
    <w:rsid w:val="008B1201"/>
    <w:rsid w:val="008F16F7"/>
    <w:rsid w:val="009026F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10FD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2024-10-02T17:32:00Z</dcterms:created>
  <dcterms:modified xsi:type="dcterms:W3CDTF">2024-10-02T17:32:00Z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