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6044"/>
      </w:tblGrid>
      <w:tr w:rsidR="00BF18E1" w:rsidRPr="00BF18E1" w14:paraId="0AA20928" w14:textId="77777777" w:rsidTr="00BF18E1">
        <w:trPr>
          <w:trHeight w:val="20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363782CF" w14:textId="4B7BE343" w:rsidR="00BF18E1" w:rsidRPr="00BF18E1" w:rsidRDefault="00BF18E1" w:rsidP="00BF18E1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</w:pPr>
            <w:r w:rsidRPr="00BF18E1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F18E1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F18E1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26613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t>2025</w:t>
            </w:r>
            <w:r w:rsidRPr="00BF18E1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  <w:tr w:rsidR="00BF18E1" w:rsidRPr="00BF18E1" w14:paraId="40983BE3" w14:textId="77777777" w:rsidTr="00BF18E1">
        <w:trPr>
          <w:trHeight w:val="20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6537F75" w14:textId="2F25F987" w:rsidR="003E085C" w:rsidRPr="00BF18E1" w:rsidRDefault="003E085C" w:rsidP="00BF18E1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  <w:lang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447"/>
              <w:gridCol w:w="3687"/>
              <w:gridCol w:w="447"/>
              <w:gridCol w:w="3523"/>
              <w:gridCol w:w="447"/>
              <w:gridCol w:w="3523"/>
              <w:gridCol w:w="447"/>
              <w:gridCol w:w="3523"/>
            </w:tblGrid>
            <w:tr w:rsidR="00BF18E1" w:rsidRPr="00BF18E1" w14:paraId="79F6697B" w14:textId="61825017" w:rsidTr="00E5363F">
              <w:trPr>
                <w:trHeight w:val="2800"/>
              </w:trPr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0013E58C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A09ABE3" w14:textId="6F4D5530" w:rsidR="00F65FE6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0FC17487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1659D808" w14:textId="526D84BF" w:rsidR="00F65FE6" w:rsidRPr="00BF2CE3" w:rsidRDefault="00BF2CE3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01</w:t>
                        </w:r>
                      </w:p>
                    </w:tc>
                  </w:tr>
                  <w:tr w:rsidR="00BF18E1" w:rsidRPr="00BF18E1" w14:paraId="18C71CF1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0BA01EB8" w14:textId="4F4301F7" w:rsidR="00F65FE6" w:rsidRPr="00B31F45" w:rsidRDefault="00BF2CE3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02</w:t>
                        </w:r>
                      </w:p>
                    </w:tc>
                  </w:tr>
                  <w:tr w:rsidR="00BF18E1" w:rsidRPr="00BF18E1" w14:paraId="17287D33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29AE1A02" w14:textId="54D14B6F" w:rsidR="00F65FE6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BF2CE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F18E1" w:rsidRPr="00BF18E1" w14:paraId="50908720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0757DB9B" w14:textId="6A3125E8" w:rsidR="00F65FE6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BF2CE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F18E1" w:rsidRPr="00BF18E1" w14:paraId="3C53009A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539CAAD8" w14:textId="530ECF08" w:rsidR="00F65FE6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BF2CE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F18E1" w:rsidRPr="00BF18E1" w14:paraId="336245C4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1869F17F" w14:textId="1F39A920" w:rsidR="00F65FE6" w:rsidRPr="00B31F45" w:rsidRDefault="00F65FE6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4367BE70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auto"/>
                  <w:tcMar>
                    <w:left w:w="0" w:type="dxa"/>
                  </w:tcMar>
                </w:tcPr>
                <w:p w14:paraId="1E763E4B" w14:textId="608C0DFB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82"/>
                    <w:gridCol w:w="488"/>
                    <w:gridCol w:w="488"/>
                    <w:gridCol w:w="488"/>
                    <w:gridCol w:w="488"/>
                    <w:gridCol w:w="488"/>
                    <w:gridCol w:w="476"/>
                  </w:tblGrid>
                  <w:tr w:rsidR="00BF18E1" w:rsidRPr="00BF18E1" w14:paraId="684222CD" w14:textId="77777777" w:rsidTr="00BF18E1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9408482" w14:textId="63A7FCF1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B285114" w14:textId="0A6EBBD4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4BB7502" w14:textId="38F19F56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684BA99" w14:textId="6BFE7AB0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CF75680" w14:textId="75340E91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7BE3AF3" w14:textId="26D140DC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E85CF0" w14:textId="30616974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31DF8F53" w14:textId="77777777" w:rsidTr="00BF18E1">
                    <w:trPr>
                      <w:trHeight w:val="340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3DF47A" w14:textId="6E8FF4B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FD8DCA2" w14:textId="4B1C57A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953DC5" w14:textId="1F4973D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16F7F6B" w14:textId="5637DE3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D77DEF9" w14:textId="4E50614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AB1CBA7" w14:textId="24CA4BF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1DE8D4C" w14:textId="20D3669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AFA4FA2" w14:textId="77777777" w:rsidTr="00BF18E1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88A4083" w14:textId="1A9E3F1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D9C7DF" w14:textId="1172E33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5672A" w14:textId="1A52329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39618" w14:textId="701EF6A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01D669" w14:textId="6091B74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8B3CC1" w14:textId="662E1AE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63A6A44F" w14:textId="3B3E0CF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223F797F" w14:textId="77777777" w:rsidTr="00BF18E1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FCDA0AA" w14:textId="56D61F0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9770B" w14:textId="7D37BBC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78C04D" w14:textId="5B866E5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764BF9" w14:textId="54F17B1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D6EFD" w14:textId="1DBE302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1A7D074" w14:textId="467B4CC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2DF4C53D" w14:textId="5E1C938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10529957" w14:textId="77777777" w:rsidTr="00BF18E1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824C9C9" w14:textId="7C8B26B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5E1D41" w14:textId="0628003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51C8E" w14:textId="7A865EC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55A8A" w14:textId="5C4D22A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F29A4" w14:textId="4FC0B7B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8D3352" w14:textId="53213E6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2CF6BA37" w14:textId="20FD1E0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797D45F8" w14:textId="77777777" w:rsidTr="00BF18E1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BD14B6A" w14:textId="6FB7782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46ECD0" w14:textId="55FC84D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B018" w14:textId="5B45746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2B5BF7" w14:textId="42D4583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3E501" w14:textId="016EC3F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251BC6" w14:textId="215C560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CA74E8D" w14:textId="1B1D305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1144E5B8" w14:textId="77777777" w:rsidTr="00BF18E1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F237A0" w14:textId="0886327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4CCAC5" w14:textId="2DB917A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BB2A5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D13DEE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41B312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D7F8AB0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40F850EA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F65FE6" w:rsidRPr="00BF18E1" w:rsidRDefault="00F65FE6" w:rsidP="00BF18E1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774E15A5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585CB30E" w14:textId="74334A74" w:rsidR="00E5363F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0E29CC81" w14:textId="77777777" w:rsidTr="00BF2CE3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bottom"/>
                      </w:tcPr>
                      <w:p w14:paraId="09A15AEC" w14:textId="651CD8E8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F18E1" w:rsidRPr="00BF18E1" w14:paraId="6722FAB6" w14:textId="77777777" w:rsidTr="00BF2CE3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bottom"/>
                      </w:tcPr>
                      <w:p w14:paraId="74973040" w14:textId="68F73AFE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F18E1" w:rsidRPr="00BF18E1" w14:paraId="45A29969" w14:textId="77777777" w:rsidTr="00BF2CE3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bottom"/>
                      </w:tcPr>
                      <w:p w14:paraId="43F914DF" w14:textId="46313D0B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F18E1" w:rsidRPr="00BF18E1" w14:paraId="10EA5BE1" w14:textId="77777777" w:rsidTr="00BF2CE3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bottom"/>
                      </w:tcPr>
                      <w:p w14:paraId="09E4284A" w14:textId="12E849CB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F18E1" w:rsidRPr="00BF18E1" w14:paraId="102FAB3A" w14:textId="77777777" w:rsidTr="00BF2CE3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bottom"/>
                      </w:tcPr>
                      <w:p w14:paraId="09D374AC" w14:textId="2DF62C80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BF18E1" w:rsidRPr="00BF18E1" w14:paraId="1A0F67AC" w14:textId="77777777" w:rsidTr="00BF2CE3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bottom"/>
                      </w:tcPr>
                      <w:p w14:paraId="0FC88127" w14:textId="77777777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1D2F0D30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3D861116" w14:textId="620EF72B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9"/>
                    <w:gridCol w:w="464"/>
                    <w:gridCol w:w="464"/>
                    <w:gridCol w:w="464"/>
                    <w:gridCol w:w="464"/>
                    <w:gridCol w:w="464"/>
                    <w:gridCol w:w="455"/>
                  </w:tblGrid>
                  <w:tr w:rsidR="00BF18E1" w:rsidRPr="00BF18E1" w14:paraId="4D521D1C" w14:textId="77777777" w:rsidTr="00BF18E1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B4A50A8" w14:textId="25495908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D052ACD" w14:textId="7BE2AA1F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A47D848" w14:textId="0D6089C6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1412BE2" w14:textId="410F73A8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C3D3BE5" w14:textId="4DB95130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2F7BE9" w14:textId="5A304D15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B16A91" w14:textId="3BCC22B3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033AD79B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2338C3E" w14:textId="5E39CB3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E9814E4" w14:textId="70D0426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B665E05" w14:textId="26617DF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31D4F0" w14:textId="786EBF4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FC2BCF9" w14:textId="2AD8EC0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D888BB" w14:textId="121701E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023F15" w14:textId="7105325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6878283D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1DFBA3F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30037DC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6E284D4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2D85E32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404CADC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DD119" w14:textId="27FC89B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51B6ED7" w14:textId="5FD5B32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7DC4D67B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7B6AE58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235F559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66898FE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595E859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5E455F4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6A9F174" w14:textId="39866A4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0A0A41E" w14:textId="082197D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73331944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66D8D52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01DF110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3545212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13F2B5F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311D779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A26A059" w14:textId="7601E4C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6E25065" w14:textId="17E7D99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74B0FF95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2451899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0BEA447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199AF7A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0DE320E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6FDC909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6D5BCA" w14:textId="67B940A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67017D" w14:textId="093A30A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4CB553C4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4CEA84D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43213C3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!A12 Is Not In Table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A36644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5B970C07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5B5D45" w14:textId="77777777" w:rsidR="00F65FE6" w:rsidRPr="00BF18E1" w:rsidRDefault="00F65FE6" w:rsidP="00BF18E1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7AFCE4CB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355E3AA7" w14:textId="46D33E82" w:rsidR="00E5363F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4A213D07" w14:textId="77777777" w:rsidTr="00BF2CE3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bottom"/>
                      </w:tcPr>
                      <w:p w14:paraId="52E22E90" w14:textId="0C00AAE3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09</w:t>
                        </w:r>
                      </w:p>
                    </w:tc>
                  </w:tr>
                  <w:tr w:rsidR="00BF18E1" w:rsidRPr="00BF18E1" w14:paraId="40F50E32" w14:textId="77777777" w:rsidTr="00BF2CE3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bottom"/>
                      </w:tcPr>
                      <w:p w14:paraId="782F12E7" w14:textId="1CA89C69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10</w:t>
                        </w:r>
                      </w:p>
                    </w:tc>
                  </w:tr>
                  <w:tr w:rsidR="00BF18E1" w:rsidRPr="00BF18E1" w14:paraId="53E8B1EA" w14:textId="77777777" w:rsidTr="00BF2CE3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bottom"/>
                      </w:tcPr>
                      <w:p w14:paraId="142E6BC2" w14:textId="634A43AE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11</w:t>
                        </w:r>
                      </w:p>
                    </w:tc>
                  </w:tr>
                  <w:tr w:rsidR="00BF18E1" w:rsidRPr="00BF18E1" w14:paraId="54E7C389" w14:textId="77777777" w:rsidTr="00BF2CE3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bottom"/>
                      </w:tcPr>
                      <w:p w14:paraId="20FE3FF1" w14:textId="07F7F7F0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12</w:t>
                        </w:r>
                      </w:p>
                    </w:tc>
                  </w:tr>
                  <w:tr w:rsidR="00BF18E1" w:rsidRPr="00BF18E1" w14:paraId="2ED2B0BD" w14:textId="77777777" w:rsidTr="00BF2CE3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bottom"/>
                      </w:tcPr>
                      <w:p w14:paraId="5A454771" w14:textId="3418A449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BF18E1" w:rsidRPr="00BF18E1" w14:paraId="335B3ECC" w14:textId="77777777" w:rsidTr="00BF2CE3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bottom"/>
                      </w:tcPr>
                      <w:p w14:paraId="63D311B5" w14:textId="48FC73EF" w:rsidR="00E5363F" w:rsidRPr="00726613" w:rsidRDefault="00726613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</w:p>
                    </w:tc>
                  </w:tr>
                </w:tbl>
                <w:p w14:paraId="7F2F8922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4315FC74" w14:textId="222125BF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9"/>
                    <w:gridCol w:w="464"/>
                    <w:gridCol w:w="464"/>
                    <w:gridCol w:w="464"/>
                    <w:gridCol w:w="464"/>
                    <w:gridCol w:w="464"/>
                    <w:gridCol w:w="455"/>
                  </w:tblGrid>
                  <w:tr w:rsidR="00BF18E1" w:rsidRPr="00BF18E1" w14:paraId="5FBA1453" w14:textId="77777777" w:rsidTr="00BF18E1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D82C68E" w14:textId="57D67F63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D081C50" w14:textId="025F47E5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B330407" w14:textId="3F4F49AE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F2E47A7" w14:textId="64B18F4A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D7F939A" w14:textId="347F68BD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24E7528" w14:textId="3C3A5D82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F13CE6" w14:textId="60585D26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1AD7C61D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0AAAD04" w14:textId="126F651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EBC2568" w14:textId="238835E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2F3CE0B" w14:textId="6004FDB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E343102" w14:textId="780B200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348F3FC" w14:textId="26A1F71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C4B999" w14:textId="3F9315F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11257B" w14:textId="2A226AC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ACC4FBD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6A7742E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71E3444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407ACF3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300036B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1CA9F8F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DD2049" w14:textId="46D058D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B2C3A7B" w14:textId="5027655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2DAA7F9C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189A1BB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084CDAC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236F6A5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5FC64BF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1BBA686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9EEA51C" w14:textId="2D77ADF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340F2AC" w14:textId="3245B8C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91924FE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133824B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5A143E7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6868267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39AFBC7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5986C50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7AED89" w14:textId="417A1FB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8F77A3C" w14:textId="1CD148F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322DB458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64218CA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6974E57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29FCB91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7ECC1DB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18AD968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C4FF97" w14:textId="6339F3A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B8E039F" w14:textId="5E643CF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73808F25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170E2F3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1B6E824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97379C4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E133FB9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60070DC" w14:textId="77777777" w:rsidR="00F65FE6" w:rsidRPr="00BF18E1" w:rsidRDefault="00F65FE6" w:rsidP="00BF18E1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6F06456A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9E03D7" w14:textId="17CB4D4B" w:rsidR="00E5363F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04F88B7D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5EA1EC71" w14:textId="38337564" w:rsidR="00E5363F" w:rsidRPr="00BF2CE3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="00BF2CE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F18E1" w:rsidRPr="00BF18E1" w14:paraId="39619E45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4E0BE51E" w14:textId="055544FD" w:rsidR="00E5363F" w:rsidRPr="00B31F45" w:rsidRDefault="00BF2CE3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15</w:t>
                        </w:r>
                      </w:p>
                    </w:tc>
                  </w:tr>
                  <w:tr w:rsidR="00BF18E1" w:rsidRPr="00BF18E1" w14:paraId="627A914F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710185E5" w14:textId="5E0FFEDA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BF2CE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F18E1" w:rsidRPr="00BF18E1" w14:paraId="1DAA2FFA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13256BED" w14:textId="6A246A83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BF2CE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F18E1" w:rsidRPr="00BF18E1" w14:paraId="70F60639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24FF4B3C" w14:textId="1C1B5C0D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BF2CE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F18E1" w:rsidRPr="00BF18E1" w14:paraId="722313DF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2959B936" w14:textId="77777777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2513EFFE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64B9D1A2" w14:textId="7EA7996E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9"/>
                    <w:gridCol w:w="464"/>
                    <w:gridCol w:w="464"/>
                    <w:gridCol w:w="464"/>
                    <w:gridCol w:w="464"/>
                    <w:gridCol w:w="464"/>
                    <w:gridCol w:w="455"/>
                  </w:tblGrid>
                  <w:tr w:rsidR="00BF18E1" w:rsidRPr="00BF18E1" w14:paraId="486B25E3" w14:textId="77777777" w:rsidTr="00BF18E1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7AC1FC0" w14:textId="26946129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14AE8CF" w14:textId="21D912A3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1D221CC" w14:textId="7366BB53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567455C" w14:textId="58F270CF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5DCA161" w14:textId="72710692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C27E099" w14:textId="0347A21D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0E05008" w14:textId="7A14A700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18746610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1994D48" w14:textId="0C6BC1A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369881" w14:textId="55AEC8F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6853C12" w14:textId="44FA3EE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05E42A6" w14:textId="240E82A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2FC3EB" w14:textId="7FC2316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27BD5DB" w14:textId="44C7AD2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3C7F0FA" w14:textId="735E5EA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B6D7401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0EC2479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2D9EF3A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77A828A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7F4ED58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5128CED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C09DBCE" w14:textId="1CBBC60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14266C6" w14:textId="6858F73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2E5D7C27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2BBC655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04B637B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54D3D30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475282A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789B075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CB3325" w14:textId="0E30DEA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975FC51" w14:textId="03EDE58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4FD26192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598A5AB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7AE92EF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7867DF4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77B7849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5F4812E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A154DC" w14:textId="26AB5E0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B413671" w14:textId="19FB8BE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4E4EF58A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6CD0E80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3D9D1AF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4006B40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56913C6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3FC9746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F1736F" w14:textId="560B2EA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BE654C5" w14:textId="1691D9B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CB933A3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03FC234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45ECB64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30F720E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52972D7F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5F4768A2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BF18E1" w:rsidRPr="00BF18E1" w14:paraId="3808ABFD" w14:textId="5185E65E" w:rsidTr="00E5363F">
              <w:trPr>
                <w:trHeight w:val="2800"/>
              </w:trPr>
              <w:tc>
                <w:tcPr>
                  <w:tcW w:w="50" w:type="pct"/>
                  <w:tcMar>
                    <w:left w:w="57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0CE68B02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6BE4840" w14:textId="3E6B3C68" w:rsidR="00E5363F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655BF77C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036F7158" w14:textId="0144E921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F18E1" w:rsidRPr="00BF18E1" w14:paraId="6871621A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14324AEF" w14:textId="04BE3B04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19</w:t>
                        </w:r>
                      </w:p>
                    </w:tc>
                  </w:tr>
                  <w:tr w:rsidR="00BF18E1" w:rsidRPr="00BF18E1" w14:paraId="44708E74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60CD70E3" w14:textId="7A3C3A93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20</w:t>
                        </w:r>
                      </w:p>
                    </w:tc>
                  </w:tr>
                  <w:tr w:rsidR="00BF18E1" w:rsidRPr="00BF18E1" w14:paraId="3A02B1E6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2D15D7C0" w14:textId="17D2073B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21</w:t>
                        </w:r>
                      </w:p>
                    </w:tc>
                  </w:tr>
                  <w:tr w:rsidR="00BF18E1" w:rsidRPr="00BF18E1" w14:paraId="177B8D1E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146F9388" w14:textId="3E1ABFFC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22</w:t>
                        </w:r>
                      </w:p>
                    </w:tc>
                  </w:tr>
                  <w:tr w:rsidR="00BF18E1" w:rsidRPr="00BF18E1" w14:paraId="5B1FCE2C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79E18106" w14:textId="77777777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21C4C80B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auto"/>
                  <w:tcMar>
                    <w:left w:w="0" w:type="dxa"/>
                  </w:tcMar>
                </w:tcPr>
                <w:p w14:paraId="392961A3" w14:textId="2AC5BE1C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80"/>
                    <w:gridCol w:w="487"/>
                    <w:gridCol w:w="488"/>
                    <w:gridCol w:w="488"/>
                    <w:gridCol w:w="488"/>
                    <w:gridCol w:w="488"/>
                    <w:gridCol w:w="479"/>
                  </w:tblGrid>
                  <w:tr w:rsidR="00BF18E1" w:rsidRPr="00BF18E1" w14:paraId="4533209A" w14:textId="77777777" w:rsidTr="00BF18E1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3937BF7" w14:textId="777EB15D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C076CB9" w14:textId="3E95D48B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3E2E5AC" w14:textId="312349A7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291E9FA" w14:textId="5F0890FA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2C9E446" w14:textId="67CFAC3D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474412" w14:textId="4C96CA7D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B3D15" w14:textId="10CB2A92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38FA371F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57682D8" w14:textId="5591D63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E867C93" w14:textId="31A58C3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865E0A7" w14:textId="1CDAE43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7684AED" w14:textId="4EEA680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0F1AEC" w14:textId="4A72456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988ABBF" w14:textId="7A40225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B319A52" w14:textId="206F6EA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68F2BFDB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4D66F8C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459204D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0E8AF8D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1A4468E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3230412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717A04D" w14:textId="6037E8E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06DA228" w14:textId="65893C6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5C3EBBEF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117131E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6610E30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03655D2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418D6BB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41EB83A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65BF55" w14:textId="7E21078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869C1DC" w14:textId="24869F4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63A93A41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22682BF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781A726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348F1CE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5C64FE3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4F146DC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942B2DE" w14:textId="384770B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ED4C57E" w14:textId="19A7E40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48D57EB2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596946C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25BFFA8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71B2416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4E19575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0D93182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502DBD" w14:textId="5E5C3DA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2F76B1F" w14:textId="1D3F510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74CBC6B8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1401956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4EA7E3B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4E2DC0C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E20A0F5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B246660" w14:textId="77777777" w:rsidR="00F65FE6" w:rsidRPr="00BF18E1" w:rsidRDefault="00F65FE6" w:rsidP="00BF18E1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0CC0BEF3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E3545B9" w14:textId="1FCA04EB" w:rsidR="00E5363F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57EA74C9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596A23C0" w14:textId="5ECF92CD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F18E1" w:rsidRPr="00BF18E1" w14:paraId="0541B660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588F1C68" w14:textId="0FE0B4CA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F18E1" w:rsidRPr="00BF18E1" w14:paraId="650ECAAE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44FE2644" w14:textId="0330327E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F18E1" w:rsidRPr="00BF18E1" w14:paraId="3A2DAB3D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03825619" w14:textId="0BCA70C5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F18E1" w:rsidRPr="00BF18E1" w14:paraId="2F3761EA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050F18CF" w14:textId="04AB1A9A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F18E1" w:rsidRPr="00BF18E1" w14:paraId="6C6F413E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7AB427FE" w14:textId="3052E242" w:rsidR="00E5363F" w:rsidRPr="00B31F45" w:rsidRDefault="00726613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</w:p>
                    </w:tc>
                  </w:tr>
                </w:tbl>
                <w:p w14:paraId="3F6164F4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48937A74" w14:textId="48787DD6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8"/>
                    <w:gridCol w:w="464"/>
                    <w:gridCol w:w="464"/>
                    <w:gridCol w:w="464"/>
                    <w:gridCol w:w="464"/>
                    <w:gridCol w:w="464"/>
                    <w:gridCol w:w="456"/>
                  </w:tblGrid>
                  <w:tr w:rsidR="00BF18E1" w:rsidRPr="00BF18E1" w14:paraId="43FDBBAF" w14:textId="77777777" w:rsidTr="00BF18E1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CCD867C" w14:textId="5B8A9F74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3AD34CA" w14:textId="604F0192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6CEF8E2" w14:textId="2FB35E4A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D2EC53A" w14:textId="574D22EC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65114B7" w14:textId="5F211427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9497BC" w14:textId="4F9076CE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8DC64F" w14:textId="1C1FF846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10101CD6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816137E" w14:textId="6C9A4E4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F6D0B3" w14:textId="66B354E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B10352" w14:textId="6F34B35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D945A5" w14:textId="4B6BD97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B51A83A" w14:textId="45D992B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AF9861" w14:textId="4826DD7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9759CE0" w14:textId="7BF5694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7A162450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7745774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05D48A7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49B41A4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1863200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1407BC9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2E94833" w14:textId="19E15EB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A83B728" w14:textId="323C030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3BBD0250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088B158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0D3907B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0BB30F2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34DD020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154487F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E73AA43" w14:textId="0CA303C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657A761" w14:textId="5399322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63CC90BE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33D492E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2205DF7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43DA6FA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587300F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427A751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163CFF2" w14:textId="4E3CAE2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D2D741E" w14:textId="51D4BFD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47AB0675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12B62FB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09FB228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6A967F8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4C0539E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56C95A0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74099FC" w14:textId="4387EEB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4602653" w14:textId="43B0758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3E8BAD15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41DD3D9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538E84F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991EFB0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EA517B8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54C2834" w14:textId="77777777" w:rsidR="00F65FE6" w:rsidRPr="00BF18E1" w:rsidRDefault="00F65FE6" w:rsidP="00BF18E1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05472B53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326DF0A" w14:textId="2F72360A" w:rsidR="00E5363F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70F93B98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1655B479" w14:textId="06520A9B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BF2CE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F18E1" w:rsidRPr="00BF18E1" w14:paraId="7DEC25A3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24702946" w14:textId="4A79C075" w:rsidR="00E5363F" w:rsidRPr="00BF2CE3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="00BF2CE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F18E1" w:rsidRPr="00BF18E1" w14:paraId="5638E511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676CDBCB" w14:textId="15C4E799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BF2CE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F18E1" w:rsidRPr="00BF18E1" w14:paraId="4BD33498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5FB8B3B6" w14:textId="4053E2F9" w:rsidR="00E5363F" w:rsidRPr="00BF2CE3" w:rsidRDefault="00BF2CE3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30</w:t>
                        </w:r>
                      </w:p>
                    </w:tc>
                  </w:tr>
                  <w:tr w:rsidR="00BF18E1" w:rsidRPr="00BF18E1" w14:paraId="023B4C58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00957F25" w14:textId="7AD6D9B4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BF2CE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F18E1" w:rsidRPr="00BF18E1" w14:paraId="03DCD861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37EC6B4A" w14:textId="5D680747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49D3B851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4B8A97B6" w14:textId="43C3A398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8"/>
                    <w:gridCol w:w="464"/>
                    <w:gridCol w:w="464"/>
                    <w:gridCol w:w="464"/>
                    <w:gridCol w:w="464"/>
                    <w:gridCol w:w="464"/>
                    <w:gridCol w:w="456"/>
                  </w:tblGrid>
                  <w:tr w:rsidR="00BF18E1" w:rsidRPr="00BF18E1" w14:paraId="65F48B94" w14:textId="77777777" w:rsidTr="00BF18E1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EEB0A9E" w14:textId="49CAD91F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A031FA6" w14:textId="53A4F0F0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4E1EB63" w14:textId="7EBED687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A1004C4" w14:textId="03181C6F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39397D7" w14:textId="409035EF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34D544" w14:textId="1F005240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E67A74" w14:textId="1DF2FB2B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695417E5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719BABFE" w14:textId="63E71EA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7C221972" w14:textId="6591A38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43371317" w14:textId="7AEBE72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32E429C1" w14:textId="028E9F6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7622A721" w14:textId="7B3B80F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2A728AE9" w14:textId="682E35F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0747D21B" w14:textId="015C25C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3A7F1548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796CDE9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455380E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3D41362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1927BA9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1F380C4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</w:tcPr>
                      <w:p w14:paraId="6A950862" w14:textId="4A6327A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726F7F99" w14:textId="2C3CD72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1BD473A1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67BDFB9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16F2F02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3899AFF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3B35DB6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3BBAEAF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</w:tcPr>
                      <w:p w14:paraId="258F480D" w14:textId="76065C0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04CBDC70" w14:textId="1198032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943E547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7E28AB2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68AEEC8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675A1F3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7AC9E8C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3FAFC14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</w:tcPr>
                      <w:p w14:paraId="0BB295E0" w14:textId="1C6CD43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5D2C584A" w14:textId="69C8B25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0083E5B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16A65E8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763167E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3142E54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5BD1754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72F4539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</w:tcPr>
                      <w:p w14:paraId="76F06B13" w14:textId="1E94C9C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0048B304" w14:textId="3FB02D6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663D57F0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58DC002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5E88C94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</w:tcPr>
                      <w:p w14:paraId="5291DBFB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40B1209F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BB208CE" w14:textId="77777777" w:rsidR="00F65FE6" w:rsidRPr="00BF18E1" w:rsidRDefault="00F65FE6" w:rsidP="00BF18E1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38E9F823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A65A7FA" w14:textId="6AE247F9" w:rsidR="00E5363F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158078B5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02E13A26" w14:textId="74F72035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F18E1" w:rsidRPr="00BF18E1" w14:paraId="25B44F55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7CA3745F" w14:textId="34E57968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32</w:t>
                        </w:r>
                      </w:p>
                    </w:tc>
                  </w:tr>
                  <w:tr w:rsidR="00BF18E1" w:rsidRPr="00BF18E1" w14:paraId="679780CB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11543C3C" w14:textId="373BFAD6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F18E1" w:rsidRPr="00BF18E1" w14:paraId="176A07B3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3A34D206" w14:textId="7302663D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34</w:t>
                        </w:r>
                      </w:p>
                    </w:tc>
                  </w:tr>
                  <w:tr w:rsidR="00BF18E1" w:rsidRPr="00BF18E1" w14:paraId="39B04931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59B6177F" w14:textId="0A615C83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35</w:t>
                        </w:r>
                      </w:p>
                    </w:tc>
                  </w:tr>
                  <w:tr w:rsidR="00BF18E1" w:rsidRPr="00BF18E1" w14:paraId="55946B57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3AF49F6A" w14:textId="0BB060D8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CDC5BF2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5A638CC5" w14:textId="00E1543F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8"/>
                    <w:gridCol w:w="464"/>
                    <w:gridCol w:w="464"/>
                    <w:gridCol w:w="464"/>
                    <w:gridCol w:w="464"/>
                    <w:gridCol w:w="464"/>
                    <w:gridCol w:w="456"/>
                  </w:tblGrid>
                  <w:tr w:rsidR="00BF18E1" w:rsidRPr="00BF18E1" w14:paraId="27BAE27B" w14:textId="77777777" w:rsidTr="00BF18E1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81C41B3" w14:textId="25D2D7AF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F114B97" w14:textId="3DD92BB2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58DB859" w14:textId="76379DA2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8E5F5A9" w14:textId="7055CCC3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90E5199" w14:textId="663743C7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5D486E" w14:textId="034172A9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B06261" w14:textId="75202EAC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4F4E23C6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8F47D9" w14:textId="60B7CB2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EC42E64" w14:textId="688ADF4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7349503" w14:textId="1E089A0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7455009" w14:textId="60264B5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91C28BC" w14:textId="3F2665F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53885E" w14:textId="19E26AA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7A35057" w14:textId="498EF2F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662A0AB8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203AB18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722E8ED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4B58E9E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3D0B3F2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7B9FA30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DBE9201" w14:textId="37A1657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2F4032A" w14:textId="578664F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6825CDB3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52FB270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360D524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3AD194F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3B51A80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16C0A1B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882763" w14:textId="11D2FD7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15BC1C6" w14:textId="6DE4BBA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2337F0FE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39206F3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115BB48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7752EC6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0FC76A5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79A1EAE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8FD3245" w14:textId="33A5071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47E7AC1" w14:textId="70069B6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4BA8EE02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3DC7F14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3066B69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00C9238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61DE721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6D3EDE9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614EC2" w14:textId="4EFAC22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3173069" w14:textId="12D2EB1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3673A2D9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5F6D3CF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30E34A8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300C5F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C579173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18E383FC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BF18E1" w:rsidRPr="00BF18E1" w14:paraId="5ABCB9D1" w14:textId="6B4B1A3C" w:rsidTr="00E5363F">
              <w:trPr>
                <w:trHeight w:val="2800"/>
              </w:trPr>
              <w:tc>
                <w:tcPr>
                  <w:tcW w:w="50" w:type="pct"/>
                  <w:tcMar>
                    <w:left w:w="57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59752BCC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F48DDE2" w14:textId="67A1314B" w:rsidR="00E5363F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428AB06D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7F1E2552" w14:textId="2A649072" w:rsidR="00E5363F" w:rsidRPr="00726613" w:rsidRDefault="00726613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36</w:t>
                        </w:r>
                      </w:p>
                    </w:tc>
                  </w:tr>
                  <w:tr w:rsidR="00BF18E1" w:rsidRPr="00BF18E1" w14:paraId="3D8E5176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5D9F2654" w14:textId="42BDA045" w:rsidR="00E5363F" w:rsidRPr="00726613" w:rsidRDefault="00726613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37</w:t>
                        </w:r>
                      </w:p>
                    </w:tc>
                  </w:tr>
                  <w:tr w:rsidR="00BF18E1" w:rsidRPr="00BF18E1" w14:paraId="53952B71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17D7F9C1" w14:textId="686C2B5F" w:rsidR="00E5363F" w:rsidRPr="00B31F45" w:rsidRDefault="00726613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38</w:t>
                        </w:r>
                      </w:p>
                    </w:tc>
                  </w:tr>
                  <w:tr w:rsidR="00BF18E1" w:rsidRPr="00BF18E1" w14:paraId="37A25B16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1CB06F16" w14:textId="04CCCEAA" w:rsidR="00E5363F" w:rsidRPr="00726613" w:rsidRDefault="00726613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39</w:t>
                        </w:r>
                      </w:p>
                    </w:tc>
                  </w:tr>
                  <w:tr w:rsidR="00BF18E1" w:rsidRPr="00BF18E1" w14:paraId="44537685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6A8D2864" w14:textId="22840A7E" w:rsidR="00E5363F" w:rsidRPr="00B31F45" w:rsidRDefault="00726613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40</w:t>
                        </w:r>
                      </w:p>
                    </w:tc>
                  </w:tr>
                  <w:tr w:rsidR="00BF18E1" w:rsidRPr="00BF18E1" w14:paraId="2048AA1A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50F69F43" w14:textId="3E935931" w:rsidR="00E5363F" w:rsidRPr="00BF2CE3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65AB21C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auto"/>
                  <w:tcMar>
                    <w:left w:w="0" w:type="dxa"/>
                  </w:tcMar>
                </w:tcPr>
                <w:p w14:paraId="4C27874B" w14:textId="74BA3A74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80"/>
                    <w:gridCol w:w="487"/>
                    <w:gridCol w:w="488"/>
                    <w:gridCol w:w="488"/>
                    <w:gridCol w:w="488"/>
                    <w:gridCol w:w="488"/>
                    <w:gridCol w:w="479"/>
                  </w:tblGrid>
                  <w:tr w:rsidR="00BF18E1" w:rsidRPr="00BF18E1" w14:paraId="6E92A4E3" w14:textId="77777777" w:rsidTr="00BF18E1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37E20BD" w14:textId="06D707AB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8BAB9FE" w14:textId="503710CF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E7E1C1D" w14:textId="03F07840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7097261" w14:textId="7AF44E43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075D82B" w14:textId="5A39FDEB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F2B6E0" w14:textId="0983374B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5E6D45" w14:textId="4382219E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191EEF27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ACC9AD8" w14:textId="3564C05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65D060A" w14:textId="23ECC3D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BDA8F8" w14:textId="40D8BBD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07E4D3" w14:textId="5CDCE0D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5E22500" w14:textId="63EFEA3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FB27399" w14:textId="02C7860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C09A57F" w14:textId="261FA0A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6EE1544C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304D973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7A0F331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7FA8B1B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551F8E4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7DE4588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E033FA5" w14:textId="1EBE045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DAD5D4E" w14:textId="39C5D83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E1942DA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4E4CC47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78092D5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4C833D9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1B1F820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7F0B16A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A1D153" w14:textId="64EE937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4E847D9" w14:textId="17E6DE9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343588CF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7B3593F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0C384BE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0D20A57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6C0236D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68A19B5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EC0B0FF" w14:textId="6A40864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152E55B" w14:textId="7B4DFAF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487DB3AB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19CD391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4D3C2E9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5A1B458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6ADC226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7589612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400C123" w14:textId="4FCF352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5BFE5E8A" w14:textId="16CDC46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5F9738C0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2FEA4EE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723FF41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5FC413F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95FE9C0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1377DC9" w14:textId="77777777" w:rsidR="00F65FE6" w:rsidRPr="00BF18E1" w:rsidRDefault="00F65FE6" w:rsidP="00BF18E1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58390EF0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E1935FD" w14:textId="789A1C40" w:rsidR="00E5363F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13C628A1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1FFEF9E9" w14:textId="4D8444D9" w:rsidR="00E5363F" w:rsidRPr="00BF2CE3" w:rsidRDefault="00BF2CE3" w:rsidP="00BF18E1">
                        <w:pPr>
                          <w:pStyle w:val="Months"/>
                          <w:ind w:left="0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40</w:t>
                        </w:r>
                      </w:p>
                    </w:tc>
                  </w:tr>
                  <w:tr w:rsidR="00BF18E1" w:rsidRPr="00BF18E1" w14:paraId="188929D6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341158D1" w14:textId="76D6B451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BF2CE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F18E1" w:rsidRPr="00BF18E1" w14:paraId="406CD6E9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6116BD66" w14:textId="49077EA8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BF2CE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F18E1" w:rsidRPr="00BF18E1" w14:paraId="2912829B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2A7D6EDB" w14:textId="7CB3853A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BF2CE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F18E1" w:rsidRPr="00BF18E1" w14:paraId="34AB92E6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46292CE1" w14:textId="53FC1049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BF2CE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F18E1" w:rsidRPr="00BF18E1" w14:paraId="73005850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352F4F42" w14:textId="768A0987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1A6A6BB8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3FE5E8F3" w14:textId="6370CD70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8"/>
                    <w:gridCol w:w="464"/>
                    <w:gridCol w:w="464"/>
                    <w:gridCol w:w="464"/>
                    <w:gridCol w:w="464"/>
                    <w:gridCol w:w="464"/>
                    <w:gridCol w:w="456"/>
                  </w:tblGrid>
                  <w:tr w:rsidR="00BF18E1" w:rsidRPr="00BF18E1" w14:paraId="1DAA9906" w14:textId="77777777" w:rsidTr="00BF18E1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2268EF6" w14:textId="03248572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C4767A8" w14:textId="117409AB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A606E45" w14:textId="69C369D1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0734FE5" w14:textId="76F92B1A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2CCBD37" w14:textId="0AC31FE0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383A338" w14:textId="63633623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199D0C" w14:textId="17C554A0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048A2737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4BD2F7B" w14:textId="4E4818E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8D35348" w14:textId="6663C10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E2EC394" w14:textId="0791CEF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11D71D" w14:textId="65A21BF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763EE9" w14:textId="096AC66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9586682" w14:textId="346133F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F61586C" w14:textId="6F02637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4556AA3B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68940AD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7E3A353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624B822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17A26C5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4F95650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94DA1CC" w14:textId="7CD3AA4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244D2C6" w14:textId="12A20E5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3841C5FA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5F7A12D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0BC2BD0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570AF6F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01CDB18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11C27B1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20BEFD" w14:textId="34DB3CC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14BE94B" w14:textId="0206A18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63A3FB71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6623044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6A73525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4DE056F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3E2302D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7359646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9315AC8" w14:textId="03CCAF3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5748F24" w14:textId="2EFF4F0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48EFB191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3378D2A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23699B0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2657DB8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27B4C26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3CFE848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8DA91CB" w14:textId="4B69CE4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41807CB" w14:textId="68E84A1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6CC5E29B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2B7D88E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4F966D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F1786F2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4A0ED8C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1E1777A" w14:textId="77777777" w:rsidR="00F65FE6" w:rsidRPr="00BF18E1" w:rsidRDefault="00F65FE6" w:rsidP="00BF18E1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5F44E380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D429B19" w14:textId="263E43ED" w:rsidR="00E5363F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3D01799F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70D88209" w14:textId="12ACC6BB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44</w:t>
                        </w:r>
                      </w:p>
                    </w:tc>
                  </w:tr>
                  <w:tr w:rsidR="00BF18E1" w:rsidRPr="00BF18E1" w14:paraId="2D59B757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7CA3A765" w14:textId="1C37B7AD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45</w:t>
                        </w:r>
                      </w:p>
                    </w:tc>
                  </w:tr>
                  <w:tr w:rsidR="00BF18E1" w:rsidRPr="00BF18E1" w14:paraId="2C6F8554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65DB62F0" w14:textId="6853F8CE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46</w:t>
                        </w:r>
                      </w:p>
                    </w:tc>
                  </w:tr>
                  <w:tr w:rsidR="00BF18E1" w:rsidRPr="00BF18E1" w14:paraId="2B17EFFF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4D5AAFD2" w14:textId="2EF71C81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47</w:t>
                        </w:r>
                      </w:p>
                    </w:tc>
                  </w:tr>
                  <w:tr w:rsidR="00BF18E1" w:rsidRPr="00BF18E1" w14:paraId="5E41CAEE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505EC1E8" w14:textId="69A97E60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BF18E1" w:rsidRPr="00BF18E1" w14:paraId="79C0A224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1D12EAA6" w14:textId="23B741E2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3947A6CB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7E9350D6" w14:textId="2C61731C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8"/>
                    <w:gridCol w:w="464"/>
                    <w:gridCol w:w="464"/>
                    <w:gridCol w:w="464"/>
                    <w:gridCol w:w="464"/>
                    <w:gridCol w:w="464"/>
                    <w:gridCol w:w="456"/>
                  </w:tblGrid>
                  <w:tr w:rsidR="00BF18E1" w:rsidRPr="00BF18E1" w14:paraId="504BFB33" w14:textId="77777777" w:rsidTr="00BF18E1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4911DBF" w14:textId="070A4579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E2F19E6" w14:textId="3D530091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00193F3" w14:textId="332D6B77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795B3D0" w14:textId="61C8F2BE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51FE0A5" w14:textId="7C6C7961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2F9E89F" w14:textId="326C1AC9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85DC499" w14:textId="703F99C9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4138B158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DF0A74D" w14:textId="5AEC03B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44EEB4B" w14:textId="10062AC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A59089" w14:textId="387E053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4A6AE03" w14:textId="7138C63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96E858D" w14:textId="571E97F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006519B" w14:textId="73CB84B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D7589EB" w14:textId="6A5489B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74503BC8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13632F4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623027E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6701F2A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0F27057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5B0B528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E9887AC" w14:textId="3F3A042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C99D369" w14:textId="4692833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7D2E9130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59437B9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71A4F39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1692CB5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5C3A7FD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1376FBF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A43CE6" w14:textId="1FC63B8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7C14986" w14:textId="0696480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C39DE3A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26C29C8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54D7865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25B3461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7764B4E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6042A3B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7F89C58" w14:textId="7723CFB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7928D0C" w14:textId="0997A6A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25F2089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458FE3A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219B926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2C85B88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2498EE4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5F12E46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C4A41F6" w14:textId="4C7C3C4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7D14560" w14:textId="314C76C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72FD00B3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3E30E2E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66CD402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FCE03B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432FC11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43A637F0" w14:textId="77777777" w:rsidR="00F65FE6" w:rsidRPr="00BF18E1" w:rsidRDefault="00F65FE6" w:rsidP="00BF18E1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6667CDF2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9E6CD89" w14:textId="1FA60984" w:rsidR="00E5363F" w:rsidRPr="00B31F45" w:rsidRDefault="006F364F" w:rsidP="00726613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43AC75D6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37549A33" w14:textId="72013BB3" w:rsidR="00E5363F" w:rsidRPr="00726613" w:rsidRDefault="00726613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49</w:t>
                        </w:r>
                      </w:p>
                    </w:tc>
                  </w:tr>
                  <w:tr w:rsidR="00BF18E1" w:rsidRPr="00BF18E1" w14:paraId="65645EB2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4A316E61" w14:textId="650F7376" w:rsidR="00E5363F" w:rsidRPr="00B31F45" w:rsidRDefault="00726613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50</w:t>
                        </w:r>
                      </w:p>
                    </w:tc>
                  </w:tr>
                  <w:tr w:rsidR="00BF18E1" w:rsidRPr="00BF18E1" w14:paraId="2FEF4761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5691BC3D" w14:textId="287F224A" w:rsidR="00E5363F" w:rsidRPr="00726613" w:rsidRDefault="00726613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51</w:t>
                        </w:r>
                      </w:p>
                    </w:tc>
                  </w:tr>
                  <w:tr w:rsidR="00BF18E1" w:rsidRPr="00BF18E1" w14:paraId="44B72CB3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09921834" w14:textId="3D643E31" w:rsidR="00E5363F" w:rsidRPr="00726613" w:rsidRDefault="00726613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52</w:t>
                        </w:r>
                      </w:p>
                    </w:tc>
                  </w:tr>
                  <w:tr w:rsidR="00BF18E1" w:rsidRPr="00BF18E1" w14:paraId="617846C8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423AB681" w14:textId="092B8E4A" w:rsidR="00E5363F" w:rsidRPr="00B31F45" w:rsidRDefault="00726613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01</w:t>
                        </w:r>
                      </w:p>
                    </w:tc>
                  </w:tr>
                  <w:tr w:rsidR="00BF18E1" w:rsidRPr="00BF18E1" w14:paraId="647AFCD6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5E405147" w14:textId="66FE58B7" w:rsidR="00E5363F" w:rsidRPr="00BF2CE3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281E54C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6F10BBC6" w14:textId="0B2C9CE9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8"/>
                    <w:gridCol w:w="464"/>
                    <w:gridCol w:w="464"/>
                    <w:gridCol w:w="464"/>
                    <w:gridCol w:w="464"/>
                    <w:gridCol w:w="464"/>
                    <w:gridCol w:w="456"/>
                  </w:tblGrid>
                  <w:tr w:rsidR="00BF18E1" w:rsidRPr="00BF18E1" w14:paraId="0CA8349C" w14:textId="77777777" w:rsidTr="00BF18E1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00098BB" w14:textId="1DB9BB7A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1F03D3C" w14:textId="043B2FFE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86A1803" w14:textId="0CAC532D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9281689" w14:textId="4D2B40AB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1F571BF" w14:textId="17BB0963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195620" w14:textId="22ACF9A3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9C3C5" w14:textId="1994AA9E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0B2F30B0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BF7088F" w14:textId="2FFF900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F101F28" w14:textId="3067751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88806C3" w14:textId="7698C3D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7860C0" w14:textId="2BE899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246D88" w14:textId="753CF6E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E8AD4B2" w14:textId="40E88EB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F0E85C9" w14:textId="6F77448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34AB1B96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54F6CBB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460CD35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3BBAA2B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026F626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3CDDCB8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383CAD5" w14:textId="6AEA628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2092A5E" w14:textId="1C1B97C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5C96A10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7103F00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289B1DC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544AF93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4264FCE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147CCFE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F3F5234" w14:textId="14B7E1A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B415E3F" w14:textId="73C0508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2A63608C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162720F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6DFAC30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02EDAE3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0ED6AB1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6B81769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C7C6B4" w14:textId="33CA591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F1EC474" w14:textId="62DF51E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35920EEE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7BB816A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729295E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1834BC1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3590331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1CC3867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13947F0" w14:textId="4CB9B07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D89ABD6" w14:textId="00E5578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14DEC3D6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71836FB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5E1CB19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661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F8935B6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DDE5139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B3A58C6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BF18E1" w:rsidRDefault="00E50BDE" w:rsidP="00BF18E1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E745D66" w:rsidR="00F93E3B" w:rsidRPr="00BF18E1" w:rsidRDefault="008C7AC8" w:rsidP="00BF18E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en-US"/>
        </w:rPr>
      </w:pPr>
      <w:r w:rsidRPr="00BF18E1">
        <w:rPr>
          <w:rFonts w:ascii="Arial Narrow" w:hAnsi="Arial Narrow"/>
          <w:b/>
          <w:bCs/>
          <w:noProof/>
          <w:color w:val="auto"/>
          <w:sz w:val="2"/>
          <w:szCs w:val="2"/>
        </w:rPr>
        <w:t xml:space="preserve"> </w:t>
      </w:r>
    </w:p>
    <w:sectPr w:rsidR="00F93E3B" w:rsidRPr="00BF18E1" w:rsidSect="00BF18E1">
      <w:pgSz w:w="16838" w:h="11906" w:orient="landscape" w:code="9"/>
      <w:pgMar w:top="397" w:right="397" w:bottom="397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05A5E2" w14:textId="77777777" w:rsidR="00241A44" w:rsidRDefault="00241A44">
      <w:pPr>
        <w:spacing w:after="0"/>
      </w:pPr>
      <w:r>
        <w:separator/>
      </w:r>
    </w:p>
  </w:endnote>
  <w:endnote w:type="continuationSeparator" w:id="0">
    <w:p w14:paraId="6158CBC4" w14:textId="77777777" w:rsidR="00241A44" w:rsidRDefault="00241A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D0EF90" w14:textId="77777777" w:rsidR="00241A44" w:rsidRDefault="00241A44">
      <w:pPr>
        <w:spacing w:after="0"/>
      </w:pPr>
      <w:r>
        <w:separator/>
      </w:r>
    </w:p>
  </w:footnote>
  <w:footnote w:type="continuationSeparator" w:id="0">
    <w:p w14:paraId="3B9FE0CC" w14:textId="77777777" w:rsidR="00241A44" w:rsidRDefault="00241A4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1F7C"/>
    <w:rsid w:val="001274F3"/>
    <w:rsid w:val="00151CCE"/>
    <w:rsid w:val="00190EE8"/>
    <w:rsid w:val="001B01F9"/>
    <w:rsid w:val="001C41F9"/>
    <w:rsid w:val="001F3360"/>
    <w:rsid w:val="00240D4D"/>
    <w:rsid w:val="00241A44"/>
    <w:rsid w:val="002562E7"/>
    <w:rsid w:val="00285C1D"/>
    <w:rsid w:val="002F4A28"/>
    <w:rsid w:val="0033247C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B2EB2"/>
    <w:rsid w:val="004F6AAC"/>
    <w:rsid w:val="00512F2D"/>
    <w:rsid w:val="00530537"/>
    <w:rsid w:val="00570FBB"/>
    <w:rsid w:val="00583B82"/>
    <w:rsid w:val="00592369"/>
    <w:rsid w:val="005923AC"/>
    <w:rsid w:val="005D5149"/>
    <w:rsid w:val="005E656F"/>
    <w:rsid w:val="00653B95"/>
    <w:rsid w:val="00667021"/>
    <w:rsid w:val="006974E1"/>
    <w:rsid w:val="006C0896"/>
    <w:rsid w:val="006C66C1"/>
    <w:rsid w:val="006F364F"/>
    <w:rsid w:val="006F513E"/>
    <w:rsid w:val="00725B82"/>
    <w:rsid w:val="00726613"/>
    <w:rsid w:val="007A5B15"/>
    <w:rsid w:val="007C0139"/>
    <w:rsid w:val="007D45A1"/>
    <w:rsid w:val="007D7F5D"/>
    <w:rsid w:val="007F564D"/>
    <w:rsid w:val="00815FC3"/>
    <w:rsid w:val="00880315"/>
    <w:rsid w:val="008B1201"/>
    <w:rsid w:val="008C7AC8"/>
    <w:rsid w:val="008F16F7"/>
    <w:rsid w:val="009164BA"/>
    <w:rsid w:val="009166BD"/>
    <w:rsid w:val="009545E3"/>
    <w:rsid w:val="00977AAE"/>
    <w:rsid w:val="0098636D"/>
    <w:rsid w:val="00996E56"/>
    <w:rsid w:val="00997268"/>
    <w:rsid w:val="009F3A42"/>
    <w:rsid w:val="00A12667"/>
    <w:rsid w:val="00A14581"/>
    <w:rsid w:val="00A20E4C"/>
    <w:rsid w:val="00A26EA7"/>
    <w:rsid w:val="00AA23D3"/>
    <w:rsid w:val="00AA3C50"/>
    <w:rsid w:val="00AE302A"/>
    <w:rsid w:val="00AE36BB"/>
    <w:rsid w:val="00B31F45"/>
    <w:rsid w:val="00B37C7E"/>
    <w:rsid w:val="00B65B09"/>
    <w:rsid w:val="00B85583"/>
    <w:rsid w:val="00B9476B"/>
    <w:rsid w:val="00BA7F37"/>
    <w:rsid w:val="00BC3952"/>
    <w:rsid w:val="00BE5AB8"/>
    <w:rsid w:val="00BF18E1"/>
    <w:rsid w:val="00BF2CE3"/>
    <w:rsid w:val="00C44DFB"/>
    <w:rsid w:val="00C610FD"/>
    <w:rsid w:val="00C6519B"/>
    <w:rsid w:val="00C7080D"/>
    <w:rsid w:val="00C70F21"/>
    <w:rsid w:val="00C7354B"/>
    <w:rsid w:val="00C91F9B"/>
    <w:rsid w:val="00CE1705"/>
    <w:rsid w:val="00DE32AC"/>
    <w:rsid w:val="00DE3335"/>
    <w:rsid w:val="00E1407A"/>
    <w:rsid w:val="00E318B9"/>
    <w:rsid w:val="00E50BDE"/>
    <w:rsid w:val="00E5363F"/>
    <w:rsid w:val="00E774CD"/>
    <w:rsid w:val="00E77E1D"/>
    <w:rsid w:val="00EB05AD"/>
    <w:rsid w:val="00ED75B6"/>
    <w:rsid w:val="00EF1F0E"/>
    <w:rsid w:val="00F14D58"/>
    <w:rsid w:val="00F65FE6"/>
    <w:rsid w:val="00F91390"/>
    <w:rsid w:val="00F93E3B"/>
    <w:rsid w:val="00FC0032"/>
    <w:rsid w:val="00FD355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3450</Words>
  <Characters>19667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2024-10-02T15:31:00Z</dcterms:created>
  <dcterms:modified xsi:type="dcterms:W3CDTF">2024-10-02T15:31:00Z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