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e"/>
        <w:tblW w:w="5000" w:type="pct"/>
        <w:jc w:val="center"/>
        <w:tblLayout w:type="fixed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D84FBB" w:rsidRPr="00DE1A86" w14:paraId="40983BE3" w14:textId="77777777" w:rsidTr="00B27062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123A2697" w:rsidR="003E085C" w:rsidRPr="00C170E9" w:rsidRDefault="003E085C" w:rsidP="00C170E9">
            <w:pPr>
              <w:pStyle w:val="ad"/>
              <w:spacing w:after="0"/>
              <w:jc w:val="center"/>
              <w:rPr>
                <w:rFonts w:cs="Arial"/>
                <w:b/>
                <w:bCs/>
                <w:noProof/>
                <w:color w:val="auto"/>
                <w:lang w:val="en-US" w:bidi="ru-RU"/>
              </w:rPr>
            </w:pPr>
            <w:r w:rsidRPr="00C170E9">
              <w:rPr>
                <w:rFonts w:cs="Arial"/>
                <w:b/>
                <w:bCs/>
                <w:noProof/>
                <w:color w:val="auto"/>
                <w:lang w:bidi="ru-RU"/>
              </w:rPr>
              <w:fldChar w:fldCharType="begin"/>
            </w:r>
            <w:r w:rsidRPr="00C170E9">
              <w:rPr>
                <w:rFonts w:cs="Arial"/>
                <w:b/>
                <w:bCs/>
                <w:noProof/>
                <w:color w:val="auto"/>
                <w:lang w:bidi="ru-RU"/>
              </w:rPr>
              <w:instrText xml:space="preserve"> DOCVARIABLE  MonthStart1 \@  yyyy   \* MERGEFORMAT </w:instrText>
            </w:r>
            <w:r w:rsidRPr="00C170E9">
              <w:rPr>
                <w:rFonts w:cs="Arial"/>
                <w:b/>
                <w:bCs/>
                <w:noProof/>
                <w:color w:val="auto"/>
                <w:lang w:bidi="ru-RU"/>
              </w:rPr>
              <w:fldChar w:fldCharType="separate"/>
            </w:r>
            <w:r w:rsidR="000C2590">
              <w:rPr>
                <w:rFonts w:cs="Arial"/>
                <w:b/>
                <w:bCs/>
                <w:noProof/>
                <w:color w:val="auto"/>
                <w:lang w:bidi="ru-RU"/>
              </w:rPr>
              <w:t>2024</w:t>
            </w:r>
            <w:r w:rsidRPr="00C170E9">
              <w:rPr>
                <w:rFonts w:cs="Arial"/>
                <w:b/>
                <w:bCs/>
                <w:noProof/>
                <w:color w:val="auto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Layout w:type="fixed"/>
              <w:tblCellMar>
                <w:top w:w="255" w:type="dxa"/>
                <w:bottom w:w="255" w:type="dxa"/>
              </w:tblCellMar>
              <w:tblLook w:val="04A0" w:firstRow="1" w:lastRow="0" w:firstColumn="1" w:lastColumn="0" w:noHBand="0" w:noVBand="1"/>
            </w:tblPr>
            <w:tblGrid>
              <w:gridCol w:w="531"/>
              <w:gridCol w:w="2955"/>
              <w:gridCol w:w="532"/>
              <w:gridCol w:w="2956"/>
              <w:gridCol w:w="532"/>
              <w:gridCol w:w="2960"/>
            </w:tblGrid>
            <w:tr w:rsidR="00612E0C" w:rsidRPr="00DE1A86" w14:paraId="79F6697B" w14:textId="77777777" w:rsidTr="00B27062">
              <w:trPr>
                <w:trHeight w:val="340"/>
              </w:trPr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612E0C" w:rsidRPr="00DE1A86" w14:paraId="5BD76ED2" w14:textId="77777777" w:rsidTr="00B27062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29131348" w14:textId="6E5440F9" w:rsidR="00612E0C" w:rsidRPr="00D17929" w:rsidRDefault="000C2590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</w:tr>
                  <w:tr w:rsidR="00612E0C" w:rsidRPr="00DE1A86" w14:paraId="4B846B33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2C35AEF" w14:textId="01DDA30B" w:rsidR="00612E0C" w:rsidRPr="00411AF7" w:rsidRDefault="00266389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612E0C" w:rsidRPr="00DE1A86" w14:paraId="5F5FEF02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2115E6B" w14:textId="47D5AD63" w:rsidR="00612E0C" w:rsidRPr="00411AF7" w:rsidRDefault="00266389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612E0C" w:rsidRPr="00DE1A86" w14:paraId="6C1BE146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E610C25" w14:textId="4B55F123" w:rsidR="00612E0C" w:rsidRPr="00411AF7" w:rsidRDefault="00266389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</w:p>
                    </w:tc>
                  </w:tr>
                  <w:tr w:rsidR="00612E0C" w:rsidRPr="00DE1A86" w14:paraId="4181D589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49E21C2" w14:textId="07E8930E" w:rsidR="00612E0C" w:rsidRPr="00411AF7" w:rsidRDefault="00266389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</w:p>
                    </w:tc>
                  </w:tr>
                  <w:tr w:rsidR="00612E0C" w:rsidRPr="00DE1A86" w14:paraId="1DE75757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CE9BC3E" w14:textId="3A9C1996" w:rsidR="00612E0C" w:rsidRPr="00411AF7" w:rsidRDefault="00266389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</w:p>
                    </w:tc>
                  </w:tr>
                  <w:tr w:rsidR="00612E0C" w:rsidRPr="00DE1A86" w14:paraId="75054769" w14:textId="77777777" w:rsidTr="00B27062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F0E5CA7" w14:textId="118E648A" w:rsidR="00612E0C" w:rsidRPr="00DE1A86" w:rsidRDefault="00612E0C" w:rsidP="0026638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3C8B36A2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00A4DC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1E763E4B" w14:textId="4EC9F4B7" w:rsidR="00612E0C" w:rsidRPr="00C170E9" w:rsidRDefault="000C2590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bookmarkStart w:id="1" w:name="_Hlk38821049"/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ENERO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3"/>
                    <w:gridCol w:w="424"/>
                    <w:gridCol w:w="424"/>
                    <w:gridCol w:w="424"/>
                    <w:gridCol w:w="424"/>
                    <w:gridCol w:w="413"/>
                  </w:tblGrid>
                  <w:tr w:rsidR="00C170E9" w:rsidRPr="00C170E9" w14:paraId="684222CD" w14:textId="77777777" w:rsidTr="00C170E9">
                    <w:trPr>
                      <w:trHeight w:val="170"/>
                      <w:jc w:val="center"/>
                    </w:trPr>
                    <w:tc>
                      <w:tcPr>
                        <w:tcW w:w="710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9408482" w14:textId="0751E188" w:rsidR="00612E0C" w:rsidRPr="00C170E9" w:rsidRDefault="000C2590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B285114" w14:textId="622EB198" w:rsidR="00612E0C" w:rsidRPr="00C170E9" w:rsidRDefault="000C2590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4BB7502" w14:textId="0F4F217E" w:rsidR="00612E0C" w:rsidRPr="00C170E9" w:rsidRDefault="000C2590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684BA99" w14:textId="02EAC8DD" w:rsidR="00612E0C" w:rsidRPr="00C170E9" w:rsidRDefault="000C2590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CF75680" w14:textId="0510AF1A" w:rsidR="00612E0C" w:rsidRPr="00C170E9" w:rsidRDefault="000C2590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57BE3AF3" w14:textId="77CFF16F" w:rsidR="00612E0C" w:rsidRPr="00C170E9" w:rsidRDefault="000C2590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37E85CF0" w14:textId="730DA644" w:rsidR="00612E0C" w:rsidRPr="00C170E9" w:rsidRDefault="000C2590" w:rsidP="00C170E9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C170E9" w:rsidRPr="00C170E9" w14:paraId="31DF8F53" w14:textId="77777777" w:rsidTr="00C170E9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C3DF47A" w14:textId="7C5DCF5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7FD8DCA2" w14:textId="760437D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3D953DC5" w14:textId="6FE65AB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216F7F6B" w14:textId="777A283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vAlign w:val="center"/>
                      </w:tcPr>
                      <w:p w14:paraId="4D77DEF9" w14:textId="2F18CFA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0000"/>
                        </w:tcBorders>
                        <w:vAlign w:val="center"/>
                      </w:tcPr>
                      <w:p w14:paraId="0AB1CBA7" w14:textId="29AA6E4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8" w:space="0" w:color="FF0000"/>
                        </w:tcBorders>
                        <w:vAlign w:val="center"/>
                      </w:tcPr>
                      <w:p w14:paraId="61DE8D4C" w14:textId="343C7F5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0AFA4FA2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1A2EDD8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5B0546B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0BA5404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6BCF31F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68FA69A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34C0BD6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59C7139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223F797F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514A334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2F5715D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37CF07B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65FE6E5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684935F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75C1EC2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7375FBC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10529957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364D46A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5C18660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0392F2F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486F0F9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3D88804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1B74295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3D4CF4E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797D45F8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54E1E5E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157F6F4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5B7A5D5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4CEDFD3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3306A2C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7614329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4B168F2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1144E5B8" w14:textId="77777777" w:rsidTr="00B27062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6BE2DC9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2D0EF5D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73C16F8D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67CE6339" w14:textId="08404EBC" w:rsidR="00B27062" w:rsidRPr="00DE1A86" w:rsidRDefault="000C2590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</w:tr>
                  <w:tr w:rsidR="00B27062" w:rsidRPr="00DE1A86" w14:paraId="06203AAE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EE15900" w14:textId="327E3C89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B27062" w:rsidRPr="00DE1A86" w14:paraId="1C8C6969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D77EB59" w14:textId="03B506A3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6</w:t>
                        </w:r>
                      </w:p>
                    </w:tc>
                  </w:tr>
                  <w:tr w:rsidR="00B27062" w:rsidRPr="00DE1A86" w14:paraId="1917F987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1B49DD6" w14:textId="00F6E4DE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7</w:t>
                        </w:r>
                      </w:p>
                    </w:tc>
                  </w:tr>
                  <w:tr w:rsidR="00B27062" w:rsidRPr="00DE1A86" w14:paraId="0B87E3A6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7CC8144" w14:textId="71C4992A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B27062" w:rsidRPr="00DE1A86" w14:paraId="4AE275B2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73517E4" w14:textId="6E9DC49D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9</w:t>
                        </w:r>
                      </w:p>
                    </w:tc>
                  </w:tr>
                  <w:tr w:rsidR="00B27062" w:rsidRPr="00DE1A86" w14:paraId="1EA864DD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CCA0ED8" w14:textId="77777777" w:rsidR="00B27062" w:rsidRPr="00DE1A86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589C1B96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1BB1C0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3D861116" w14:textId="7482A114" w:rsidR="00612E0C" w:rsidRPr="00C170E9" w:rsidRDefault="000C2590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FEBRERO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4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2056A3" w:rsidRPr="00C170E9" w14:paraId="4D521D1C" w14:textId="77777777" w:rsidTr="002056A3">
                    <w:trPr>
                      <w:trHeight w:val="170"/>
                      <w:jc w:val="center"/>
                    </w:trPr>
                    <w:tc>
                      <w:tcPr>
                        <w:tcW w:w="710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B4A50A8" w14:textId="6726CEC6" w:rsidR="002056A3" w:rsidRPr="00C170E9" w:rsidRDefault="000C2590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D052ACD" w14:textId="777A209B" w:rsidR="002056A3" w:rsidRPr="00C170E9" w:rsidRDefault="000C2590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A47D848" w14:textId="16FE0406" w:rsidR="002056A3" w:rsidRPr="00C170E9" w:rsidRDefault="000C2590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1412BE2" w14:textId="33D235B4" w:rsidR="002056A3" w:rsidRPr="00C170E9" w:rsidRDefault="000C2590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C3D3BE5" w14:textId="683DF67A" w:rsidR="002056A3" w:rsidRPr="00C170E9" w:rsidRDefault="000C2590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242F7BE9" w14:textId="22E9032E" w:rsidR="002056A3" w:rsidRPr="00C170E9" w:rsidRDefault="000C2590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4CB16A91" w14:textId="7C13D40A" w:rsidR="002056A3" w:rsidRPr="00C170E9" w:rsidRDefault="000C2590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C170E9" w:rsidRPr="00C170E9" w14:paraId="033AD79B" w14:textId="77777777" w:rsidTr="002056A3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2338C3E" w14:textId="2DDE8F0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E9814E4" w14:textId="771B916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B665E05" w14:textId="0BB7B3B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131D4F0" w14:textId="2F3E8DB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FC2BCF9" w14:textId="6386879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1CD888BB" w14:textId="760B84E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3A023F15" w14:textId="68A2BA7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6878283D" w14:textId="77777777" w:rsidTr="002056A3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36E1A06" w14:textId="0250D00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1E8FAF3" w14:textId="06699CB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F01189" w14:textId="6F4BFB9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9A7D" w14:textId="595D282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7C63CF" w14:textId="11A5447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0DD119" w14:textId="0981FD6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1B6ED7" w14:textId="584B485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7DC4D67B" w14:textId="77777777" w:rsidTr="002056A3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4AC88D8" w14:textId="434DC94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0ABAC2" w14:textId="52B2716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AB7AB9" w14:textId="78FB68F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8FC14F" w14:textId="1EB48B0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F7ACB7" w14:textId="3BCED4A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6A9F174" w14:textId="4E384CE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A0A41E" w14:textId="116509A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73331944" w14:textId="77777777" w:rsidTr="002056A3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36526BF" w14:textId="78B2148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8C1CD1" w14:textId="011AF46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3A56F1" w14:textId="01A479D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262D4B" w14:textId="53717A2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49CF7" w14:textId="77AC637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26A059" w14:textId="0CB67E0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25065" w14:textId="3C5AE69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74B0FF95" w14:textId="77777777" w:rsidTr="002056A3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A5D3919" w14:textId="21D180B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641D12" w14:textId="5EE3068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BBFCBA" w14:textId="724056D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DB4676" w14:textId="6F30DFD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2ADD02" w14:textId="671291A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6D5BCA" w14:textId="151DD92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7017D" w14:textId="02678C9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4CB553C4" w14:textId="77777777" w:rsidTr="002056A3">
                    <w:trPr>
                      <w:trHeight w:val="369"/>
                      <w:jc w:val="center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549FBFA" w14:textId="009088E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54819C" w14:textId="10898CD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!A12 Is Not In Table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FD04B4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AA4EBA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9AE72D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A36644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970C07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635B5D45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5C59B922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67199AEF" w14:textId="2E9B70D6" w:rsidR="00B27062" w:rsidRPr="00DE1A86" w:rsidRDefault="000C2590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</w:tr>
                  <w:tr w:rsidR="00B27062" w:rsidRPr="00DE1A86" w14:paraId="66353ECD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9204648" w14:textId="6E09FD9B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9</w:t>
                        </w:r>
                      </w:p>
                    </w:tc>
                  </w:tr>
                  <w:tr w:rsidR="00B27062" w:rsidRPr="00DE1A86" w14:paraId="44882B93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3B7280C" w14:textId="57E32340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10</w:t>
                        </w:r>
                      </w:p>
                    </w:tc>
                  </w:tr>
                  <w:tr w:rsidR="00B27062" w:rsidRPr="00DE1A86" w14:paraId="1248FFBF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6FC90BA" w14:textId="652381E7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11</w:t>
                        </w:r>
                      </w:p>
                    </w:tc>
                  </w:tr>
                  <w:tr w:rsidR="00B27062" w:rsidRPr="00DE1A86" w14:paraId="1DFB196C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5880381" w14:textId="0D60B602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12</w:t>
                        </w:r>
                      </w:p>
                    </w:tc>
                  </w:tr>
                  <w:tr w:rsidR="00B27062" w:rsidRPr="00DE1A86" w14:paraId="5351B5D2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50B087E" w14:textId="002D20A8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13</w:t>
                        </w:r>
                      </w:p>
                    </w:tc>
                  </w:tr>
                  <w:tr w:rsidR="00B27062" w:rsidRPr="00DE1A86" w14:paraId="56B26F93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0B91049" w14:textId="638E6E02" w:rsidR="00B27062" w:rsidRPr="00DE1A86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73856861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43B06D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4315FC74" w14:textId="5A301999" w:rsidR="00612E0C" w:rsidRPr="00C170E9" w:rsidRDefault="000C2590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MARZO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4"/>
                    <w:gridCol w:w="424"/>
                    <w:gridCol w:w="424"/>
                    <w:gridCol w:w="424"/>
                    <w:gridCol w:w="424"/>
                    <w:gridCol w:w="417"/>
                  </w:tblGrid>
                  <w:tr w:rsidR="002056A3" w:rsidRPr="00C170E9" w14:paraId="5FBA1453" w14:textId="77777777" w:rsidTr="002056A3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D82C68E" w14:textId="2429A9B7" w:rsidR="002056A3" w:rsidRPr="00C170E9" w:rsidRDefault="000C2590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D081C50" w14:textId="311ADD52" w:rsidR="002056A3" w:rsidRPr="00C170E9" w:rsidRDefault="000C2590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B330407" w14:textId="06B03204" w:rsidR="002056A3" w:rsidRPr="00C170E9" w:rsidRDefault="000C2590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F2E47A7" w14:textId="4A056B78" w:rsidR="002056A3" w:rsidRPr="00C170E9" w:rsidRDefault="000C2590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D7F939A" w14:textId="3913AFA4" w:rsidR="002056A3" w:rsidRPr="00C170E9" w:rsidRDefault="000C2590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224E7528" w14:textId="083CE6FB" w:rsidR="002056A3" w:rsidRPr="00C170E9" w:rsidRDefault="000C2590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6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36F13CE6" w14:textId="4EC5987E" w:rsidR="002056A3" w:rsidRPr="00C170E9" w:rsidRDefault="000C2590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C170E9" w:rsidRPr="00C170E9" w14:paraId="1AD7C61D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0AAAD04" w14:textId="0AF8B66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EBC2568" w14:textId="72F5D73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2F3CE0B" w14:textId="633AC19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E343102" w14:textId="2B3C4B7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348F3FC" w14:textId="23FC935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70C4B999" w14:textId="2013A15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4611257B" w14:textId="03903E7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0ACC4FBD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2D8059F" w14:textId="1304395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5CA2B8" w14:textId="0A2589B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DB2D48" w14:textId="3271E7F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650517" w14:textId="5C4412D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810657" w14:textId="2665B3A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2049" w14:textId="3CCA238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B2C3A7B" w14:textId="539FF4E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2DAA7F9C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B1BC1FA" w14:textId="2D15458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D7620" w14:textId="1B01FD4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D98F73" w14:textId="7B333CD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612937" w14:textId="2C9461C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76CEF7" w14:textId="2903D52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EEA51C" w14:textId="27FD62A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340F2AC" w14:textId="05B75CD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091924FE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0EE5652" w14:textId="04E8F50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7248AD" w14:textId="7AB1B1F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5AFA3B" w14:textId="5F43090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E5F29" w14:textId="7D68593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D56471" w14:textId="16062D6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7AED89" w14:textId="73C9A5C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8F77A3C" w14:textId="421B9C4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322DB458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4ACEBE8" w14:textId="640606E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E2EFA3" w14:textId="2E804C7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0FF736" w14:textId="35800DC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8BB8E5" w14:textId="0A9811A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100B5" w14:textId="718834D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C4FF97" w14:textId="2E2346F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B8E039F" w14:textId="4A53115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170E9" w:rsidRPr="00C170E9" w14:paraId="73808F25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E6C55AF" w14:textId="258BE5A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1FD984" w14:textId="071CC49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E8669C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B5375A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1958E1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7379C4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E133FB9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60070DC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612E0C" w:rsidRPr="00DE1A86" w14:paraId="3808ABFD" w14:textId="77777777" w:rsidTr="00B27062"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0735BB8E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1A854F09" w14:textId="0FD7CBE1" w:rsidR="00B27062" w:rsidRPr="00DE1A86" w:rsidRDefault="000C2590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</w:tr>
                  <w:tr w:rsidR="00B27062" w:rsidRPr="00DE1A86" w14:paraId="58B1F2F6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368DB4D" w14:textId="01DF8551" w:rsidR="00B27062" w:rsidRPr="00266389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</w:p>
                    </w:tc>
                  </w:tr>
                  <w:tr w:rsidR="00B27062" w:rsidRPr="00DE1A86" w14:paraId="6F8C95F7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DC2A6FA" w14:textId="5DFC9FD2" w:rsidR="00B27062" w:rsidRPr="00266389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</w:p>
                    </w:tc>
                  </w:tr>
                  <w:tr w:rsidR="00B27062" w:rsidRPr="00DE1A86" w14:paraId="718EE965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F621A11" w14:textId="7E18CD61" w:rsidR="00B27062" w:rsidRPr="00266389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</w:p>
                    </w:tc>
                  </w:tr>
                  <w:tr w:rsidR="00B27062" w:rsidRPr="00DE1A86" w14:paraId="2345F299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29CC533" w14:textId="4C46D1D1" w:rsidR="00B27062" w:rsidRPr="00266389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</w:p>
                    </w:tc>
                  </w:tr>
                  <w:tr w:rsidR="00B27062" w:rsidRPr="00DE1A86" w14:paraId="24B22DAA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D788C7B" w14:textId="252B359B" w:rsidR="00B27062" w:rsidRPr="00266389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B27062" w:rsidRPr="00DE1A86" w14:paraId="16329EC0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28EAA92" w14:textId="77777777" w:rsidR="00B27062" w:rsidRPr="00DE1A86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1455E090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8DC03F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7D399169" w14:textId="4215336E" w:rsidR="00612E0C" w:rsidRPr="00C170E9" w:rsidRDefault="000C2590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20"/>
                    <w:gridCol w:w="422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2056A3" w:rsidRPr="00DE1A86" w14:paraId="1830A8BB" w14:textId="77777777" w:rsidTr="002056A3">
                    <w:trPr>
                      <w:trHeight w:val="170"/>
                    </w:trPr>
                    <w:tc>
                      <w:tcPr>
                        <w:tcW w:w="712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48C618E" w14:textId="2EF58D58" w:rsidR="002056A3" w:rsidRPr="00C170E9" w:rsidRDefault="000C2590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5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8875A88" w14:textId="71E7AE9E" w:rsidR="002056A3" w:rsidRPr="00C170E9" w:rsidRDefault="000C2590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BA8D3FF" w14:textId="0D0F88CE" w:rsidR="002056A3" w:rsidRPr="00C170E9" w:rsidRDefault="000C2590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6D9A724" w14:textId="7C2D6818" w:rsidR="002056A3" w:rsidRPr="00C170E9" w:rsidRDefault="000C2590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6EDF12F" w14:textId="6D8E116E" w:rsidR="002056A3" w:rsidRPr="00C170E9" w:rsidRDefault="000C2590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214A8180" w14:textId="7E55CF42" w:rsidR="002056A3" w:rsidRPr="00C170E9" w:rsidRDefault="000C2590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4256D4DB" w14:textId="4E50B9A1" w:rsidR="002056A3" w:rsidRPr="00C170E9" w:rsidRDefault="000C2590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12E0C" w:rsidRPr="00DE1A86" w14:paraId="14D13F92" w14:textId="77777777" w:rsidTr="002056A3">
                    <w:trPr>
                      <w:trHeight w:val="369"/>
                    </w:trPr>
                    <w:tc>
                      <w:tcPr>
                        <w:tcW w:w="712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DC5D93D" w14:textId="56FC190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A2BC1B1" w14:textId="6F64078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BB2768D" w14:textId="42F86E0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87AAB21" w14:textId="4285646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503FBC2" w14:textId="2A12766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34DE3B76" w14:textId="4E52F4D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4C9BEC9E" w14:textId="04705AD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366F6110" w14:textId="77777777" w:rsidTr="002056A3">
                    <w:trPr>
                      <w:trHeight w:val="369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3A80732B" w14:textId="37B1E95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CCF1C20" w14:textId="0DBC7DF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76D9DB" w14:textId="776EB01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90857E" w14:textId="5DDD9C6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5E11EF" w14:textId="4B97E0D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E2CB87" w14:textId="47C04B0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A6BB62" w14:textId="60E88A3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14D8AA71" w14:textId="77777777" w:rsidTr="002056A3">
                    <w:trPr>
                      <w:trHeight w:val="369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69EB8112" w14:textId="6447BB0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AC37CB7" w14:textId="24D5244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941E8C" w14:textId="7BDC065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9ED3" w14:textId="19C7712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2DE6CE" w14:textId="777E1DA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FC6B17" w14:textId="511373C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DA52DBF" w14:textId="252918C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7D87AE24" w14:textId="77777777" w:rsidTr="002056A3">
                    <w:trPr>
                      <w:trHeight w:val="369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570F716A" w14:textId="2B58335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67ECA79" w14:textId="7BC883F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2A4B10" w14:textId="77E0F5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8E8D1C" w14:textId="06ACE67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C86561" w14:textId="6AFDC7B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E61DF9" w14:textId="49A9A43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E1883DE" w14:textId="639378E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4CB6B821" w14:textId="77777777" w:rsidTr="002056A3">
                    <w:trPr>
                      <w:trHeight w:val="369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59309AC1" w14:textId="2F6866A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8ADCBBC" w14:textId="1CD8F8B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6DBB2B" w14:textId="4527724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B25296" w14:textId="0842F3C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1728F9" w14:textId="1891331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8BA22F" w14:textId="077230D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CD9DB15" w14:textId="2FC1223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03B39C8" w14:textId="77777777" w:rsidTr="002056A3">
                    <w:trPr>
                      <w:trHeight w:val="369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18C29B70" w14:textId="66BC6A4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CD1DC2B" w14:textId="55FF0D5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F85E93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50F81B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4B0153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7E74A4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34D86D9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B246660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439B8701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166F36F1" w14:textId="06DB0BB7" w:rsidR="00B27062" w:rsidRPr="00DE1A86" w:rsidRDefault="000C2590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</w:tr>
                  <w:tr w:rsidR="00B27062" w:rsidRPr="00DE1A86" w14:paraId="7D144161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09707D5" w14:textId="1DA0333B" w:rsidR="00B27062" w:rsidRPr="00411AF7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B27062" w:rsidRPr="00DE1A86" w14:paraId="3152FA7E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D1D1FA0" w14:textId="3980AE3B" w:rsidR="00B27062" w:rsidRPr="0039014C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</w:p>
                    </w:tc>
                  </w:tr>
                  <w:tr w:rsidR="00B27062" w:rsidRPr="00DE1A86" w14:paraId="2CC9C15B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760848C" w14:textId="2395B745" w:rsidR="00B27062" w:rsidRPr="00411AF7" w:rsidRDefault="0039014C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</w:p>
                    </w:tc>
                  </w:tr>
                  <w:tr w:rsidR="00B27062" w:rsidRPr="00DE1A86" w14:paraId="7F07BF21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30B995F" w14:textId="6186E171" w:rsidR="00B27062" w:rsidRPr="0039014C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B27062" w:rsidRPr="00DE1A86" w14:paraId="0F1EBBD3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73C4B39" w14:textId="665E1161" w:rsidR="00B27062" w:rsidRPr="0039014C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B27062" w:rsidRPr="00DE1A86" w14:paraId="2633565F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91859A2" w14:textId="075392F9" w:rsidR="00B27062" w:rsidRPr="00DE1A86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2EF82DC2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CBC703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3E785DF9" w14:textId="64BDB8A8" w:rsidR="00612E0C" w:rsidRPr="00C170E9" w:rsidRDefault="000C2590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  <w:t>MAYO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4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2056A3" w:rsidRPr="00DE1A86" w14:paraId="1DD4E4F6" w14:textId="77777777" w:rsidTr="002056A3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AB9ED4E" w14:textId="29F8E699" w:rsidR="002056A3" w:rsidRPr="00C170E9" w:rsidRDefault="000C2590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9D186A1" w14:textId="353D5FCC" w:rsidR="002056A3" w:rsidRPr="00C170E9" w:rsidRDefault="000C2590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626984B" w14:textId="259C796C" w:rsidR="002056A3" w:rsidRPr="00C170E9" w:rsidRDefault="000C2590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1AD4BDE" w14:textId="04F986B1" w:rsidR="002056A3" w:rsidRPr="00C170E9" w:rsidRDefault="000C2590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0443639" w14:textId="6B4C61CC" w:rsidR="002056A3" w:rsidRPr="00C170E9" w:rsidRDefault="000C2590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3E119DB" w14:textId="53D0F87F" w:rsidR="002056A3" w:rsidRPr="00C170E9" w:rsidRDefault="000C2590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DA99563" w14:textId="11415F33" w:rsidR="002056A3" w:rsidRPr="00C170E9" w:rsidRDefault="000C2590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12E0C" w:rsidRPr="00DE1A86" w14:paraId="644B5DAB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B607DB9" w14:textId="197378C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FC3D935" w14:textId="25E9101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770862A" w14:textId="1504C94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2D7F723" w14:textId="4EA847D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230D98D" w14:textId="7FB13E3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716B5E9" w14:textId="6667D21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D4D949F" w14:textId="7BA6BCE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A9C0ECC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A555505" w14:textId="700E6B3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AB69DE" w14:textId="0F72B8B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096DAC" w14:textId="60DA09D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C13B6B" w14:textId="0FA0334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117334" w14:textId="7B4D8F6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7D6AFA" w14:textId="68F0D5A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7DF7E6" w14:textId="2195238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5A5D8179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FF04C3A" w14:textId="1C16ADC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A915AD" w14:textId="0B4546C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B16810" w14:textId="6E72B8C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F1FBF7" w14:textId="20D16FD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5BF783" w14:textId="6AB1086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33530D" w14:textId="03FB3EE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05FA3C" w14:textId="5472389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1B050AD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03CE934" w14:textId="12B6F17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BCB5F75" w14:textId="6BAC3DC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19F71A" w14:textId="01CA544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2973FF" w14:textId="6494049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539F0D" w14:textId="6DC9569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09B660" w14:textId="6E54DB0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A66CFE" w14:textId="4AAF70C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4B50F776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413AED3" w14:textId="695155A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226B469" w14:textId="4B396A8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E4163C" w14:textId="2E2AAE5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35B977" w14:textId="5F6BC99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18D083" w14:textId="2494276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0430F8" w14:textId="66EA5E2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D76BD8" w14:textId="7B57967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70F29507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C325A55" w14:textId="56CB6E9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C0615F" w14:textId="5D089E1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6441F8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43935F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7979E7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467D51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F426391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54C2834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4EDCAD1D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2F00DAF5" w14:textId="3B0393FB" w:rsidR="00B27062" w:rsidRPr="00DE1A86" w:rsidRDefault="000C2590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</w:tr>
                  <w:tr w:rsidR="00B27062" w:rsidRPr="00DE1A86" w14:paraId="68670C2C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2EA0FA6" w14:textId="05BC8264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B27062" w:rsidRPr="00DE1A86" w14:paraId="59C06709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44AEF05" w14:textId="3D669C08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</w:p>
                    </w:tc>
                  </w:tr>
                  <w:tr w:rsidR="00B27062" w:rsidRPr="00DE1A86" w14:paraId="68D8DEFA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53DA467" w14:textId="5EC87491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</w:p>
                    </w:tc>
                  </w:tr>
                  <w:tr w:rsidR="00B27062" w:rsidRPr="00DE1A86" w14:paraId="0A05832F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2EF1BAC" w14:textId="10D72D4A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</w:p>
                    </w:tc>
                  </w:tr>
                  <w:tr w:rsidR="00B27062" w:rsidRPr="00DE1A86" w14:paraId="0C19D912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086528E" w14:textId="21C3FF28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</w:p>
                    </w:tc>
                  </w:tr>
                  <w:tr w:rsidR="00B27062" w:rsidRPr="00DE1A86" w14:paraId="36ED873F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6A945F4" w14:textId="77777777" w:rsidR="00B27062" w:rsidRPr="00DE1A86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5354754C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FAAE00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75AF13B3" w14:textId="107BCDFF" w:rsidR="00612E0C" w:rsidRPr="00C170E9" w:rsidRDefault="000C2590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JUNIO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4"/>
                    <w:gridCol w:w="424"/>
                    <w:gridCol w:w="424"/>
                    <w:gridCol w:w="424"/>
                    <w:gridCol w:w="424"/>
                    <w:gridCol w:w="417"/>
                  </w:tblGrid>
                  <w:tr w:rsidR="002056A3" w:rsidRPr="00DE1A86" w14:paraId="27C2DD8F" w14:textId="77777777" w:rsidTr="002056A3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893BECD" w14:textId="17149F95" w:rsidR="002056A3" w:rsidRPr="00C170E9" w:rsidRDefault="000C2590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70B9338" w14:textId="67B8E2A1" w:rsidR="002056A3" w:rsidRPr="00C170E9" w:rsidRDefault="000C2590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21B8F87" w14:textId="144ADCCE" w:rsidR="002056A3" w:rsidRPr="00C170E9" w:rsidRDefault="000C2590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65E1320" w14:textId="63F517C2" w:rsidR="002056A3" w:rsidRPr="00C170E9" w:rsidRDefault="000C2590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210675F" w14:textId="72818991" w:rsidR="002056A3" w:rsidRPr="00C170E9" w:rsidRDefault="000C2590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2A5AA2EC" w14:textId="4EBF6459" w:rsidR="002056A3" w:rsidRPr="00C170E9" w:rsidRDefault="000C2590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6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7228F16D" w14:textId="28CC11F5" w:rsidR="002056A3" w:rsidRPr="00C170E9" w:rsidRDefault="000C2590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12E0C" w:rsidRPr="00DE1A86" w14:paraId="36D35DFF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9BA6D45" w14:textId="7E7D086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FFEE45A" w14:textId="1C680CE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08B4D4C" w14:textId="5DA4FD3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B215F83" w14:textId="110D070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A59E4A7" w14:textId="6A1217B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25A5C01F" w14:textId="51282E9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62C83CDA" w14:textId="13D41B7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6F389E1B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5C9E191" w14:textId="22A9877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DF6107" w14:textId="76DEA15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9A0BDA" w14:textId="4E7C205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C5A0E1" w14:textId="11F3037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B9CD27" w14:textId="5202909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001CD9" w14:textId="113E297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E5F75D7" w14:textId="31B9CA9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3A9805B0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A166C50" w14:textId="44822CC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4638AA" w14:textId="7A266F2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F8B86A" w14:textId="534C6E0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C7684B" w14:textId="0B0DDCF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F8B80C" w14:textId="47686F5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B9840C" w14:textId="6840A7F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290B891E" w14:textId="0EC0A16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4E05CB2F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51EF6D8" w14:textId="706E49D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F0A85E" w14:textId="3E09772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77E735" w14:textId="24A9776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ED938D" w14:textId="2D1DE1D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426403" w14:textId="643B8C9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038E1F" w14:textId="57078A9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E701C99" w14:textId="6D9686C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1ED9F1FD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F50AD5B" w14:textId="77F34E0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174962" w14:textId="0A8E0AF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671FD3" w14:textId="3913BE6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3CB8B9" w14:textId="358B956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87473A" w14:textId="2CA05E7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C47AD9" w14:textId="164ACF5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24A9BD90" w14:textId="0861235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6A50E019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A2544FD" w14:textId="44B98EF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D45BB9" w14:textId="1E169FB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CFC2CA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709F84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3A46683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FDAE73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31A12D3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BB208CE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612E0C" w:rsidRPr="00DE1A86" w14:paraId="5ABCB9D1" w14:textId="77777777" w:rsidTr="00B27062"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45329152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7C9397C6" w14:textId="1CE46613" w:rsidR="00B27062" w:rsidRPr="00DE1A86" w:rsidRDefault="000C2590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</w:tr>
                  <w:tr w:rsidR="00B27062" w:rsidRPr="00DE1A86" w14:paraId="0A0DE193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FFDE383" w14:textId="721985A3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</w:p>
                    </w:tc>
                  </w:tr>
                  <w:tr w:rsidR="00B27062" w:rsidRPr="00DE1A86" w14:paraId="20F209D8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19374BB" w14:textId="2DDBC385" w:rsidR="00B27062" w:rsidRPr="00266389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B27062" w:rsidRPr="00DE1A86" w14:paraId="73A4327A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0706A21" w14:textId="0E125708" w:rsidR="00B27062" w:rsidRPr="00266389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</w:p>
                    </w:tc>
                  </w:tr>
                  <w:tr w:rsidR="00B27062" w:rsidRPr="00DE1A86" w14:paraId="6A123DD9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D315EE4" w14:textId="053E4D39" w:rsidR="00B27062" w:rsidRPr="00411AF7" w:rsidRDefault="00266389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30</w:t>
                        </w:r>
                      </w:p>
                    </w:tc>
                  </w:tr>
                  <w:tr w:rsidR="00B27062" w:rsidRPr="00DE1A86" w14:paraId="7A9A1003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8DB92C2" w14:textId="26787221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B27062" w:rsidRPr="00DE1A86" w14:paraId="5F57A00B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36546BE" w14:textId="42F11E27" w:rsidR="00B27062" w:rsidRPr="00DE1A86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0BBEF901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EF8219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3FBAEAFE" w14:textId="54B3EE66" w:rsidR="00612E0C" w:rsidRPr="00C170E9" w:rsidRDefault="000C2590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JULIO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3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2056A3" w:rsidRPr="00DE1A86" w14:paraId="79A7682D" w14:textId="77777777" w:rsidTr="002056A3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0D5E333" w14:textId="23CBEA5D" w:rsidR="002056A3" w:rsidRPr="00C170E9" w:rsidRDefault="000C2590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879D599" w14:textId="06845431" w:rsidR="002056A3" w:rsidRPr="00C170E9" w:rsidRDefault="000C2590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5041FA7" w14:textId="4CF8E4A0" w:rsidR="002056A3" w:rsidRPr="00C170E9" w:rsidRDefault="000C2590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A3F4389" w14:textId="4A7AAC71" w:rsidR="002056A3" w:rsidRPr="00C170E9" w:rsidRDefault="000C2590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80EDCA7" w14:textId="5D0E45D5" w:rsidR="002056A3" w:rsidRPr="00C170E9" w:rsidRDefault="000C2590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0D33AC24" w14:textId="11FBD2BD" w:rsidR="002056A3" w:rsidRPr="00C170E9" w:rsidRDefault="000C2590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125FA0C5" w14:textId="34555BAC" w:rsidR="002056A3" w:rsidRPr="00C170E9" w:rsidRDefault="000C2590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12E0C" w:rsidRPr="00DE1A86" w14:paraId="29D7AFB5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</w:tcBorders>
                        <w:shd w:val="clear" w:color="auto" w:fill="auto"/>
                      </w:tcPr>
                      <w:p w14:paraId="2654728C" w14:textId="43EAF0C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</w:tcPr>
                      <w:p w14:paraId="10BB236D" w14:textId="40DF676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</w:tcPr>
                      <w:p w14:paraId="764AD9C5" w14:textId="37DC86B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</w:tcPr>
                      <w:p w14:paraId="30915E37" w14:textId="0E1355A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</w:tcPr>
                      <w:p w14:paraId="53D8435D" w14:textId="61551D0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</w:tcPr>
                      <w:p w14:paraId="2A9D2964" w14:textId="369CB83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</w:tcPr>
                      <w:p w14:paraId="6A49BCAA" w14:textId="55BE239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26853A2F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</w:tcPr>
                      <w:p w14:paraId="527C8673" w14:textId="7A91E04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E3EBF80" w14:textId="68B7D85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8453D30" w14:textId="7807C6C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34909F1" w14:textId="033229D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40F4289" w14:textId="1C3302A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8784F66" w14:textId="72C03A1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A8AB66D" w14:textId="7F9DA4D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1CC3501E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</w:tcPr>
                      <w:p w14:paraId="6015D498" w14:textId="0583A90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089BBE9" w14:textId="7577B82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EFABAAC" w14:textId="4AEE109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3D8614D" w14:textId="6D92092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F19BAE3" w14:textId="2421C60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923704E" w14:textId="1AD5C0C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F983202" w14:textId="4E2F87C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39E4E759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</w:tcPr>
                      <w:p w14:paraId="0BE55D21" w14:textId="270A5B6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9326060" w14:textId="66AC6A9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CA83538" w14:textId="1954949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C0E6002" w14:textId="69E192F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E86358C" w14:textId="2DABE10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DC1096A" w14:textId="4978134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192DAE9" w14:textId="14EDD4E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2D3F51F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</w:tcPr>
                      <w:p w14:paraId="1D8C1ED8" w14:textId="6F3A4F1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3881252" w14:textId="10FA698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633A310" w14:textId="356DDF3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037D64" w14:textId="2B93B68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EEE6AB2" w14:textId="0F39754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B803B28" w14:textId="3BC6D1D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16A3730" w14:textId="4B5E3E2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69E92B85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</w:tcPr>
                      <w:p w14:paraId="186F6115" w14:textId="0633CE7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3EC2CAA" w14:textId="192765E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67A2B8F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7E5D075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7B0B97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978A00E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3A13132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1377DC9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05D1FF52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2733B5CB" w14:textId="2972D2A9" w:rsidR="00B27062" w:rsidRPr="00DE1A86" w:rsidRDefault="000C2590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</w:tr>
                  <w:tr w:rsidR="00B27062" w:rsidRPr="00DE1A86" w14:paraId="05D45742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43CA6B5" w14:textId="796E4678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B27062"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</w:p>
                    </w:tc>
                  </w:tr>
                  <w:tr w:rsidR="00B27062" w:rsidRPr="00DE1A86" w14:paraId="0C406E5F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3E2428DD" w14:textId="16926DD8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B27062"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</w:p>
                    </w:tc>
                  </w:tr>
                  <w:tr w:rsidR="00B27062" w:rsidRPr="00DE1A86" w14:paraId="33C0BDEA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ED6DBF3" w14:textId="0A8CC1E0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B27062"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</w:p>
                    </w:tc>
                  </w:tr>
                  <w:tr w:rsidR="00B27062" w:rsidRPr="00DE1A86" w14:paraId="05A26660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4427C2C" w14:textId="54F67003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B27062"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</w:p>
                    </w:tc>
                  </w:tr>
                  <w:tr w:rsidR="00B27062" w:rsidRPr="00DE1A86" w14:paraId="64A3A6C3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23E21CE" w14:textId="0D34016E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B27062"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B27062" w:rsidRPr="00DE1A86" w14:paraId="6BD59A76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5417941" w14:textId="112382E1" w:rsidR="00B27062" w:rsidRPr="00DE1A86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5AFDB94F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E74C4A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38E15426" w14:textId="0B1EDE7D" w:rsidR="00612E0C" w:rsidRPr="00C170E9" w:rsidRDefault="000C2590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4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2056A3" w:rsidRPr="00DE1A86" w14:paraId="1D6EAAC9" w14:textId="77777777" w:rsidTr="002056A3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765FE43" w14:textId="24B60E4F" w:rsidR="002056A3" w:rsidRPr="00C170E9" w:rsidRDefault="000C2590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ED81C9E" w14:textId="69A5E909" w:rsidR="002056A3" w:rsidRPr="00C170E9" w:rsidRDefault="000C2590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3CEAFCB" w14:textId="3ACBBE98" w:rsidR="002056A3" w:rsidRPr="00C170E9" w:rsidRDefault="000C2590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B3AC2C8" w14:textId="3E098701" w:rsidR="002056A3" w:rsidRPr="00C170E9" w:rsidRDefault="000C2590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84F49CD" w14:textId="35096504" w:rsidR="002056A3" w:rsidRPr="00C170E9" w:rsidRDefault="000C2590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04CEFA78" w14:textId="497C1F69" w:rsidR="002056A3" w:rsidRPr="00C170E9" w:rsidRDefault="000C2590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136B7B87" w14:textId="322F0AAE" w:rsidR="002056A3" w:rsidRPr="00C170E9" w:rsidRDefault="000C2590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12E0C" w:rsidRPr="00DE1A86" w14:paraId="029CC6A8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99A9219" w14:textId="48276D2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9E3A1F2" w14:textId="47B4D57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CC8AB17" w14:textId="6658DB9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95853AB" w14:textId="5E28F4E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C8E9772" w14:textId="36C3071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4554BF77" w14:textId="072031F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5F4203E8" w14:textId="0EC4B51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A0487C9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37DD9AC" w14:textId="4AA5962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E146FA2" w14:textId="0E40E7E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0B63A9" w14:textId="5F60A2E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FAFAA5" w14:textId="06F9EC1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6E8B3F" w14:textId="0F64E8B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E0BABE" w14:textId="4028465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68D01D" w14:textId="7A45CC9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6BBD6FAB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AD9EAAD" w14:textId="5A0DD04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0CDE0F" w14:textId="095E521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AFCCC7" w14:textId="11B6310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4FB448" w14:textId="05E5254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C3D44B" w14:textId="2E246A7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B42C8C" w14:textId="15448A9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1DAE87" w14:textId="74E9114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267A1409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D71F26C" w14:textId="7DA1054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6E0A73" w14:textId="3EC6D17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93C939" w14:textId="0B72813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9B7BD4" w14:textId="37F0A3B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A51FA" w14:textId="2129A9B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57B51F" w14:textId="49AC83C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9CC1CCE" w14:textId="69E9ECD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15EE3CD9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45F57CA" w14:textId="770CC25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B7B4E7" w14:textId="512EFF9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A3D790" w14:textId="355EC32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917A65" w14:textId="08567B5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112852" w14:textId="1C91613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448B09" w14:textId="7AD1540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96A96B" w14:textId="62832B0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710F4546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FA1158A" w14:textId="38EED27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C43EA1" w14:textId="20B5882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A364C1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5D17C8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661B11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D29129F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BC477D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1E1777A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73684048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516A3B0D" w14:textId="1C1EAC29" w:rsidR="00B27062" w:rsidRPr="00DE1A86" w:rsidRDefault="000C2590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</w:tr>
                  <w:tr w:rsidR="00B27062" w:rsidRPr="00DE1A86" w14:paraId="4A68B01F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176ECD7" w14:textId="0C131999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5</w:t>
                        </w:r>
                      </w:p>
                    </w:tc>
                  </w:tr>
                  <w:tr w:rsidR="00B27062" w:rsidRPr="00DE1A86" w14:paraId="123F54DD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D39820F" w14:textId="7F7F0AE8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6</w:t>
                        </w:r>
                      </w:p>
                    </w:tc>
                  </w:tr>
                  <w:tr w:rsidR="00B27062" w:rsidRPr="00DE1A86" w14:paraId="0C0743AF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2A76CD7" w14:textId="6D2E3ABD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7</w:t>
                        </w:r>
                      </w:p>
                    </w:tc>
                  </w:tr>
                  <w:tr w:rsidR="00B27062" w:rsidRPr="00DE1A86" w14:paraId="09FBBEDD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DBC404F" w14:textId="3C1E1C96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B27062" w:rsidRPr="00DE1A86" w14:paraId="3DD40DB7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9D5E58D" w14:textId="44168745" w:rsidR="00B27062" w:rsidRPr="00411AF7" w:rsidRDefault="00411AF7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39</w:t>
                        </w:r>
                      </w:p>
                    </w:tc>
                  </w:tr>
                  <w:tr w:rsidR="00B27062" w:rsidRPr="00DE1A86" w14:paraId="407D6FB8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B1F07DD" w14:textId="2DCB3E9B" w:rsidR="00B27062" w:rsidRPr="00DE1A86" w:rsidRDefault="00266389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40</w:t>
                        </w:r>
                      </w:p>
                    </w:tc>
                  </w:tr>
                </w:tbl>
                <w:p w14:paraId="20F858F1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CF6C80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71B176A2" w14:textId="470A5A65" w:rsidR="00612E0C" w:rsidRPr="00C170E9" w:rsidRDefault="000C2590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SEPTIEMBRE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4"/>
                    <w:gridCol w:w="424"/>
                    <w:gridCol w:w="424"/>
                    <w:gridCol w:w="424"/>
                    <w:gridCol w:w="424"/>
                    <w:gridCol w:w="417"/>
                  </w:tblGrid>
                  <w:tr w:rsidR="002056A3" w:rsidRPr="00DE1A86" w14:paraId="10F7938D" w14:textId="77777777" w:rsidTr="002056A3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02113AC" w14:textId="451CABE2" w:rsidR="002056A3" w:rsidRPr="00C170E9" w:rsidRDefault="000C2590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FFC79D6" w14:textId="572AA142" w:rsidR="002056A3" w:rsidRPr="00C170E9" w:rsidRDefault="000C2590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3DAE41B" w14:textId="152DDE44" w:rsidR="002056A3" w:rsidRPr="00C170E9" w:rsidRDefault="000C2590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F6D9FBA" w14:textId="521C30C5" w:rsidR="002056A3" w:rsidRPr="00C170E9" w:rsidRDefault="000C2590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B9553B9" w14:textId="5A468237" w:rsidR="002056A3" w:rsidRPr="00C170E9" w:rsidRDefault="000C2590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3AB9C00A" w14:textId="26B707FE" w:rsidR="002056A3" w:rsidRPr="00C170E9" w:rsidRDefault="000C2590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6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030925B0" w14:textId="57838DF4" w:rsidR="002056A3" w:rsidRPr="00C170E9" w:rsidRDefault="000C2590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12E0C" w:rsidRPr="00DE1A86" w14:paraId="23783DAC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4E44E10" w14:textId="523D56E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5936B04" w14:textId="6674FCF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37D62ED" w14:textId="6BE1705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C48FC35" w14:textId="468C583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7005C7D" w14:textId="41D3560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43E8FC14" w14:textId="1CD41ED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5C1B6ED8" w14:textId="42B11E0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50935067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6E2A3DC" w14:textId="1C72870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B5077D" w14:textId="12045FF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ED14B5" w14:textId="0F02002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405CD7" w14:textId="7B11FA2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366BF5" w14:textId="41AEBC0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D89D9F" w14:textId="492C425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323D446" w14:textId="1552DAB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275EA407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E806A7E" w14:textId="53454F0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822CE7" w14:textId="612B974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017E8D" w14:textId="78B2333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609886" w14:textId="24863F0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C83A73" w14:textId="3FB6DF3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772BA9" w14:textId="5D6ECCE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AD2E317" w14:textId="08D3FF3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7F998A4F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4C75CA2" w14:textId="3D843D3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39A69E" w14:textId="02C9593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B9C74E" w14:textId="5A9C97C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1FAEE3" w14:textId="38E6974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85131C" w14:textId="0EFA83D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3ADF14" w14:textId="7BA66ED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7E8CEE29" w14:textId="6682639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300EC183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05BFCCC" w14:textId="72E33D7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FE00F1" w14:textId="15141E0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76E76E" w14:textId="2C672AA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99448D" w14:textId="2C70EE0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E783AE" w14:textId="7077828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B3755E" w14:textId="4E09706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5BAA51BE" w14:textId="53EC949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280785D6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22901D" w14:textId="050A9CE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FF73FC" w14:textId="03E1F51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118761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835F3D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E9A08B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C0D83A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F33F9EC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43A637F0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  <w:tr w:rsidR="00612E0C" w:rsidRPr="00DE1A86" w14:paraId="405FBD6D" w14:textId="77777777" w:rsidTr="00B27062"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0487F749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3FA3A89A" w14:textId="4C43A907" w:rsidR="00B27062" w:rsidRPr="00DE1A86" w:rsidRDefault="000C2590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</w:tr>
                  <w:tr w:rsidR="00B27062" w:rsidRPr="00DE1A86" w14:paraId="30813281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F266F1A" w14:textId="64520239" w:rsidR="00B27062" w:rsidRPr="00411AF7" w:rsidRDefault="00266389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40</w:t>
                        </w:r>
                      </w:p>
                    </w:tc>
                  </w:tr>
                  <w:tr w:rsidR="00B27062" w:rsidRPr="00DE1A86" w14:paraId="016B8A0D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77B54A7" w14:textId="71459CDC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B27062" w:rsidRPr="00DE1A86" w14:paraId="1325AC2C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159BC01C" w14:textId="0201387D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B27062" w:rsidRPr="00DE1A86" w14:paraId="7A3062D8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74AC33A" w14:textId="5E9182CA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3</w:t>
                        </w:r>
                      </w:p>
                    </w:tc>
                  </w:tr>
                  <w:tr w:rsidR="00B27062" w:rsidRPr="00DE1A86" w14:paraId="7A619D8F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2D4CE7B4" w14:textId="0BD75244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  <w:r w:rsidR="00266389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4</w:t>
                        </w:r>
                      </w:p>
                    </w:tc>
                  </w:tr>
                  <w:tr w:rsidR="00B27062" w:rsidRPr="00DE1A86" w14:paraId="5B1D2004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0DE6677F" w14:textId="4BE114D8" w:rsidR="00B27062" w:rsidRPr="00DE1A86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578640BD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996A8E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153179A5" w14:textId="2E715BA1" w:rsidR="00612E0C" w:rsidRPr="00C170E9" w:rsidRDefault="000C2590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OCTUBRE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3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2056A3" w:rsidRPr="00DE1A86" w14:paraId="645C0491" w14:textId="77777777" w:rsidTr="002056A3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61465F1" w14:textId="6A854AB5" w:rsidR="002056A3" w:rsidRPr="00C170E9" w:rsidRDefault="000C2590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7978E76" w14:textId="5CB24000" w:rsidR="002056A3" w:rsidRPr="00C170E9" w:rsidRDefault="000C2590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C4142C0" w14:textId="7A25815C" w:rsidR="002056A3" w:rsidRPr="00C170E9" w:rsidRDefault="000C2590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EAA7938" w14:textId="5EA7B25C" w:rsidR="002056A3" w:rsidRPr="00C170E9" w:rsidRDefault="000C2590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CF93F66" w14:textId="007EB800" w:rsidR="002056A3" w:rsidRPr="00C170E9" w:rsidRDefault="000C2590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7101EEAA" w14:textId="45B67E8D" w:rsidR="002056A3" w:rsidRPr="00C170E9" w:rsidRDefault="000C2590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722DDBF4" w14:textId="5B090DA8" w:rsidR="002056A3" w:rsidRPr="00C170E9" w:rsidRDefault="000C2590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12E0C" w:rsidRPr="00DE1A86" w14:paraId="27EA076C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928224A" w14:textId="5240960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3B85523" w14:textId="4BBD424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1A6FAE7" w14:textId="717A024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DF44BEE" w14:textId="6CF0587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011C567" w14:textId="31B88E2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44CEAF06" w14:textId="3BFD078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481D5245" w14:textId="5078722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2B273892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82B725B" w14:textId="0F112C4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CEE8C6" w14:textId="3216A9A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C4B3FE" w14:textId="24AAF2A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39FCBA" w14:textId="2906B53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A14329" w14:textId="4E577A9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9A62B3" w14:textId="4022831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92898" w14:textId="726A750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6D3DAF6A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AB1FB5A" w14:textId="52E259C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9047C05" w14:textId="7A8C54E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169ADD" w14:textId="27274CE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400254" w14:textId="12DF841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615AC" w14:textId="3B8E6AD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9A5A6E" w14:textId="05324F5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8BD37F" w14:textId="442C97E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5D5307B8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27F6539" w14:textId="30E3892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5B3551" w14:textId="2A1DEBD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1936C5" w14:textId="467527A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57154F" w14:textId="5F2B450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D94759" w14:textId="0F8A75E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92FE66" w14:textId="11F6F92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F363317" w14:textId="105B894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47CB7732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55C07B7" w14:textId="6F2ABEA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A0EA92" w14:textId="7B78700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53BCE1" w14:textId="48A5D09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81D568" w14:textId="5BD9089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E4F68A" w14:textId="0C038AB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D2B412" w14:textId="09E517E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052E943" w14:textId="75FC8FE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193E3EA9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3A89A6B" w14:textId="52E453F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638F23B" w14:textId="62BAFE0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B1A8D5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A6E6B1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ED030B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9AA8D2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4B4261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3F68E73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5D2860C3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07623217" w14:textId="6E9D78D4" w:rsidR="00B27062" w:rsidRPr="00DE1A86" w:rsidRDefault="000C2590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</w:tr>
                  <w:tr w:rsidR="00B27062" w:rsidRPr="00DE1A86" w14:paraId="507FF767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11512D2" w14:textId="6295EB97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44</w:t>
                        </w:r>
                      </w:p>
                    </w:tc>
                  </w:tr>
                  <w:tr w:rsidR="00B27062" w:rsidRPr="00DE1A86" w14:paraId="1D7D2FDC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84300A9" w14:textId="28553C94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45</w:t>
                        </w:r>
                      </w:p>
                    </w:tc>
                  </w:tr>
                  <w:tr w:rsidR="00B27062" w:rsidRPr="00DE1A86" w14:paraId="66E6D728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6A1C3F1" w14:textId="00D8AFC5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46</w:t>
                        </w:r>
                      </w:p>
                    </w:tc>
                  </w:tr>
                  <w:tr w:rsidR="00B27062" w:rsidRPr="00DE1A86" w14:paraId="5E36D298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0D8F4DE" w14:textId="6F2D3653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47</w:t>
                        </w:r>
                      </w:p>
                    </w:tc>
                  </w:tr>
                  <w:tr w:rsidR="00B27062" w:rsidRPr="00DE1A86" w14:paraId="65CF7882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783A0B46" w14:textId="2FC715BC" w:rsidR="00B27062" w:rsidRPr="00DE1A86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48</w:t>
                        </w:r>
                      </w:p>
                    </w:tc>
                  </w:tr>
                  <w:tr w:rsidR="00B27062" w:rsidRPr="00DE1A86" w14:paraId="6A7E4215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34F0BA2" w14:textId="3859E2DF" w:rsidR="00B27062" w:rsidRPr="00DE1A86" w:rsidRDefault="00B27062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6A0CE4E3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6A7FB8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3" w:type="pct"/>
                </w:tcPr>
                <w:p w14:paraId="24C375F8" w14:textId="7FCB3915" w:rsidR="00612E0C" w:rsidRPr="00C170E9" w:rsidRDefault="000C2590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NOVIEMBRE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9"/>
                    <w:gridCol w:w="424"/>
                    <w:gridCol w:w="423"/>
                    <w:gridCol w:w="423"/>
                    <w:gridCol w:w="423"/>
                    <w:gridCol w:w="423"/>
                    <w:gridCol w:w="416"/>
                  </w:tblGrid>
                  <w:tr w:rsidR="002056A3" w:rsidRPr="00DE1A86" w14:paraId="16688E75" w14:textId="77777777" w:rsidTr="002056A3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79917AAA" w14:textId="2AB107D2" w:rsidR="002056A3" w:rsidRPr="00C170E9" w:rsidRDefault="000C2590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D1BC836" w14:textId="7889FB8B" w:rsidR="002056A3" w:rsidRPr="00C170E9" w:rsidRDefault="000C2590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DDCB495" w14:textId="43A1A2AB" w:rsidR="002056A3" w:rsidRPr="00C170E9" w:rsidRDefault="000C2590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708805C" w14:textId="59FEA77D" w:rsidR="002056A3" w:rsidRPr="00C170E9" w:rsidRDefault="000C2590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C312728" w14:textId="09C46316" w:rsidR="002056A3" w:rsidRPr="00C170E9" w:rsidRDefault="000C2590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14B80C4A" w14:textId="78DECCAA" w:rsidR="002056A3" w:rsidRPr="00C170E9" w:rsidRDefault="000C2590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73BC35CA" w14:textId="7834E414" w:rsidR="002056A3" w:rsidRPr="00C170E9" w:rsidRDefault="000C2590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12E0C" w:rsidRPr="00DE1A86" w14:paraId="29963989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442DCC96" w14:textId="24ADEB2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C0E652B" w14:textId="03B0FBB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F4BF1D2" w14:textId="0AFD8E8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2056A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5F88DEE7" w14:textId="68A176E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0DC270D" w14:textId="08E369C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014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38D2DD1D" w14:textId="1908304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0C796EA4" w14:textId="5E367A2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3EBFEFE2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329F9D7" w14:textId="5E57C7F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626200" w14:textId="474FC2B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56A358" w14:textId="75F3D29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7C555CA" w14:textId="326E456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78F2A8" w14:textId="3E9CD1E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0213C9" w14:textId="7517E48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BDF07F" w14:textId="7BBCED2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2CCE94A4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4629055" w14:textId="57A28D9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44807EA" w14:textId="359D100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645939" w14:textId="7FF156C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BFC8E9" w14:textId="332D6B2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8B4706" w14:textId="21F1673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306362" w14:textId="5FE25CF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36174E6" w14:textId="0B3663D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95F22A4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0C291F70" w14:textId="00CF105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0A7C695" w14:textId="221B1F4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7A1320" w14:textId="7907AA7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3C9A06" w14:textId="6D99199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EDCB7E" w14:textId="6931AE5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A48F85" w14:textId="7D70E7E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22A6A0" w14:textId="38455E0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314B7451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21C0B13E" w14:textId="3EE7E4E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5C4BD2" w14:textId="7122C94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D5AF41" w14:textId="28FDD7E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B0FCBF" w14:textId="10F9A8A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DD04B4" w14:textId="4210DE9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0A34A6" w14:textId="5B88418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92942E" w14:textId="7DA24E2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05C14984" w14:textId="77777777" w:rsidTr="002056A3">
                    <w:trPr>
                      <w:trHeight w:val="369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6BA0578" w14:textId="53EED1E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9708F5C" w14:textId="2F8B913B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869D5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40C6B4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13B551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1FBAAB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8490E95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2E0932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50" w:type="pct"/>
                  <w:vAlign w:val="bottom"/>
                </w:tcPr>
                <w:tbl>
                  <w:tblPr>
                    <w:tblStyle w:val="ae"/>
                    <w:tblW w:w="343" w:type="dxa"/>
                    <w:tblInd w:w="11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343"/>
                  </w:tblGrid>
                  <w:tr w:rsidR="00B27062" w:rsidRPr="00DE1A86" w14:paraId="628FF7A9" w14:textId="77777777" w:rsidTr="00C170E9">
                    <w:trPr>
                      <w:trHeight w:val="170"/>
                    </w:trPr>
                    <w:tc>
                      <w:tcPr>
                        <w:tcW w:w="5000" w:type="pct"/>
                      </w:tcPr>
                      <w:p w14:paraId="08B9FF9E" w14:textId="3E5CD282" w:rsidR="00B27062" w:rsidRPr="00DE1A86" w:rsidRDefault="000C2590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2"/>
                            <w:szCs w:val="22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</w:tr>
                  <w:tr w:rsidR="00B27062" w:rsidRPr="00DE1A86" w14:paraId="190E8B93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81CEF20" w14:textId="12BCD4A5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B27062" w:rsidRPr="00DE1A86" w14:paraId="3D0D776D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5E0D3DEC" w14:textId="364B5C47" w:rsidR="00B27062" w:rsidRPr="00411AF7" w:rsidRDefault="00411AF7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49</w:t>
                        </w:r>
                      </w:p>
                    </w:tc>
                  </w:tr>
                  <w:tr w:rsidR="00B27062" w:rsidRPr="00DE1A86" w14:paraId="74330FF1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8AB71A1" w14:textId="5387293C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0</w:t>
                        </w:r>
                      </w:p>
                    </w:tc>
                  </w:tr>
                  <w:tr w:rsidR="00B27062" w:rsidRPr="00DE1A86" w14:paraId="639BE354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5F78450" w14:textId="2717773B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B27062" w:rsidRPr="00DE1A86" w14:paraId="62F73F99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6E6CE76D" w14:textId="7591F89B" w:rsidR="00B27062" w:rsidRPr="00411AF7" w:rsidRDefault="00DE1A86" w:rsidP="00C170E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 w:rsidRPr="00DE1A86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  <w:r w:rsidR="00411AF7"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B27062" w:rsidRPr="00DE1A86" w14:paraId="0A5D0874" w14:textId="77777777" w:rsidTr="00C170E9">
                    <w:trPr>
                      <w:trHeight w:val="369"/>
                    </w:trPr>
                    <w:tc>
                      <w:tcPr>
                        <w:tcW w:w="5000" w:type="pct"/>
                        <w:shd w:val="clear" w:color="auto" w:fill="808080" w:themeFill="background1" w:themeFillShade="80"/>
                        <w:vAlign w:val="center"/>
                      </w:tcPr>
                      <w:p w14:paraId="424FCC4A" w14:textId="5ED69767" w:rsidR="00B27062" w:rsidRPr="00266389" w:rsidRDefault="00266389" w:rsidP="00266389">
                        <w:pPr>
                          <w:pStyle w:val="Months"/>
                          <w:ind w:left="0"/>
                          <w:jc w:val="center"/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FFFF" w:themeColor="background1"/>
                            <w:sz w:val="20"/>
                            <w:szCs w:val="20"/>
                            <w:lang w:bidi="ru-RU"/>
                          </w:rPr>
                          <w:t>01</w:t>
                        </w:r>
                      </w:p>
                    </w:tc>
                  </w:tr>
                </w:tbl>
                <w:p w14:paraId="1E94056A" w14:textId="77777777" w:rsidR="00612E0C" w:rsidRPr="00DE1A86" w:rsidRDefault="00612E0C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007AAB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834" w:type="pct"/>
                </w:tcPr>
                <w:p w14:paraId="78239E80" w14:textId="3B6F37A9" w:rsidR="00612E0C" w:rsidRPr="00C170E9" w:rsidRDefault="000C2590" w:rsidP="00C170E9">
                  <w:pPr>
                    <w:pStyle w:val="Months"/>
                    <w:ind w:left="0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DICIEMBRE</w:t>
                  </w:r>
                </w:p>
                <w:tbl>
                  <w:tblPr>
                    <w:tblStyle w:val="CalendarTable"/>
                    <w:tblW w:w="4992" w:type="pct"/>
                    <w:tblLayout w:type="fixed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18"/>
                    <w:gridCol w:w="424"/>
                    <w:gridCol w:w="424"/>
                    <w:gridCol w:w="424"/>
                    <w:gridCol w:w="424"/>
                    <w:gridCol w:w="424"/>
                    <w:gridCol w:w="417"/>
                  </w:tblGrid>
                  <w:tr w:rsidR="002056A3" w:rsidRPr="00DE1A86" w14:paraId="1AADCE52" w14:textId="77777777" w:rsidTr="002056A3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9847E74" w14:textId="7AC0F7DA" w:rsidR="002056A3" w:rsidRPr="00C170E9" w:rsidRDefault="000C2590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AF3D59F" w14:textId="3F8C8A05" w:rsidR="002056A3" w:rsidRPr="00C170E9" w:rsidRDefault="000C2590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3757186B" w14:textId="779E98D3" w:rsidR="002056A3" w:rsidRPr="00C170E9" w:rsidRDefault="000C2590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3508AAD" w14:textId="69EC5D48" w:rsidR="002056A3" w:rsidRPr="00C170E9" w:rsidRDefault="000C2590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3E4E577" w14:textId="53271151" w:rsidR="002056A3" w:rsidRPr="00C170E9" w:rsidRDefault="000C2590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5F43DF2B" w14:textId="461BEB25" w:rsidR="002056A3" w:rsidRPr="00C170E9" w:rsidRDefault="000C2590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6" w:type="pct"/>
                        <w:tcBorders>
                          <w:bottom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49D565C3" w14:textId="57928C23" w:rsidR="002056A3" w:rsidRPr="00C170E9" w:rsidRDefault="000C2590" w:rsidP="002056A3">
                        <w:pPr>
                          <w:pStyle w:val="Days"/>
                          <w:spacing w:before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12E0C" w:rsidRPr="00DE1A86" w14:paraId="6F733323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8D0E985" w14:textId="26B5A9F5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219B62F8" w14:textId="1E6C31B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61307ACA" w14:textId="7AEEB6D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1BE38827" w14:textId="71D2A1F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auto"/>
                        </w:tcBorders>
                        <w:shd w:val="clear" w:color="auto" w:fill="auto"/>
                        <w:vAlign w:val="center"/>
                      </w:tcPr>
                      <w:p w14:paraId="02EB01CF" w14:textId="42F2CF5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0CB11A2D" w14:textId="4FB1E788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tcBorders>
                          <w:top w:val="single" w:sz="8" w:space="0" w:color="FF0000"/>
                        </w:tcBorders>
                        <w:shd w:val="clear" w:color="auto" w:fill="auto"/>
                        <w:vAlign w:val="center"/>
                      </w:tcPr>
                      <w:p w14:paraId="0145D7C4" w14:textId="1D73732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541FB961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17DB876" w14:textId="3C298E0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1A50D2" w14:textId="3F5454B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9B6CD7" w14:textId="2B7AF81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AB6B2B" w14:textId="6D07549F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3B1C3A" w14:textId="1C144E3A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B69B1D" w14:textId="599146A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51696A4C" w14:textId="0BB7839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5B03684A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0179AEC" w14:textId="7B5A018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9F4407" w14:textId="4E7220E2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01706B" w14:textId="261B0CD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2BBB2" w14:textId="2825595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277B32" w14:textId="43548EC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AE1DC8" w14:textId="640168E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DB95BCB" w14:textId="4BBBF02D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1789B7EA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CC4CE27" w14:textId="211CE42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257DE5" w14:textId="001C8F7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5B77DB" w14:textId="00D5662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11F935" w14:textId="68436AC4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922845" w14:textId="78209EB6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1F9385" w14:textId="3C468D3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66B257B" w14:textId="0ACF2351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14FF325E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9614E19" w14:textId="747ADF1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FDD080" w14:textId="74D892C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3499E9" w14:textId="36333F2C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01708F" w14:textId="60AFEE59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4813E3" w14:textId="47BD129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2FC1B6" w14:textId="58402EF3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6271937" w14:textId="13311610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12E0C" w:rsidRPr="00DE1A86" w14:paraId="7E339188" w14:textId="77777777" w:rsidTr="002056A3">
                    <w:trPr>
                      <w:trHeight w:val="369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D3BFC65" w14:textId="05C7913E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4E63AB" w14:textId="2DF1764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C2590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C170E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525AB5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6EA574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CE027E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42942F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F3BA4F2" w14:textId="77777777" w:rsidR="00612E0C" w:rsidRPr="00C170E9" w:rsidRDefault="00612E0C" w:rsidP="00C170E9">
                        <w:pPr>
                          <w:pStyle w:val="Dates"/>
                          <w:spacing w:after="0"/>
                          <w:rPr>
                            <w:rFonts w:cs="Arial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630266" w14:textId="77777777" w:rsidR="00612E0C" w:rsidRPr="00DE1A86" w:rsidRDefault="00612E0C" w:rsidP="00C170E9">
                  <w:pPr>
                    <w:pStyle w:val="a5"/>
                    <w:rPr>
                      <w:rFonts w:cs="Arial"/>
                      <w:b/>
                      <w:bCs/>
                      <w:noProof/>
                      <w:color w:val="auto"/>
                    </w:rPr>
                  </w:pPr>
                </w:p>
              </w:tc>
            </w:tr>
          </w:tbl>
          <w:p w14:paraId="1A5B6E03" w14:textId="2CC03F92" w:rsidR="00E50BDE" w:rsidRPr="00DE1A86" w:rsidRDefault="00E50BDE" w:rsidP="00C170E9">
            <w:pPr>
              <w:pStyle w:val="ad"/>
              <w:spacing w:after="0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DE1A86" w:rsidRDefault="00F93E3B" w:rsidP="00C170E9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p w14:paraId="5A114F20" w14:textId="77777777" w:rsidR="00BF3C3E" w:rsidRPr="00DE1A86" w:rsidRDefault="00BF3C3E" w:rsidP="00C170E9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BF3C3E" w:rsidRPr="00DE1A86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B67A52" w14:textId="77777777" w:rsidR="00A11678" w:rsidRDefault="00A11678">
      <w:pPr>
        <w:spacing w:after="0"/>
      </w:pPr>
      <w:r>
        <w:separator/>
      </w:r>
    </w:p>
  </w:endnote>
  <w:endnote w:type="continuationSeparator" w:id="0">
    <w:p w14:paraId="403E87CC" w14:textId="77777777" w:rsidR="00A11678" w:rsidRDefault="00A1167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04383B" w14:textId="77777777" w:rsidR="00A11678" w:rsidRDefault="00A11678">
      <w:pPr>
        <w:spacing w:after="0"/>
      </w:pPr>
      <w:r>
        <w:separator/>
      </w:r>
    </w:p>
  </w:footnote>
  <w:footnote w:type="continuationSeparator" w:id="0">
    <w:p w14:paraId="3E43127E" w14:textId="77777777" w:rsidR="00A11678" w:rsidRDefault="00A1167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12DF8"/>
    <w:rsid w:val="000320BD"/>
    <w:rsid w:val="0005357B"/>
    <w:rsid w:val="00071356"/>
    <w:rsid w:val="00097A25"/>
    <w:rsid w:val="000A5A57"/>
    <w:rsid w:val="000C2590"/>
    <w:rsid w:val="001274F3"/>
    <w:rsid w:val="00151CCE"/>
    <w:rsid w:val="001B01F9"/>
    <w:rsid w:val="001C41F9"/>
    <w:rsid w:val="001F4992"/>
    <w:rsid w:val="002056A3"/>
    <w:rsid w:val="00211686"/>
    <w:rsid w:val="002549DD"/>
    <w:rsid w:val="002562E7"/>
    <w:rsid w:val="00266389"/>
    <w:rsid w:val="00285C1D"/>
    <w:rsid w:val="002C3AAE"/>
    <w:rsid w:val="002D292B"/>
    <w:rsid w:val="00302C5D"/>
    <w:rsid w:val="003327F5"/>
    <w:rsid w:val="00340CAF"/>
    <w:rsid w:val="00375504"/>
    <w:rsid w:val="0039014C"/>
    <w:rsid w:val="003C0D41"/>
    <w:rsid w:val="003E085C"/>
    <w:rsid w:val="003E7B3A"/>
    <w:rsid w:val="003F70D3"/>
    <w:rsid w:val="00411AF7"/>
    <w:rsid w:val="00416364"/>
    <w:rsid w:val="00431B29"/>
    <w:rsid w:val="00440416"/>
    <w:rsid w:val="00462EAD"/>
    <w:rsid w:val="0047429C"/>
    <w:rsid w:val="004A6170"/>
    <w:rsid w:val="004B2D3B"/>
    <w:rsid w:val="004F6AAC"/>
    <w:rsid w:val="00512F2D"/>
    <w:rsid w:val="00570FBB"/>
    <w:rsid w:val="00583B82"/>
    <w:rsid w:val="005923AC"/>
    <w:rsid w:val="005D5149"/>
    <w:rsid w:val="005E656F"/>
    <w:rsid w:val="00612E0C"/>
    <w:rsid w:val="00631C1D"/>
    <w:rsid w:val="00667021"/>
    <w:rsid w:val="006974E1"/>
    <w:rsid w:val="006C0896"/>
    <w:rsid w:val="006F513E"/>
    <w:rsid w:val="00712732"/>
    <w:rsid w:val="007A7E86"/>
    <w:rsid w:val="007B671F"/>
    <w:rsid w:val="007C0139"/>
    <w:rsid w:val="007D45A1"/>
    <w:rsid w:val="007F564D"/>
    <w:rsid w:val="00804FAE"/>
    <w:rsid w:val="008527AC"/>
    <w:rsid w:val="00864371"/>
    <w:rsid w:val="0087060A"/>
    <w:rsid w:val="008B1201"/>
    <w:rsid w:val="008B63DD"/>
    <w:rsid w:val="008F16F7"/>
    <w:rsid w:val="009164BA"/>
    <w:rsid w:val="009166BD"/>
    <w:rsid w:val="00941C64"/>
    <w:rsid w:val="00953D91"/>
    <w:rsid w:val="00977AAE"/>
    <w:rsid w:val="00996E56"/>
    <w:rsid w:val="00997268"/>
    <w:rsid w:val="009C2BB5"/>
    <w:rsid w:val="009F1541"/>
    <w:rsid w:val="00A11678"/>
    <w:rsid w:val="00A121C6"/>
    <w:rsid w:val="00A12667"/>
    <w:rsid w:val="00A14581"/>
    <w:rsid w:val="00A20E4C"/>
    <w:rsid w:val="00A253D7"/>
    <w:rsid w:val="00AA1636"/>
    <w:rsid w:val="00AA23D3"/>
    <w:rsid w:val="00AA3C50"/>
    <w:rsid w:val="00AD0731"/>
    <w:rsid w:val="00AE302A"/>
    <w:rsid w:val="00AE36BB"/>
    <w:rsid w:val="00B10C6B"/>
    <w:rsid w:val="00B27062"/>
    <w:rsid w:val="00B37C7E"/>
    <w:rsid w:val="00B44EE2"/>
    <w:rsid w:val="00B65B09"/>
    <w:rsid w:val="00B85583"/>
    <w:rsid w:val="00B9476B"/>
    <w:rsid w:val="00BC3952"/>
    <w:rsid w:val="00BE5AB8"/>
    <w:rsid w:val="00BF3C3E"/>
    <w:rsid w:val="00C170E9"/>
    <w:rsid w:val="00C32B94"/>
    <w:rsid w:val="00C44DFB"/>
    <w:rsid w:val="00C6519B"/>
    <w:rsid w:val="00C70F21"/>
    <w:rsid w:val="00C7354B"/>
    <w:rsid w:val="00C91863"/>
    <w:rsid w:val="00C91F9B"/>
    <w:rsid w:val="00CC233C"/>
    <w:rsid w:val="00D17929"/>
    <w:rsid w:val="00D31AF0"/>
    <w:rsid w:val="00D84FBB"/>
    <w:rsid w:val="00DA6AA8"/>
    <w:rsid w:val="00DC1675"/>
    <w:rsid w:val="00DC493D"/>
    <w:rsid w:val="00DE1A86"/>
    <w:rsid w:val="00DE32AC"/>
    <w:rsid w:val="00E13381"/>
    <w:rsid w:val="00E1407A"/>
    <w:rsid w:val="00E318B9"/>
    <w:rsid w:val="00E50BDE"/>
    <w:rsid w:val="00E774CD"/>
    <w:rsid w:val="00E77E1D"/>
    <w:rsid w:val="00E8317B"/>
    <w:rsid w:val="00EA23AE"/>
    <w:rsid w:val="00EB0778"/>
    <w:rsid w:val="00EB551A"/>
    <w:rsid w:val="00ED75B6"/>
    <w:rsid w:val="00EF1F0E"/>
    <w:rsid w:val="00F91390"/>
    <w:rsid w:val="00F93E3B"/>
    <w:rsid w:val="00FA67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x\Download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3457</Words>
  <Characters>19705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2024-05-28T12:40:00Z</dcterms:created>
  <dcterms:modified xsi:type="dcterms:W3CDTF">2024-05-28T12:40:00Z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