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5233"/>
        <w:gridCol w:w="5233"/>
      </w:tblGrid>
      <w:tr w:rsidR="00BF49DC" w:rsidRPr="00C41D51" w14:paraId="67049D07" w14:textId="77777777" w:rsidTr="00C41D51">
        <w:tc>
          <w:tcPr>
            <w:tcW w:w="2500" w:type="pct"/>
            <w:shd w:val="clear" w:color="auto" w:fill="FFFFFF" w:themeFill="background1"/>
            <w:tcMar>
              <w:top w:w="113" w:type="dxa"/>
            </w:tcMar>
            <w:vAlign w:val="center"/>
          </w:tcPr>
          <w:p w14:paraId="221F35BB" w14:textId="5C44DAD9" w:rsidR="00BF49DC" w:rsidRPr="00C41D51" w:rsidRDefault="00144FA3" w:rsidP="00C41D51">
            <w:pPr>
              <w:pStyle w:val="ad"/>
              <w:shd w:val="clear" w:color="auto" w:fill="FFFFFF" w:themeFill="background1"/>
              <w:jc w:val="left"/>
              <w:rPr>
                <w:rFonts w:ascii="Arial Narrow" w:hAnsi="Arial Narrow" w:cs="Arial"/>
                <w:noProof/>
                <w:color w:val="auto"/>
                <w:sz w:val="56"/>
                <w:szCs w:val="56"/>
                <w:lang w:bidi="ru-RU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56"/>
                <w:szCs w:val="56"/>
                <w:lang w:bidi="ru-RU"/>
              </w:rPr>
              <w:t>ENERO</w:t>
            </w:r>
          </w:p>
        </w:tc>
        <w:tc>
          <w:tcPr>
            <w:tcW w:w="2500" w:type="pct"/>
            <w:shd w:val="clear" w:color="auto" w:fill="FFFFFF" w:themeFill="background1"/>
            <w:vAlign w:val="center"/>
          </w:tcPr>
          <w:p w14:paraId="225D0E91" w14:textId="4EA4ED67" w:rsidR="00BF49DC" w:rsidRPr="00C41D51" w:rsidRDefault="006B6899" w:rsidP="00C41D51">
            <w:pPr>
              <w:pStyle w:val="ad"/>
              <w:shd w:val="clear" w:color="auto" w:fill="FFFFFF" w:themeFill="background1"/>
              <w:rPr>
                <w:rFonts w:ascii="Arial Narrow" w:hAnsi="Arial Narrow" w:cs="Arial"/>
                <w:noProof/>
                <w:color w:val="auto"/>
                <w:sz w:val="56"/>
                <w:szCs w:val="56"/>
                <w:lang w:bidi="ru-RU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56"/>
                <w:szCs w:val="56"/>
                <w:lang w:bidi="ru-RU"/>
              </w:rPr>
              <w:t>2024</w:t>
            </w:r>
            <w:r w:rsidRPr="00C41D51">
              <w:rPr>
                <w:rFonts w:ascii="Arial Narrow" w:hAnsi="Arial Narrow"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1BF397A1" w14:textId="3B4883A9" w:rsidR="00BF49DC" w:rsidRPr="00C41D51" w:rsidRDefault="00BF49DC" w:rsidP="00C41D51">
      <w:pPr>
        <w:pStyle w:val="Months"/>
        <w:shd w:val="clear" w:color="auto" w:fill="FFFFFF" w:themeFill="background1"/>
        <w:jc w:val="center"/>
        <w:rPr>
          <w:rFonts w:ascii="Arial Narrow" w:hAnsi="Arial Narrow" w:cs="Arial"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5"/>
        <w:gridCol w:w="1501"/>
        <w:gridCol w:w="1500"/>
        <w:gridCol w:w="1500"/>
        <w:gridCol w:w="1500"/>
        <w:gridCol w:w="1500"/>
        <w:gridCol w:w="1463"/>
      </w:tblGrid>
      <w:tr w:rsidR="0017144B" w:rsidRPr="00C41D51" w14:paraId="726CE1BC" w14:textId="77777777" w:rsidTr="0017144B">
        <w:trPr>
          <w:trHeight w:val="567"/>
        </w:trPr>
        <w:tc>
          <w:tcPr>
            <w:tcW w:w="710" w:type="pct"/>
            <w:shd w:val="clear" w:color="auto" w:fill="5982DB" w:themeFill="accent6"/>
            <w:tcMar>
              <w:right w:w="0" w:type="dxa"/>
            </w:tcMar>
            <w:vAlign w:val="center"/>
          </w:tcPr>
          <w:p w14:paraId="6B0CCD02" w14:textId="5E31B428" w:rsidR="00BF49DC" w:rsidRPr="00C41D51" w:rsidRDefault="00144FA3" w:rsidP="00C41D51">
            <w:pPr>
              <w:pStyle w:val="Days"/>
              <w:shd w:val="clear" w:color="auto" w:fill="FFFFFF" w:themeFill="background1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8" w:type="pct"/>
            <w:shd w:val="clear" w:color="auto" w:fill="5982DB" w:themeFill="accent6"/>
            <w:tcMar>
              <w:right w:w="0" w:type="dxa"/>
            </w:tcMar>
            <w:vAlign w:val="center"/>
          </w:tcPr>
          <w:p w14:paraId="6521B78A" w14:textId="05B1A29A" w:rsidR="00BF49DC" w:rsidRPr="00C41D51" w:rsidRDefault="00144FA3" w:rsidP="00C41D51">
            <w:pPr>
              <w:pStyle w:val="Days"/>
              <w:shd w:val="clear" w:color="auto" w:fill="FFFFFF" w:themeFill="background1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5982DB" w:themeFill="accent6"/>
            <w:tcMar>
              <w:right w:w="0" w:type="dxa"/>
            </w:tcMar>
            <w:vAlign w:val="center"/>
          </w:tcPr>
          <w:p w14:paraId="598B2609" w14:textId="11F63D97" w:rsidR="00BF49DC" w:rsidRPr="00C41D51" w:rsidRDefault="00144FA3" w:rsidP="00C41D51">
            <w:pPr>
              <w:pStyle w:val="Days"/>
              <w:shd w:val="clear" w:color="auto" w:fill="FFFFFF" w:themeFill="background1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5982DB" w:themeFill="accent6"/>
            <w:tcMar>
              <w:right w:w="0" w:type="dxa"/>
            </w:tcMar>
            <w:vAlign w:val="center"/>
          </w:tcPr>
          <w:p w14:paraId="4A3F1F9B" w14:textId="54799E25" w:rsidR="00BF49DC" w:rsidRPr="00C41D51" w:rsidRDefault="00144FA3" w:rsidP="00C41D51">
            <w:pPr>
              <w:pStyle w:val="Days"/>
              <w:shd w:val="clear" w:color="auto" w:fill="FFFFFF" w:themeFill="background1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5982DB" w:themeFill="accent6"/>
            <w:tcMar>
              <w:right w:w="0" w:type="dxa"/>
            </w:tcMar>
            <w:vAlign w:val="center"/>
          </w:tcPr>
          <w:p w14:paraId="72AC4C35" w14:textId="217ABA08" w:rsidR="00BF49DC" w:rsidRPr="00C41D51" w:rsidRDefault="00144FA3" w:rsidP="00C41D51">
            <w:pPr>
              <w:pStyle w:val="Days"/>
              <w:shd w:val="clear" w:color="auto" w:fill="FFFFFF" w:themeFill="background1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5982DB" w:themeFill="accent6"/>
            <w:tcMar>
              <w:right w:w="0" w:type="dxa"/>
            </w:tcMar>
            <w:vAlign w:val="center"/>
          </w:tcPr>
          <w:p w14:paraId="56F4715B" w14:textId="439575D4" w:rsidR="00BF49DC" w:rsidRPr="00C41D51" w:rsidRDefault="00144FA3" w:rsidP="00C41D51">
            <w:pPr>
              <w:pStyle w:val="Days"/>
              <w:shd w:val="clear" w:color="auto" w:fill="FFFFFF" w:themeFill="background1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1" w:type="pct"/>
            <w:shd w:val="clear" w:color="auto" w:fill="5982DB" w:themeFill="accent6"/>
            <w:tcMar>
              <w:right w:w="0" w:type="dxa"/>
            </w:tcMar>
            <w:vAlign w:val="center"/>
          </w:tcPr>
          <w:p w14:paraId="7AADA3AB" w14:textId="205620A5" w:rsidR="00BF49DC" w:rsidRPr="00C41D51" w:rsidRDefault="00144FA3" w:rsidP="00C41D51">
            <w:pPr>
              <w:pStyle w:val="Days"/>
              <w:shd w:val="clear" w:color="auto" w:fill="FFFFFF" w:themeFill="background1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BF49DC" w:rsidRPr="00C41D51" w14:paraId="6EAC1785" w14:textId="77777777" w:rsidTr="0017144B">
        <w:trPr>
          <w:trHeight w:val="567"/>
        </w:trPr>
        <w:tc>
          <w:tcPr>
            <w:tcW w:w="710" w:type="pct"/>
            <w:shd w:val="clear" w:color="auto" w:fill="5982DB" w:themeFill="accent6"/>
            <w:tcMar>
              <w:right w:w="142" w:type="dxa"/>
            </w:tcMar>
            <w:vAlign w:val="bottom"/>
          </w:tcPr>
          <w:p w14:paraId="561CEAFF" w14:textId="54AEB7F7" w:rsidR="00BF49DC" w:rsidRPr="00C41D51" w:rsidRDefault="00BF49DC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 “понедельник" 1 ""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5982DB" w:themeFill="accent6"/>
            <w:tcMar>
              <w:right w:w="142" w:type="dxa"/>
            </w:tcMar>
            <w:vAlign w:val="bottom"/>
          </w:tcPr>
          <w:p w14:paraId="2E7022A9" w14:textId="2412686B" w:rsidR="00BF49DC" w:rsidRPr="00C41D51" w:rsidRDefault="00BF49DC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 “вторник" 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5982DB" w:themeFill="accent6"/>
            <w:tcMar>
              <w:right w:w="142" w:type="dxa"/>
            </w:tcMar>
            <w:vAlign w:val="bottom"/>
          </w:tcPr>
          <w:p w14:paraId="1EEE880F" w14:textId="767E903F" w:rsidR="00BF49DC" w:rsidRPr="00C41D51" w:rsidRDefault="00BF49DC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 “среда" 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5982DB" w:themeFill="accent6"/>
            <w:tcMar>
              <w:right w:w="142" w:type="dxa"/>
            </w:tcMar>
            <w:vAlign w:val="bottom"/>
          </w:tcPr>
          <w:p w14:paraId="3FE6790C" w14:textId="0BBED966" w:rsidR="00BF49DC" w:rsidRPr="00C41D51" w:rsidRDefault="00BF49DC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 “четверг" 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5982DB" w:themeFill="accent6"/>
            <w:tcMar>
              <w:right w:w="142" w:type="dxa"/>
            </w:tcMar>
            <w:vAlign w:val="bottom"/>
          </w:tcPr>
          <w:p w14:paraId="07BE93C9" w14:textId="656FC16D" w:rsidR="00BF49DC" w:rsidRPr="00C41D51" w:rsidRDefault="00BF49DC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= “пятница" 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5982DB" w:themeFill="accent6"/>
            <w:tcMar>
              <w:right w:w="142" w:type="dxa"/>
            </w:tcMar>
            <w:vAlign w:val="bottom"/>
          </w:tcPr>
          <w:p w14:paraId="35383201" w14:textId="149CD038" w:rsidR="00BF49DC" w:rsidRPr="00C41D51" w:rsidRDefault="00BF49DC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 “суббота" 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5982DB" w:themeFill="accent6"/>
            <w:tcMar>
              <w:right w:w="142" w:type="dxa"/>
            </w:tcMar>
            <w:vAlign w:val="bottom"/>
          </w:tcPr>
          <w:p w14:paraId="47E31BBE" w14:textId="6D647866" w:rsidR="00BF49DC" w:rsidRPr="00C41D51" w:rsidRDefault="00BF49DC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 “воскресенье" 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7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7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BF49DC" w:rsidRPr="00C41D51" w14:paraId="3C2DA741" w14:textId="77777777" w:rsidTr="0017144B">
        <w:trPr>
          <w:trHeight w:val="567"/>
        </w:trPr>
        <w:tc>
          <w:tcPr>
            <w:tcW w:w="710" w:type="pct"/>
            <w:shd w:val="clear" w:color="auto" w:fill="5982DB" w:themeFill="accent6"/>
            <w:tcMar>
              <w:right w:w="142" w:type="dxa"/>
            </w:tcMar>
            <w:vAlign w:val="bottom"/>
          </w:tcPr>
          <w:p w14:paraId="5B0F3ECD" w14:textId="3DE1876A" w:rsidR="00BF49DC" w:rsidRPr="00C41D51" w:rsidRDefault="00BF49DC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5982DB" w:themeFill="accent6"/>
            <w:tcMar>
              <w:right w:w="142" w:type="dxa"/>
            </w:tcMar>
            <w:vAlign w:val="bottom"/>
          </w:tcPr>
          <w:p w14:paraId="72E9377B" w14:textId="0A3E7B57" w:rsidR="00BF49DC" w:rsidRPr="00C41D51" w:rsidRDefault="00BF49DC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5982DB" w:themeFill="accent6"/>
            <w:tcMar>
              <w:right w:w="142" w:type="dxa"/>
            </w:tcMar>
            <w:vAlign w:val="bottom"/>
          </w:tcPr>
          <w:p w14:paraId="780250EF" w14:textId="383AFD72" w:rsidR="00BF49DC" w:rsidRPr="00C41D51" w:rsidRDefault="00BF49DC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5982DB" w:themeFill="accent6"/>
            <w:tcMar>
              <w:right w:w="142" w:type="dxa"/>
            </w:tcMar>
            <w:vAlign w:val="bottom"/>
          </w:tcPr>
          <w:p w14:paraId="0BE7C65B" w14:textId="5B95B247" w:rsidR="00BF49DC" w:rsidRPr="00C41D51" w:rsidRDefault="00BF49DC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5982DB" w:themeFill="accent6"/>
            <w:tcMar>
              <w:right w:w="142" w:type="dxa"/>
            </w:tcMar>
            <w:vAlign w:val="bottom"/>
          </w:tcPr>
          <w:p w14:paraId="55B14954" w14:textId="2ADD9BA3" w:rsidR="00BF49DC" w:rsidRPr="00C41D51" w:rsidRDefault="00BF49DC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5982DB" w:themeFill="accent6"/>
            <w:tcMar>
              <w:right w:w="142" w:type="dxa"/>
            </w:tcMar>
            <w:vAlign w:val="bottom"/>
          </w:tcPr>
          <w:p w14:paraId="0D57052B" w14:textId="6552AE22" w:rsidR="00BF49DC" w:rsidRPr="00C41D51" w:rsidRDefault="00BF49DC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5982DB" w:themeFill="accent6"/>
            <w:tcMar>
              <w:right w:w="142" w:type="dxa"/>
            </w:tcMar>
            <w:vAlign w:val="bottom"/>
          </w:tcPr>
          <w:p w14:paraId="5E6DFA71" w14:textId="05168F47" w:rsidR="00BF49DC" w:rsidRPr="00C41D51" w:rsidRDefault="00BF49DC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BF49DC" w:rsidRPr="00C41D51" w14:paraId="6A8DAA74" w14:textId="77777777" w:rsidTr="0017144B">
        <w:trPr>
          <w:trHeight w:val="567"/>
        </w:trPr>
        <w:tc>
          <w:tcPr>
            <w:tcW w:w="710" w:type="pct"/>
            <w:shd w:val="clear" w:color="auto" w:fill="5982DB" w:themeFill="accent6"/>
            <w:tcMar>
              <w:right w:w="142" w:type="dxa"/>
            </w:tcMar>
            <w:vAlign w:val="bottom"/>
          </w:tcPr>
          <w:p w14:paraId="3E763929" w14:textId="41B3A001" w:rsidR="00BF49DC" w:rsidRPr="00C41D51" w:rsidRDefault="00BF49DC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5982DB" w:themeFill="accent6"/>
            <w:tcMar>
              <w:right w:w="142" w:type="dxa"/>
            </w:tcMar>
            <w:vAlign w:val="bottom"/>
          </w:tcPr>
          <w:p w14:paraId="587BBDD9" w14:textId="706097C6" w:rsidR="00BF49DC" w:rsidRPr="00C41D51" w:rsidRDefault="00BF49DC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5982DB" w:themeFill="accent6"/>
            <w:tcMar>
              <w:right w:w="142" w:type="dxa"/>
            </w:tcMar>
            <w:vAlign w:val="bottom"/>
          </w:tcPr>
          <w:p w14:paraId="1E2F1383" w14:textId="03801446" w:rsidR="00BF49DC" w:rsidRPr="00C41D51" w:rsidRDefault="00BF49DC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5982DB" w:themeFill="accent6"/>
            <w:tcMar>
              <w:right w:w="142" w:type="dxa"/>
            </w:tcMar>
            <w:vAlign w:val="bottom"/>
          </w:tcPr>
          <w:p w14:paraId="0F0C4EBA" w14:textId="1BC27478" w:rsidR="00BF49DC" w:rsidRPr="00C41D51" w:rsidRDefault="00BF49DC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5982DB" w:themeFill="accent6"/>
            <w:tcMar>
              <w:right w:w="142" w:type="dxa"/>
            </w:tcMar>
            <w:vAlign w:val="bottom"/>
          </w:tcPr>
          <w:p w14:paraId="6634E9A5" w14:textId="6A8E8A90" w:rsidR="00BF49DC" w:rsidRPr="00C41D51" w:rsidRDefault="00BF49DC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5982DB" w:themeFill="accent6"/>
            <w:tcMar>
              <w:right w:w="142" w:type="dxa"/>
            </w:tcMar>
            <w:vAlign w:val="bottom"/>
          </w:tcPr>
          <w:p w14:paraId="16F44200" w14:textId="714CFBF6" w:rsidR="00BF49DC" w:rsidRPr="00C41D51" w:rsidRDefault="00BF49DC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5982DB" w:themeFill="accent6"/>
            <w:tcMar>
              <w:right w:w="142" w:type="dxa"/>
            </w:tcMar>
            <w:vAlign w:val="bottom"/>
          </w:tcPr>
          <w:p w14:paraId="3394B26C" w14:textId="73D0C325" w:rsidR="00BF49DC" w:rsidRPr="00C41D51" w:rsidRDefault="00BF49DC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BF49DC" w:rsidRPr="00C41D51" w14:paraId="1D2030A0" w14:textId="77777777" w:rsidTr="0017144B">
        <w:trPr>
          <w:trHeight w:val="567"/>
        </w:trPr>
        <w:tc>
          <w:tcPr>
            <w:tcW w:w="710" w:type="pct"/>
            <w:shd w:val="clear" w:color="auto" w:fill="5982DB" w:themeFill="accent6"/>
            <w:tcMar>
              <w:right w:w="142" w:type="dxa"/>
            </w:tcMar>
            <w:vAlign w:val="bottom"/>
          </w:tcPr>
          <w:p w14:paraId="57D12072" w14:textId="3A872698" w:rsidR="00BF49DC" w:rsidRPr="00C41D51" w:rsidRDefault="00BF49DC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5982DB" w:themeFill="accent6"/>
            <w:tcMar>
              <w:right w:w="142" w:type="dxa"/>
            </w:tcMar>
            <w:vAlign w:val="bottom"/>
          </w:tcPr>
          <w:p w14:paraId="0CD69C5E" w14:textId="52822D1E" w:rsidR="00BF49DC" w:rsidRPr="00C41D51" w:rsidRDefault="00BF49DC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5982DB" w:themeFill="accent6"/>
            <w:tcMar>
              <w:right w:w="142" w:type="dxa"/>
            </w:tcMar>
            <w:vAlign w:val="bottom"/>
          </w:tcPr>
          <w:p w14:paraId="20398BA8" w14:textId="7A33AE7C" w:rsidR="00BF49DC" w:rsidRPr="00C41D51" w:rsidRDefault="00BF49DC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5982DB" w:themeFill="accent6"/>
            <w:tcMar>
              <w:right w:w="142" w:type="dxa"/>
            </w:tcMar>
            <w:vAlign w:val="bottom"/>
          </w:tcPr>
          <w:p w14:paraId="5AAF66C6" w14:textId="0F8F40D5" w:rsidR="00BF49DC" w:rsidRPr="00C41D51" w:rsidRDefault="00BF49DC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5982DB" w:themeFill="accent6"/>
            <w:tcMar>
              <w:right w:w="142" w:type="dxa"/>
            </w:tcMar>
            <w:vAlign w:val="bottom"/>
          </w:tcPr>
          <w:p w14:paraId="1606A35B" w14:textId="526276CF" w:rsidR="00BF49DC" w:rsidRPr="00C41D51" w:rsidRDefault="00BF49DC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5982DB" w:themeFill="accent6"/>
            <w:tcMar>
              <w:right w:w="142" w:type="dxa"/>
            </w:tcMar>
            <w:vAlign w:val="bottom"/>
          </w:tcPr>
          <w:p w14:paraId="17B5A357" w14:textId="690EC896" w:rsidR="00BF49DC" w:rsidRPr="00C41D51" w:rsidRDefault="00BF49DC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5982DB" w:themeFill="accent6"/>
            <w:tcMar>
              <w:right w:w="142" w:type="dxa"/>
            </w:tcMar>
            <w:vAlign w:val="bottom"/>
          </w:tcPr>
          <w:p w14:paraId="2E480CCF" w14:textId="5539A893" w:rsidR="00BF49DC" w:rsidRPr="00C41D51" w:rsidRDefault="00BF49DC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BF49DC" w:rsidRPr="00C41D51" w14:paraId="0A8EB60A" w14:textId="77777777" w:rsidTr="0017144B">
        <w:trPr>
          <w:trHeight w:val="567"/>
        </w:trPr>
        <w:tc>
          <w:tcPr>
            <w:tcW w:w="710" w:type="pct"/>
            <w:shd w:val="clear" w:color="auto" w:fill="5982DB" w:themeFill="accent6"/>
            <w:tcMar>
              <w:right w:w="142" w:type="dxa"/>
            </w:tcMar>
            <w:vAlign w:val="bottom"/>
          </w:tcPr>
          <w:p w14:paraId="76F63247" w14:textId="063D9F26" w:rsidR="00BF49DC" w:rsidRPr="00C41D51" w:rsidRDefault="00BF49DC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5982DB" w:themeFill="accent6"/>
            <w:tcMar>
              <w:right w:w="142" w:type="dxa"/>
            </w:tcMar>
            <w:vAlign w:val="bottom"/>
          </w:tcPr>
          <w:p w14:paraId="5DF3CAEC" w14:textId="702078DB" w:rsidR="00BF49DC" w:rsidRPr="00C41D51" w:rsidRDefault="00BF49DC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5982DB" w:themeFill="accent6"/>
            <w:tcMar>
              <w:right w:w="142" w:type="dxa"/>
            </w:tcMar>
            <w:vAlign w:val="bottom"/>
          </w:tcPr>
          <w:p w14:paraId="6CBCA6C2" w14:textId="4105AD26" w:rsidR="00BF49DC" w:rsidRPr="00C41D51" w:rsidRDefault="00BF49DC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5982DB" w:themeFill="accent6"/>
            <w:tcMar>
              <w:right w:w="142" w:type="dxa"/>
            </w:tcMar>
            <w:vAlign w:val="bottom"/>
          </w:tcPr>
          <w:p w14:paraId="1C565751" w14:textId="6D025EFB" w:rsidR="00BF49DC" w:rsidRPr="00C41D51" w:rsidRDefault="00BF49DC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5287B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5982DB" w:themeFill="accent6"/>
            <w:tcMar>
              <w:right w:w="142" w:type="dxa"/>
            </w:tcMar>
            <w:vAlign w:val="bottom"/>
          </w:tcPr>
          <w:p w14:paraId="37607533" w14:textId="179849B6" w:rsidR="00BF49DC" w:rsidRPr="00C41D51" w:rsidRDefault="00BF49DC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5287B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5287B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5287B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5287B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5982DB" w:themeFill="accent6"/>
            <w:tcMar>
              <w:right w:w="142" w:type="dxa"/>
            </w:tcMar>
            <w:vAlign w:val="bottom"/>
          </w:tcPr>
          <w:p w14:paraId="0A7CF6E7" w14:textId="7AD3FA43" w:rsidR="00BF49DC" w:rsidRPr="00C41D51" w:rsidRDefault="00BF49DC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5287B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5287B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5287B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5287B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5982DB" w:themeFill="accent6"/>
            <w:tcMar>
              <w:right w:w="142" w:type="dxa"/>
            </w:tcMar>
            <w:vAlign w:val="bottom"/>
          </w:tcPr>
          <w:p w14:paraId="7718B96E" w14:textId="7FB5926D" w:rsidR="00BF49DC" w:rsidRPr="00C41D51" w:rsidRDefault="00BF49DC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5287B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5287B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5287B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5287B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BF49DC" w:rsidRPr="00C41D51" w14:paraId="5CCC9C47" w14:textId="77777777" w:rsidTr="0017144B">
        <w:trPr>
          <w:trHeight w:val="567"/>
        </w:trPr>
        <w:tc>
          <w:tcPr>
            <w:tcW w:w="710" w:type="pct"/>
            <w:shd w:val="clear" w:color="auto" w:fill="5982DB" w:themeFill="accent6"/>
            <w:tcMar>
              <w:right w:w="142" w:type="dxa"/>
            </w:tcMar>
            <w:vAlign w:val="bottom"/>
          </w:tcPr>
          <w:p w14:paraId="1FEA4187" w14:textId="32A3BE8B" w:rsidR="00BF49DC" w:rsidRPr="00C41D51" w:rsidRDefault="00BF49DC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5287B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5287B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5287B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5287B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5982DB" w:themeFill="accent6"/>
            <w:tcMar>
              <w:right w:w="142" w:type="dxa"/>
            </w:tcMar>
            <w:vAlign w:val="bottom"/>
          </w:tcPr>
          <w:p w14:paraId="78E08BBE" w14:textId="2257A6AA" w:rsidR="00BF49DC" w:rsidRPr="00C41D51" w:rsidRDefault="00BF49DC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5287B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5287B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5287B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5287B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5982DB" w:themeFill="accent6"/>
            <w:tcMar>
              <w:right w:w="142" w:type="dxa"/>
            </w:tcMar>
            <w:vAlign w:val="bottom"/>
          </w:tcPr>
          <w:p w14:paraId="595DDE99" w14:textId="77777777" w:rsidR="00BF49DC" w:rsidRPr="00C41D51" w:rsidRDefault="00BF49DC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5982DB" w:themeFill="accent6"/>
            <w:tcMar>
              <w:right w:w="142" w:type="dxa"/>
            </w:tcMar>
            <w:vAlign w:val="bottom"/>
          </w:tcPr>
          <w:p w14:paraId="0131870D" w14:textId="77777777" w:rsidR="00BF49DC" w:rsidRPr="00C41D51" w:rsidRDefault="00BF49DC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5982DB" w:themeFill="accent6"/>
            <w:tcMar>
              <w:right w:w="142" w:type="dxa"/>
            </w:tcMar>
            <w:vAlign w:val="bottom"/>
          </w:tcPr>
          <w:p w14:paraId="6416ADAD" w14:textId="77777777" w:rsidR="00BF49DC" w:rsidRPr="00C41D51" w:rsidRDefault="00BF49DC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5982DB" w:themeFill="accent6"/>
            <w:tcMar>
              <w:right w:w="142" w:type="dxa"/>
            </w:tcMar>
            <w:vAlign w:val="bottom"/>
          </w:tcPr>
          <w:p w14:paraId="5511A947" w14:textId="77777777" w:rsidR="00BF49DC" w:rsidRPr="00C41D51" w:rsidRDefault="00BF49DC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1" w:type="pct"/>
            <w:shd w:val="clear" w:color="auto" w:fill="5982DB" w:themeFill="accent6"/>
            <w:tcMar>
              <w:right w:w="142" w:type="dxa"/>
            </w:tcMar>
            <w:vAlign w:val="bottom"/>
          </w:tcPr>
          <w:p w14:paraId="2197EF86" w14:textId="77777777" w:rsidR="00BF49DC" w:rsidRPr="00C41D51" w:rsidRDefault="00BF49DC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B6899" w:rsidRPr="00C41D51" w14:paraId="006BD6C0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bookmarkEnd w:id="0"/>
          <w:p w14:paraId="19962AF0" w14:textId="2490FCE8" w:rsidR="006B6899" w:rsidRPr="00C41D51" w:rsidRDefault="00144FA3" w:rsidP="00C41D51">
            <w:pPr>
              <w:pStyle w:val="ad"/>
              <w:shd w:val="clear" w:color="auto" w:fill="FFFFFF" w:themeFill="background1"/>
              <w:spacing w:before="360"/>
              <w:jc w:val="left"/>
              <w:rPr>
                <w:rFonts w:ascii="Arial Narrow" w:hAnsi="Arial Narrow" w:cs="Arial"/>
                <w:noProof/>
                <w:color w:val="auto"/>
                <w:sz w:val="56"/>
                <w:szCs w:val="56"/>
                <w:lang w:bidi="ru-RU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56"/>
                <w:szCs w:val="56"/>
                <w:lang w:bidi="ru-RU"/>
              </w:rPr>
              <w:t>FEBRERO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30F9F655" w14:textId="535E324C" w:rsidR="006B6899" w:rsidRPr="00C41D51" w:rsidRDefault="006B6899" w:rsidP="00C41D51">
            <w:pPr>
              <w:pStyle w:val="ad"/>
              <w:shd w:val="clear" w:color="auto" w:fill="FFFFFF" w:themeFill="background1"/>
              <w:spacing w:before="240"/>
              <w:rPr>
                <w:rFonts w:ascii="Arial Narrow" w:hAnsi="Arial Narrow" w:cs="Arial"/>
                <w:noProof/>
                <w:color w:val="auto"/>
                <w:sz w:val="56"/>
                <w:szCs w:val="56"/>
                <w:lang w:bidi="ru-RU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56"/>
                <w:szCs w:val="56"/>
                <w:lang w:bidi="ru-RU"/>
              </w:rPr>
              <w:t>2024</w:t>
            </w:r>
            <w:r w:rsidRPr="00C41D51">
              <w:rPr>
                <w:rFonts w:ascii="Arial Narrow" w:hAnsi="Arial Narrow"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2609632D" w14:textId="71E92072" w:rsidR="006B6899" w:rsidRPr="00C41D51" w:rsidRDefault="006B6899" w:rsidP="00C41D51">
      <w:pPr>
        <w:pStyle w:val="Months"/>
        <w:shd w:val="clear" w:color="auto" w:fill="FFFFFF" w:themeFill="background1"/>
        <w:jc w:val="center"/>
        <w:rPr>
          <w:rFonts w:ascii="Arial Narrow" w:hAnsi="Arial Narrow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1"/>
        <w:gridCol w:w="1497"/>
        <w:gridCol w:w="1500"/>
        <w:gridCol w:w="1500"/>
        <w:gridCol w:w="1500"/>
        <w:gridCol w:w="1500"/>
        <w:gridCol w:w="1471"/>
      </w:tblGrid>
      <w:tr w:rsidR="0017144B" w:rsidRPr="00C41D51" w14:paraId="2A9965BE" w14:textId="77777777" w:rsidTr="0017144B">
        <w:trPr>
          <w:trHeight w:val="567"/>
        </w:trPr>
        <w:tc>
          <w:tcPr>
            <w:tcW w:w="708" w:type="pct"/>
            <w:shd w:val="clear" w:color="auto" w:fill="45A5ED" w:themeFill="accent5"/>
            <w:vAlign w:val="center"/>
          </w:tcPr>
          <w:p w14:paraId="512E7E2D" w14:textId="72738227" w:rsidR="006B6899" w:rsidRPr="00C41D51" w:rsidRDefault="00144FA3" w:rsidP="00C41D51">
            <w:pPr>
              <w:pStyle w:val="Days"/>
              <w:shd w:val="clear" w:color="auto" w:fill="FFFFFF" w:themeFill="background1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45A5ED" w:themeFill="accent5"/>
            <w:vAlign w:val="center"/>
          </w:tcPr>
          <w:p w14:paraId="7FAB7376" w14:textId="16D609FD" w:rsidR="006B6899" w:rsidRPr="00C41D51" w:rsidRDefault="00144FA3" w:rsidP="00C41D51">
            <w:pPr>
              <w:pStyle w:val="Days"/>
              <w:shd w:val="clear" w:color="auto" w:fill="FFFFFF" w:themeFill="background1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45A5ED" w:themeFill="accent5"/>
            <w:vAlign w:val="center"/>
          </w:tcPr>
          <w:p w14:paraId="6F798461" w14:textId="1602F382" w:rsidR="006B6899" w:rsidRPr="00C41D51" w:rsidRDefault="00144FA3" w:rsidP="00C41D51">
            <w:pPr>
              <w:pStyle w:val="Days"/>
              <w:shd w:val="clear" w:color="auto" w:fill="FFFFFF" w:themeFill="background1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45A5ED" w:themeFill="accent5"/>
            <w:vAlign w:val="center"/>
          </w:tcPr>
          <w:p w14:paraId="23D869A9" w14:textId="759AD147" w:rsidR="006B6899" w:rsidRPr="00C41D51" w:rsidRDefault="00144FA3" w:rsidP="00C41D51">
            <w:pPr>
              <w:pStyle w:val="Days"/>
              <w:shd w:val="clear" w:color="auto" w:fill="FFFFFF" w:themeFill="background1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45A5ED" w:themeFill="accent5"/>
            <w:vAlign w:val="center"/>
          </w:tcPr>
          <w:p w14:paraId="405A4BF1" w14:textId="7EF2D720" w:rsidR="006B6899" w:rsidRPr="00C41D51" w:rsidRDefault="00144FA3" w:rsidP="00C41D51">
            <w:pPr>
              <w:pStyle w:val="Days"/>
              <w:shd w:val="clear" w:color="auto" w:fill="FFFFFF" w:themeFill="background1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45A5ED" w:themeFill="accent5"/>
            <w:vAlign w:val="center"/>
          </w:tcPr>
          <w:p w14:paraId="63202455" w14:textId="7A9C8F80" w:rsidR="006B6899" w:rsidRPr="00C41D51" w:rsidRDefault="00144FA3" w:rsidP="00C41D51">
            <w:pPr>
              <w:pStyle w:val="Days"/>
              <w:shd w:val="clear" w:color="auto" w:fill="FFFFFF" w:themeFill="background1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45A5ED" w:themeFill="accent5"/>
            <w:vAlign w:val="center"/>
          </w:tcPr>
          <w:p w14:paraId="631EAB2A" w14:textId="6700BD50" w:rsidR="006B6899" w:rsidRPr="00C41D51" w:rsidRDefault="00144FA3" w:rsidP="00C41D51">
            <w:pPr>
              <w:pStyle w:val="Days"/>
              <w:shd w:val="clear" w:color="auto" w:fill="FFFFFF" w:themeFill="background1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6B6899" w:rsidRPr="00C41D51" w14:paraId="78897B1C" w14:textId="77777777" w:rsidTr="0017144B">
        <w:trPr>
          <w:trHeight w:val="567"/>
        </w:trPr>
        <w:tc>
          <w:tcPr>
            <w:tcW w:w="708" w:type="pct"/>
            <w:shd w:val="clear" w:color="auto" w:fill="45A5ED" w:themeFill="accent5"/>
            <w:tcMar>
              <w:right w:w="142" w:type="dxa"/>
            </w:tcMar>
            <w:vAlign w:val="bottom"/>
          </w:tcPr>
          <w:p w14:paraId="59E0EAAF" w14:textId="17659A93" w:rsidR="006B6899" w:rsidRPr="00C41D51" w:rsidRDefault="006B6899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 “понедельник" 1 ""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45A5ED" w:themeFill="accent5"/>
            <w:tcMar>
              <w:right w:w="142" w:type="dxa"/>
            </w:tcMar>
            <w:vAlign w:val="bottom"/>
          </w:tcPr>
          <w:p w14:paraId="2498326A" w14:textId="7879EFD9" w:rsidR="006B6899" w:rsidRPr="00C41D51" w:rsidRDefault="006B6899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 “вторник" 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5287B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45A5ED" w:themeFill="accent5"/>
            <w:tcMar>
              <w:right w:w="142" w:type="dxa"/>
            </w:tcMar>
            <w:vAlign w:val="bottom"/>
          </w:tcPr>
          <w:p w14:paraId="7DD2C321" w14:textId="062ECA3A" w:rsidR="006B6899" w:rsidRPr="00C41D51" w:rsidRDefault="006B6899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 “среда" 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5287B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45A5ED" w:themeFill="accent5"/>
            <w:tcMar>
              <w:right w:w="142" w:type="dxa"/>
            </w:tcMar>
            <w:vAlign w:val="bottom"/>
          </w:tcPr>
          <w:p w14:paraId="1994B2CA" w14:textId="70C4C3EF" w:rsidR="006B6899" w:rsidRPr="00C41D51" w:rsidRDefault="006B6899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 “четверг" 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5287B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5287B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5287B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45A5ED" w:themeFill="accent5"/>
            <w:tcMar>
              <w:right w:w="142" w:type="dxa"/>
            </w:tcMar>
            <w:vAlign w:val="bottom"/>
          </w:tcPr>
          <w:p w14:paraId="789BB523" w14:textId="1449004D" w:rsidR="006B6899" w:rsidRPr="00C41D51" w:rsidRDefault="006B6899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= “пятница" 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45A5ED" w:themeFill="accent5"/>
            <w:tcMar>
              <w:right w:w="142" w:type="dxa"/>
            </w:tcMar>
            <w:vAlign w:val="bottom"/>
          </w:tcPr>
          <w:p w14:paraId="0881040B" w14:textId="22E913E2" w:rsidR="006B6899" w:rsidRPr="00C41D51" w:rsidRDefault="006B6899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 “суббота" 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45A5ED" w:themeFill="accent5"/>
            <w:tcMar>
              <w:right w:w="142" w:type="dxa"/>
            </w:tcMar>
            <w:vAlign w:val="bottom"/>
          </w:tcPr>
          <w:p w14:paraId="5884C514" w14:textId="4CB52ECC" w:rsidR="006B6899" w:rsidRPr="00C41D51" w:rsidRDefault="006B6899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 “воскресенье" 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6B6899" w:rsidRPr="00C41D51" w14:paraId="48619F73" w14:textId="77777777" w:rsidTr="0017144B">
        <w:trPr>
          <w:trHeight w:val="567"/>
        </w:trPr>
        <w:tc>
          <w:tcPr>
            <w:tcW w:w="708" w:type="pct"/>
            <w:shd w:val="clear" w:color="auto" w:fill="45A5ED" w:themeFill="accent5"/>
            <w:tcMar>
              <w:right w:w="142" w:type="dxa"/>
            </w:tcMar>
            <w:vAlign w:val="bottom"/>
          </w:tcPr>
          <w:p w14:paraId="4D44E21F" w14:textId="3B4116C0" w:rsidR="006B6899" w:rsidRPr="00C41D51" w:rsidRDefault="006B6899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45A5ED" w:themeFill="accent5"/>
            <w:tcMar>
              <w:right w:w="142" w:type="dxa"/>
            </w:tcMar>
            <w:vAlign w:val="bottom"/>
          </w:tcPr>
          <w:p w14:paraId="66A3B054" w14:textId="252310CC" w:rsidR="006B6899" w:rsidRPr="00C41D51" w:rsidRDefault="006B6899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45A5ED" w:themeFill="accent5"/>
            <w:tcMar>
              <w:right w:w="142" w:type="dxa"/>
            </w:tcMar>
            <w:vAlign w:val="bottom"/>
          </w:tcPr>
          <w:p w14:paraId="30B06407" w14:textId="61DB4861" w:rsidR="006B6899" w:rsidRPr="00C41D51" w:rsidRDefault="006B6899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45A5ED" w:themeFill="accent5"/>
            <w:tcMar>
              <w:right w:w="142" w:type="dxa"/>
            </w:tcMar>
            <w:vAlign w:val="bottom"/>
          </w:tcPr>
          <w:p w14:paraId="79FA2E64" w14:textId="761C6F07" w:rsidR="006B6899" w:rsidRPr="00C41D51" w:rsidRDefault="006B6899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45A5ED" w:themeFill="accent5"/>
            <w:tcMar>
              <w:right w:w="142" w:type="dxa"/>
            </w:tcMar>
            <w:vAlign w:val="bottom"/>
          </w:tcPr>
          <w:p w14:paraId="0DD2A7F8" w14:textId="11ADC46A" w:rsidR="006B6899" w:rsidRPr="00C41D51" w:rsidRDefault="006B6899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45A5ED" w:themeFill="accent5"/>
            <w:tcMar>
              <w:right w:w="142" w:type="dxa"/>
            </w:tcMar>
            <w:vAlign w:val="bottom"/>
          </w:tcPr>
          <w:p w14:paraId="65828F76" w14:textId="19C73ADE" w:rsidR="006B6899" w:rsidRPr="00C41D51" w:rsidRDefault="006B6899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45A5ED" w:themeFill="accent5"/>
            <w:tcMar>
              <w:right w:w="142" w:type="dxa"/>
            </w:tcMar>
            <w:vAlign w:val="bottom"/>
          </w:tcPr>
          <w:p w14:paraId="5CC68ED0" w14:textId="69D87C82" w:rsidR="006B6899" w:rsidRPr="00C41D51" w:rsidRDefault="006B6899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6B6899" w:rsidRPr="00C41D51" w14:paraId="7F359005" w14:textId="77777777" w:rsidTr="0017144B">
        <w:trPr>
          <w:trHeight w:val="567"/>
        </w:trPr>
        <w:tc>
          <w:tcPr>
            <w:tcW w:w="708" w:type="pct"/>
            <w:shd w:val="clear" w:color="auto" w:fill="45A5ED" w:themeFill="accent5"/>
            <w:tcMar>
              <w:right w:w="142" w:type="dxa"/>
            </w:tcMar>
            <w:vAlign w:val="bottom"/>
          </w:tcPr>
          <w:p w14:paraId="642EC91B" w14:textId="3578B4C5" w:rsidR="006B6899" w:rsidRPr="00C41D51" w:rsidRDefault="006B6899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45A5ED" w:themeFill="accent5"/>
            <w:tcMar>
              <w:right w:w="142" w:type="dxa"/>
            </w:tcMar>
            <w:vAlign w:val="bottom"/>
          </w:tcPr>
          <w:p w14:paraId="71E5F1D7" w14:textId="27EB2277" w:rsidR="006B6899" w:rsidRPr="00C41D51" w:rsidRDefault="006B6899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45A5ED" w:themeFill="accent5"/>
            <w:tcMar>
              <w:right w:w="142" w:type="dxa"/>
            </w:tcMar>
            <w:vAlign w:val="bottom"/>
          </w:tcPr>
          <w:p w14:paraId="1D7BA790" w14:textId="4CFE7637" w:rsidR="006B6899" w:rsidRPr="00C41D51" w:rsidRDefault="006B6899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45A5ED" w:themeFill="accent5"/>
            <w:tcMar>
              <w:right w:w="142" w:type="dxa"/>
            </w:tcMar>
            <w:vAlign w:val="bottom"/>
          </w:tcPr>
          <w:p w14:paraId="2BD80CDD" w14:textId="704A8964" w:rsidR="006B6899" w:rsidRPr="00C41D51" w:rsidRDefault="006B6899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45A5ED" w:themeFill="accent5"/>
            <w:tcMar>
              <w:right w:w="142" w:type="dxa"/>
            </w:tcMar>
            <w:vAlign w:val="bottom"/>
          </w:tcPr>
          <w:p w14:paraId="1A72540D" w14:textId="00959BD1" w:rsidR="006B6899" w:rsidRPr="00C41D51" w:rsidRDefault="006B6899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45A5ED" w:themeFill="accent5"/>
            <w:tcMar>
              <w:right w:w="142" w:type="dxa"/>
            </w:tcMar>
            <w:vAlign w:val="bottom"/>
          </w:tcPr>
          <w:p w14:paraId="2F0F416D" w14:textId="0E2E6295" w:rsidR="006B6899" w:rsidRPr="00C41D51" w:rsidRDefault="006B6899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45A5ED" w:themeFill="accent5"/>
            <w:tcMar>
              <w:right w:w="142" w:type="dxa"/>
            </w:tcMar>
            <w:vAlign w:val="bottom"/>
          </w:tcPr>
          <w:p w14:paraId="774DD01B" w14:textId="2768F98B" w:rsidR="006B6899" w:rsidRPr="00C41D51" w:rsidRDefault="006B6899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6B6899" w:rsidRPr="00C41D51" w14:paraId="508437E3" w14:textId="77777777" w:rsidTr="0017144B">
        <w:trPr>
          <w:trHeight w:val="567"/>
        </w:trPr>
        <w:tc>
          <w:tcPr>
            <w:tcW w:w="708" w:type="pct"/>
            <w:shd w:val="clear" w:color="auto" w:fill="45A5ED" w:themeFill="accent5"/>
            <w:tcMar>
              <w:right w:w="142" w:type="dxa"/>
            </w:tcMar>
            <w:vAlign w:val="bottom"/>
          </w:tcPr>
          <w:p w14:paraId="44E30587" w14:textId="2D819664" w:rsidR="006B6899" w:rsidRPr="00C41D51" w:rsidRDefault="006B6899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45A5ED" w:themeFill="accent5"/>
            <w:tcMar>
              <w:right w:w="142" w:type="dxa"/>
            </w:tcMar>
            <w:vAlign w:val="bottom"/>
          </w:tcPr>
          <w:p w14:paraId="5457F3AB" w14:textId="64A7C75B" w:rsidR="006B6899" w:rsidRPr="00C41D51" w:rsidRDefault="006B6899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45A5ED" w:themeFill="accent5"/>
            <w:tcMar>
              <w:right w:w="142" w:type="dxa"/>
            </w:tcMar>
            <w:vAlign w:val="bottom"/>
          </w:tcPr>
          <w:p w14:paraId="4D2BC8FA" w14:textId="4374965A" w:rsidR="006B6899" w:rsidRPr="00C41D51" w:rsidRDefault="006B6899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45A5ED" w:themeFill="accent5"/>
            <w:tcMar>
              <w:right w:w="142" w:type="dxa"/>
            </w:tcMar>
            <w:vAlign w:val="bottom"/>
          </w:tcPr>
          <w:p w14:paraId="23CA0134" w14:textId="50BE31EE" w:rsidR="006B6899" w:rsidRPr="00C41D51" w:rsidRDefault="006B6899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45A5ED" w:themeFill="accent5"/>
            <w:tcMar>
              <w:right w:w="142" w:type="dxa"/>
            </w:tcMar>
            <w:vAlign w:val="bottom"/>
          </w:tcPr>
          <w:p w14:paraId="179CEE53" w14:textId="10474C53" w:rsidR="006B6899" w:rsidRPr="00C41D51" w:rsidRDefault="006B6899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45A5ED" w:themeFill="accent5"/>
            <w:tcMar>
              <w:right w:w="142" w:type="dxa"/>
            </w:tcMar>
            <w:vAlign w:val="bottom"/>
          </w:tcPr>
          <w:p w14:paraId="7A6FB619" w14:textId="50389682" w:rsidR="006B6899" w:rsidRPr="00C41D51" w:rsidRDefault="006B6899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45A5ED" w:themeFill="accent5"/>
            <w:tcMar>
              <w:right w:w="142" w:type="dxa"/>
            </w:tcMar>
            <w:vAlign w:val="bottom"/>
          </w:tcPr>
          <w:p w14:paraId="2AA9D605" w14:textId="72A301CC" w:rsidR="006B6899" w:rsidRPr="00C41D51" w:rsidRDefault="006B6899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6B6899" w:rsidRPr="00C41D51" w14:paraId="7B2D4DB4" w14:textId="77777777" w:rsidTr="0017144B">
        <w:trPr>
          <w:trHeight w:val="567"/>
        </w:trPr>
        <w:tc>
          <w:tcPr>
            <w:tcW w:w="708" w:type="pct"/>
            <w:shd w:val="clear" w:color="auto" w:fill="45A5ED" w:themeFill="accent5"/>
            <w:tcMar>
              <w:right w:w="142" w:type="dxa"/>
            </w:tcMar>
            <w:vAlign w:val="bottom"/>
          </w:tcPr>
          <w:p w14:paraId="7B60D089" w14:textId="026A9805" w:rsidR="006B6899" w:rsidRPr="00C41D51" w:rsidRDefault="006B6899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45A5ED" w:themeFill="accent5"/>
            <w:tcMar>
              <w:right w:w="142" w:type="dxa"/>
            </w:tcMar>
            <w:vAlign w:val="bottom"/>
          </w:tcPr>
          <w:p w14:paraId="4C2D0623" w14:textId="43A851A5" w:rsidR="006B6899" w:rsidRPr="00C41D51" w:rsidRDefault="006B6899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45A5ED" w:themeFill="accent5"/>
            <w:tcMar>
              <w:right w:w="142" w:type="dxa"/>
            </w:tcMar>
            <w:vAlign w:val="bottom"/>
          </w:tcPr>
          <w:p w14:paraId="76515BFB" w14:textId="551ABB8F" w:rsidR="006B6899" w:rsidRPr="00C41D51" w:rsidRDefault="006B6899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45A5ED" w:themeFill="accent5"/>
            <w:tcMar>
              <w:right w:w="142" w:type="dxa"/>
            </w:tcMar>
            <w:vAlign w:val="bottom"/>
          </w:tcPr>
          <w:p w14:paraId="2A42A246" w14:textId="1311B95F" w:rsidR="006B6899" w:rsidRPr="00C41D51" w:rsidRDefault="006B6899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45A5ED" w:themeFill="accent5"/>
            <w:tcMar>
              <w:right w:w="142" w:type="dxa"/>
            </w:tcMar>
            <w:vAlign w:val="bottom"/>
          </w:tcPr>
          <w:p w14:paraId="59581518" w14:textId="587F266F" w:rsidR="006B6899" w:rsidRPr="00C41D51" w:rsidRDefault="006B6899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FA3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45A5ED" w:themeFill="accent5"/>
            <w:tcMar>
              <w:right w:w="142" w:type="dxa"/>
            </w:tcMar>
            <w:vAlign w:val="bottom"/>
          </w:tcPr>
          <w:p w14:paraId="232E265E" w14:textId="3A707C02" w:rsidR="006B6899" w:rsidRPr="00C41D51" w:rsidRDefault="006B6899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FA3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FA3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FA3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FA3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45A5ED" w:themeFill="accent5"/>
            <w:tcMar>
              <w:right w:w="142" w:type="dxa"/>
            </w:tcMar>
            <w:vAlign w:val="bottom"/>
          </w:tcPr>
          <w:p w14:paraId="3C82A629" w14:textId="46CD7AB3" w:rsidR="006B6899" w:rsidRPr="00C41D51" w:rsidRDefault="006B6899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FA3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FA3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6B6899" w:rsidRPr="00C41D51" w14:paraId="476F1256" w14:textId="77777777" w:rsidTr="0017144B">
        <w:trPr>
          <w:trHeight w:val="567"/>
        </w:trPr>
        <w:tc>
          <w:tcPr>
            <w:tcW w:w="708" w:type="pct"/>
            <w:shd w:val="clear" w:color="auto" w:fill="45A5ED" w:themeFill="accent5"/>
            <w:tcMar>
              <w:right w:w="142" w:type="dxa"/>
            </w:tcMar>
            <w:vAlign w:val="bottom"/>
          </w:tcPr>
          <w:p w14:paraId="140AF84A" w14:textId="37DB61E2" w:rsidR="006B6899" w:rsidRPr="00C41D51" w:rsidRDefault="006B6899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45A5ED" w:themeFill="accent5"/>
            <w:tcMar>
              <w:right w:w="142" w:type="dxa"/>
            </w:tcMar>
            <w:vAlign w:val="bottom"/>
          </w:tcPr>
          <w:p w14:paraId="03E3F924" w14:textId="427FD4E5" w:rsidR="006B6899" w:rsidRPr="00C41D51" w:rsidRDefault="006B6899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!A12 Is Not In Table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45A5ED" w:themeFill="accent5"/>
            <w:tcMar>
              <w:right w:w="142" w:type="dxa"/>
            </w:tcMar>
            <w:vAlign w:val="bottom"/>
          </w:tcPr>
          <w:p w14:paraId="5BD98DC7" w14:textId="77777777" w:rsidR="006B6899" w:rsidRPr="00C41D51" w:rsidRDefault="006B6899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45A5ED" w:themeFill="accent5"/>
            <w:tcMar>
              <w:right w:w="142" w:type="dxa"/>
            </w:tcMar>
            <w:vAlign w:val="bottom"/>
          </w:tcPr>
          <w:p w14:paraId="4420F1DF" w14:textId="77777777" w:rsidR="006B6899" w:rsidRPr="00C41D51" w:rsidRDefault="006B6899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45A5ED" w:themeFill="accent5"/>
            <w:tcMar>
              <w:right w:w="142" w:type="dxa"/>
            </w:tcMar>
            <w:vAlign w:val="bottom"/>
          </w:tcPr>
          <w:p w14:paraId="3EEBC50A" w14:textId="77777777" w:rsidR="006B6899" w:rsidRPr="00C41D51" w:rsidRDefault="006B6899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45A5ED" w:themeFill="accent5"/>
            <w:tcMar>
              <w:right w:w="142" w:type="dxa"/>
            </w:tcMar>
            <w:vAlign w:val="bottom"/>
          </w:tcPr>
          <w:p w14:paraId="75F2DFFB" w14:textId="77777777" w:rsidR="006B6899" w:rsidRPr="00C41D51" w:rsidRDefault="006B6899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45A5ED" w:themeFill="accent5"/>
            <w:tcMar>
              <w:right w:w="142" w:type="dxa"/>
            </w:tcMar>
            <w:vAlign w:val="bottom"/>
          </w:tcPr>
          <w:p w14:paraId="018787BD" w14:textId="77777777" w:rsidR="006B6899" w:rsidRPr="00C41D51" w:rsidRDefault="006B6899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C41D51" w14:paraId="784B55A0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37FAAA50" w14:textId="4EA5B09A" w:rsidR="00ED5F48" w:rsidRPr="00C41D51" w:rsidRDefault="00144FA3" w:rsidP="00C41D51">
            <w:pPr>
              <w:pStyle w:val="ad"/>
              <w:shd w:val="clear" w:color="auto" w:fill="FFFFFF" w:themeFill="background1"/>
              <w:spacing w:before="360"/>
              <w:jc w:val="left"/>
              <w:rPr>
                <w:rFonts w:ascii="Arial Narrow" w:hAnsi="Arial Narrow" w:cs="Arial"/>
                <w:noProof/>
                <w:color w:val="auto"/>
                <w:sz w:val="56"/>
                <w:szCs w:val="56"/>
                <w:lang w:bidi="ru-RU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56"/>
                <w:szCs w:val="56"/>
                <w:lang w:bidi="ru-RU"/>
              </w:rPr>
              <w:t>MARZO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26647E3B" w14:textId="70E9DEA0" w:rsidR="00ED5F48" w:rsidRPr="00C41D51" w:rsidRDefault="00ED5F48" w:rsidP="00C41D51">
            <w:pPr>
              <w:pStyle w:val="ad"/>
              <w:shd w:val="clear" w:color="auto" w:fill="FFFFFF" w:themeFill="background1"/>
              <w:spacing w:before="360"/>
              <w:rPr>
                <w:rFonts w:ascii="Arial Narrow" w:hAnsi="Arial Narrow" w:cs="Arial"/>
                <w:noProof/>
                <w:color w:val="auto"/>
                <w:sz w:val="56"/>
                <w:szCs w:val="56"/>
                <w:lang w:bidi="ru-RU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56"/>
                <w:szCs w:val="56"/>
                <w:lang w:bidi="ru-RU"/>
              </w:rPr>
              <w:t>2024</w:t>
            </w:r>
            <w:r w:rsidRPr="00C41D51">
              <w:rPr>
                <w:rFonts w:ascii="Arial Narrow" w:hAnsi="Arial Narrow"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24BEBF7E" w14:textId="29E5ADCC" w:rsidR="00ED5F48" w:rsidRPr="00C41D51" w:rsidRDefault="00ED5F48" w:rsidP="00C41D51">
      <w:pPr>
        <w:pStyle w:val="Months"/>
        <w:shd w:val="clear" w:color="auto" w:fill="FFFFFF" w:themeFill="background1"/>
        <w:jc w:val="center"/>
        <w:rPr>
          <w:rFonts w:ascii="Arial Narrow" w:hAnsi="Arial Narrow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17144B" w:rsidRPr="00C41D51" w14:paraId="560D596D" w14:textId="77777777" w:rsidTr="0017144B">
        <w:trPr>
          <w:trHeight w:val="567"/>
        </w:trPr>
        <w:tc>
          <w:tcPr>
            <w:tcW w:w="709" w:type="pct"/>
            <w:shd w:val="clear" w:color="auto" w:fill="665EB8" w:themeFill="accent4"/>
            <w:vAlign w:val="center"/>
          </w:tcPr>
          <w:p w14:paraId="44C5013E" w14:textId="5C27D56E" w:rsidR="00ED5F48" w:rsidRPr="00C41D51" w:rsidRDefault="00144FA3" w:rsidP="00C41D51">
            <w:pPr>
              <w:pStyle w:val="Days"/>
              <w:shd w:val="clear" w:color="auto" w:fill="FFFFFF" w:themeFill="background1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665EB8" w:themeFill="accent4"/>
            <w:vAlign w:val="center"/>
          </w:tcPr>
          <w:p w14:paraId="54CD7167" w14:textId="2953A394" w:rsidR="00ED5F48" w:rsidRPr="00C41D51" w:rsidRDefault="00144FA3" w:rsidP="00C41D51">
            <w:pPr>
              <w:pStyle w:val="Days"/>
              <w:shd w:val="clear" w:color="auto" w:fill="FFFFFF" w:themeFill="background1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665EB8" w:themeFill="accent4"/>
            <w:vAlign w:val="center"/>
          </w:tcPr>
          <w:p w14:paraId="68845A00" w14:textId="01CB7064" w:rsidR="00ED5F48" w:rsidRPr="00C41D51" w:rsidRDefault="00144FA3" w:rsidP="00C41D51">
            <w:pPr>
              <w:pStyle w:val="Days"/>
              <w:shd w:val="clear" w:color="auto" w:fill="FFFFFF" w:themeFill="background1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665EB8" w:themeFill="accent4"/>
            <w:vAlign w:val="center"/>
          </w:tcPr>
          <w:p w14:paraId="387DAD2F" w14:textId="05358B37" w:rsidR="00ED5F48" w:rsidRPr="00C41D51" w:rsidRDefault="00144FA3" w:rsidP="00C41D51">
            <w:pPr>
              <w:pStyle w:val="Days"/>
              <w:shd w:val="clear" w:color="auto" w:fill="FFFFFF" w:themeFill="background1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665EB8" w:themeFill="accent4"/>
            <w:vAlign w:val="center"/>
          </w:tcPr>
          <w:p w14:paraId="4869AF3A" w14:textId="742DD91F" w:rsidR="00ED5F48" w:rsidRPr="00C41D51" w:rsidRDefault="00144FA3" w:rsidP="00C41D51">
            <w:pPr>
              <w:pStyle w:val="Days"/>
              <w:shd w:val="clear" w:color="auto" w:fill="FFFFFF" w:themeFill="background1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665EB8" w:themeFill="accent4"/>
            <w:vAlign w:val="center"/>
          </w:tcPr>
          <w:p w14:paraId="19742508" w14:textId="4742F2B0" w:rsidR="00ED5F48" w:rsidRPr="00C41D51" w:rsidRDefault="00144FA3" w:rsidP="00C41D51">
            <w:pPr>
              <w:pStyle w:val="Days"/>
              <w:shd w:val="clear" w:color="auto" w:fill="FFFFFF" w:themeFill="background1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665EB8" w:themeFill="accent4"/>
            <w:vAlign w:val="center"/>
          </w:tcPr>
          <w:p w14:paraId="17BD5908" w14:textId="1666356C" w:rsidR="00ED5F48" w:rsidRPr="00C41D51" w:rsidRDefault="00144FA3" w:rsidP="00C41D51">
            <w:pPr>
              <w:pStyle w:val="Days"/>
              <w:shd w:val="clear" w:color="auto" w:fill="FFFFFF" w:themeFill="background1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C41D51" w14:paraId="630DC1FC" w14:textId="77777777" w:rsidTr="0017144B">
        <w:trPr>
          <w:trHeight w:val="567"/>
        </w:trPr>
        <w:tc>
          <w:tcPr>
            <w:tcW w:w="709" w:type="pct"/>
            <w:shd w:val="clear" w:color="auto" w:fill="665EB8" w:themeFill="accent4"/>
            <w:tcMar>
              <w:right w:w="142" w:type="dxa"/>
            </w:tcMar>
            <w:vAlign w:val="bottom"/>
          </w:tcPr>
          <w:p w14:paraId="592C9C6A" w14:textId="114E5CC2" w:rsidR="00ED5F48" w:rsidRPr="00C41D51" w:rsidRDefault="00ED5F48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 “понедельник" 1 ""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665EB8" w:themeFill="accent4"/>
            <w:tcMar>
              <w:right w:w="142" w:type="dxa"/>
            </w:tcMar>
            <w:vAlign w:val="bottom"/>
          </w:tcPr>
          <w:p w14:paraId="1F7964FA" w14:textId="33EB3DA1" w:rsidR="00ED5F48" w:rsidRPr="00C41D51" w:rsidRDefault="00ED5F48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 “вторник" 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5287B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665EB8" w:themeFill="accent4"/>
            <w:tcMar>
              <w:right w:w="142" w:type="dxa"/>
            </w:tcMar>
            <w:vAlign w:val="bottom"/>
          </w:tcPr>
          <w:p w14:paraId="0F2395D4" w14:textId="3E551D85" w:rsidR="00ED5F48" w:rsidRPr="00C41D51" w:rsidRDefault="00ED5F48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 “среда" 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5287B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665EB8" w:themeFill="accent4"/>
            <w:tcMar>
              <w:right w:w="142" w:type="dxa"/>
            </w:tcMar>
            <w:vAlign w:val="bottom"/>
          </w:tcPr>
          <w:p w14:paraId="633792AC" w14:textId="5AA99A27" w:rsidR="00ED5F48" w:rsidRPr="00C41D51" w:rsidRDefault="00ED5F48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 “четверг" 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5287B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665EB8" w:themeFill="accent4"/>
            <w:tcMar>
              <w:right w:w="142" w:type="dxa"/>
            </w:tcMar>
            <w:vAlign w:val="bottom"/>
          </w:tcPr>
          <w:p w14:paraId="6602B436" w14:textId="1CBD4E37" w:rsidR="00ED5F48" w:rsidRPr="00C41D51" w:rsidRDefault="00ED5F48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= “пятница" 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5287B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5287B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5287B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665EB8" w:themeFill="accent4"/>
            <w:tcMar>
              <w:right w:w="142" w:type="dxa"/>
            </w:tcMar>
            <w:vAlign w:val="bottom"/>
          </w:tcPr>
          <w:p w14:paraId="10C872C2" w14:textId="117E5C77" w:rsidR="00ED5F48" w:rsidRPr="00C41D51" w:rsidRDefault="00ED5F48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 “суббота" 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665EB8" w:themeFill="accent4"/>
            <w:tcMar>
              <w:right w:w="142" w:type="dxa"/>
            </w:tcMar>
            <w:vAlign w:val="bottom"/>
          </w:tcPr>
          <w:p w14:paraId="74E7289B" w14:textId="2C88656D" w:rsidR="00ED5F48" w:rsidRPr="00C41D51" w:rsidRDefault="00ED5F48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 “воскресенье" 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ED5F48" w:rsidRPr="00C41D51" w14:paraId="2E722F99" w14:textId="77777777" w:rsidTr="0017144B">
        <w:trPr>
          <w:trHeight w:val="567"/>
        </w:trPr>
        <w:tc>
          <w:tcPr>
            <w:tcW w:w="709" w:type="pct"/>
            <w:shd w:val="clear" w:color="auto" w:fill="665EB8" w:themeFill="accent4"/>
            <w:tcMar>
              <w:right w:w="142" w:type="dxa"/>
            </w:tcMar>
            <w:vAlign w:val="bottom"/>
          </w:tcPr>
          <w:p w14:paraId="21D7CE2B" w14:textId="4DB621BB" w:rsidR="00ED5F48" w:rsidRPr="00C41D51" w:rsidRDefault="00ED5F48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665EB8" w:themeFill="accent4"/>
            <w:tcMar>
              <w:right w:w="142" w:type="dxa"/>
            </w:tcMar>
            <w:vAlign w:val="bottom"/>
          </w:tcPr>
          <w:p w14:paraId="6F0D177E" w14:textId="241E423B" w:rsidR="00ED5F48" w:rsidRPr="00C41D51" w:rsidRDefault="00ED5F48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665EB8" w:themeFill="accent4"/>
            <w:tcMar>
              <w:right w:w="142" w:type="dxa"/>
            </w:tcMar>
            <w:vAlign w:val="bottom"/>
          </w:tcPr>
          <w:p w14:paraId="644B2EBD" w14:textId="19F41707" w:rsidR="00ED5F48" w:rsidRPr="00C41D51" w:rsidRDefault="00ED5F48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665EB8" w:themeFill="accent4"/>
            <w:tcMar>
              <w:right w:w="142" w:type="dxa"/>
            </w:tcMar>
            <w:vAlign w:val="bottom"/>
          </w:tcPr>
          <w:p w14:paraId="334CED24" w14:textId="3A7AA5FA" w:rsidR="00ED5F48" w:rsidRPr="00C41D51" w:rsidRDefault="00ED5F48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665EB8" w:themeFill="accent4"/>
            <w:tcMar>
              <w:right w:w="142" w:type="dxa"/>
            </w:tcMar>
            <w:vAlign w:val="bottom"/>
          </w:tcPr>
          <w:p w14:paraId="293247CF" w14:textId="0538E445" w:rsidR="00ED5F48" w:rsidRPr="00C41D51" w:rsidRDefault="00ED5F48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665EB8" w:themeFill="accent4"/>
            <w:tcMar>
              <w:right w:w="142" w:type="dxa"/>
            </w:tcMar>
            <w:vAlign w:val="bottom"/>
          </w:tcPr>
          <w:p w14:paraId="08F99FDA" w14:textId="12EA3875" w:rsidR="00ED5F48" w:rsidRPr="00C41D51" w:rsidRDefault="00ED5F48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665EB8" w:themeFill="accent4"/>
            <w:tcMar>
              <w:right w:w="142" w:type="dxa"/>
            </w:tcMar>
            <w:vAlign w:val="bottom"/>
          </w:tcPr>
          <w:p w14:paraId="6B7624E4" w14:textId="004D48ED" w:rsidR="00ED5F48" w:rsidRPr="00C41D51" w:rsidRDefault="00ED5F48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ED5F48" w:rsidRPr="00C41D51" w14:paraId="1B29EB07" w14:textId="77777777" w:rsidTr="0017144B">
        <w:trPr>
          <w:trHeight w:val="567"/>
        </w:trPr>
        <w:tc>
          <w:tcPr>
            <w:tcW w:w="709" w:type="pct"/>
            <w:shd w:val="clear" w:color="auto" w:fill="665EB8" w:themeFill="accent4"/>
            <w:tcMar>
              <w:right w:w="142" w:type="dxa"/>
            </w:tcMar>
            <w:vAlign w:val="bottom"/>
          </w:tcPr>
          <w:p w14:paraId="6D98C24B" w14:textId="28108BC8" w:rsidR="00ED5F48" w:rsidRPr="00C41D51" w:rsidRDefault="00ED5F48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665EB8" w:themeFill="accent4"/>
            <w:tcMar>
              <w:right w:w="142" w:type="dxa"/>
            </w:tcMar>
            <w:vAlign w:val="bottom"/>
          </w:tcPr>
          <w:p w14:paraId="18629C8D" w14:textId="34795231" w:rsidR="00ED5F48" w:rsidRPr="00C41D51" w:rsidRDefault="00ED5F48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665EB8" w:themeFill="accent4"/>
            <w:tcMar>
              <w:right w:w="142" w:type="dxa"/>
            </w:tcMar>
            <w:vAlign w:val="bottom"/>
          </w:tcPr>
          <w:p w14:paraId="1A1C96E1" w14:textId="6056793C" w:rsidR="00ED5F48" w:rsidRPr="00C41D51" w:rsidRDefault="00ED5F48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665EB8" w:themeFill="accent4"/>
            <w:tcMar>
              <w:right w:w="142" w:type="dxa"/>
            </w:tcMar>
            <w:vAlign w:val="bottom"/>
          </w:tcPr>
          <w:p w14:paraId="55D4FE6B" w14:textId="764EABCF" w:rsidR="00ED5F48" w:rsidRPr="00C41D51" w:rsidRDefault="00ED5F48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665EB8" w:themeFill="accent4"/>
            <w:tcMar>
              <w:right w:w="142" w:type="dxa"/>
            </w:tcMar>
            <w:vAlign w:val="bottom"/>
          </w:tcPr>
          <w:p w14:paraId="6731300D" w14:textId="0F3A5C69" w:rsidR="00ED5F48" w:rsidRPr="00C41D51" w:rsidRDefault="00ED5F48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665EB8" w:themeFill="accent4"/>
            <w:tcMar>
              <w:right w:w="142" w:type="dxa"/>
            </w:tcMar>
            <w:vAlign w:val="bottom"/>
          </w:tcPr>
          <w:p w14:paraId="650D531D" w14:textId="5CC24825" w:rsidR="00ED5F48" w:rsidRPr="00C41D51" w:rsidRDefault="00ED5F48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665EB8" w:themeFill="accent4"/>
            <w:tcMar>
              <w:right w:w="142" w:type="dxa"/>
            </w:tcMar>
            <w:vAlign w:val="bottom"/>
          </w:tcPr>
          <w:p w14:paraId="4B3A6B0F" w14:textId="2BF780F8" w:rsidR="00ED5F48" w:rsidRPr="00C41D51" w:rsidRDefault="00ED5F48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ED5F48" w:rsidRPr="00C41D51" w14:paraId="63061927" w14:textId="77777777" w:rsidTr="0017144B">
        <w:trPr>
          <w:trHeight w:val="567"/>
        </w:trPr>
        <w:tc>
          <w:tcPr>
            <w:tcW w:w="709" w:type="pct"/>
            <w:shd w:val="clear" w:color="auto" w:fill="665EB8" w:themeFill="accent4"/>
            <w:tcMar>
              <w:right w:w="142" w:type="dxa"/>
            </w:tcMar>
            <w:vAlign w:val="bottom"/>
          </w:tcPr>
          <w:p w14:paraId="322A3772" w14:textId="271FDF51" w:rsidR="00ED5F48" w:rsidRPr="00C41D51" w:rsidRDefault="00ED5F48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665EB8" w:themeFill="accent4"/>
            <w:tcMar>
              <w:right w:w="142" w:type="dxa"/>
            </w:tcMar>
            <w:vAlign w:val="bottom"/>
          </w:tcPr>
          <w:p w14:paraId="189DEA55" w14:textId="485C6E25" w:rsidR="00ED5F48" w:rsidRPr="00C41D51" w:rsidRDefault="00ED5F48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665EB8" w:themeFill="accent4"/>
            <w:tcMar>
              <w:right w:w="142" w:type="dxa"/>
            </w:tcMar>
            <w:vAlign w:val="bottom"/>
          </w:tcPr>
          <w:p w14:paraId="7D337127" w14:textId="4A30DA7A" w:rsidR="00ED5F48" w:rsidRPr="00C41D51" w:rsidRDefault="00ED5F48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665EB8" w:themeFill="accent4"/>
            <w:tcMar>
              <w:right w:w="142" w:type="dxa"/>
            </w:tcMar>
            <w:vAlign w:val="bottom"/>
          </w:tcPr>
          <w:p w14:paraId="3988E0CD" w14:textId="0BA75B7A" w:rsidR="00ED5F48" w:rsidRPr="00C41D51" w:rsidRDefault="00ED5F48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665EB8" w:themeFill="accent4"/>
            <w:tcMar>
              <w:right w:w="142" w:type="dxa"/>
            </w:tcMar>
            <w:vAlign w:val="bottom"/>
          </w:tcPr>
          <w:p w14:paraId="5324E739" w14:textId="26C5B6FC" w:rsidR="00ED5F48" w:rsidRPr="00C41D51" w:rsidRDefault="00ED5F48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665EB8" w:themeFill="accent4"/>
            <w:tcMar>
              <w:right w:w="142" w:type="dxa"/>
            </w:tcMar>
            <w:vAlign w:val="bottom"/>
          </w:tcPr>
          <w:p w14:paraId="49C74BE0" w14:textId="2E3C269E" w:rsidR="00ED5F48" w:rsidRPr="00C41D51" w:rsidRDefault="00ED5F48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665EB8" w:themeFill="accent4"/>
            <w:tcMar>
              <w:right w:w="142" w:type="dxa"/>
            </w:tcMar>
            <w:vAlign w:val="bottom"/>
          </w:tcPr>
          <w:p w14:paraId="7DB6A5DD" w14:textId="71C4014E" w:rsidR="00ED5F48" w:rsidRPr="00C41D51" w:rsidRDefault="00ED5F48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ED5F48" w:rsidRPr="00C41D51" w14:paraId="2EFD4BD9" w14:textId="77777777" w:rsidTr="0017144B">
        <w:trPr>
          <w:trHeight w:val="567"/>
        </w:trPr>
        <w:tc>
          <w:tcPr>
            <w:tcW w:w="709" w:type="pct"/>
            <w:shd w:val="clear" w:color="auto" w:fill="665EB8" w:themeFill="accent4"/>
            <w:tcMar>
              <w:right w:w="142" w:type="dxa"/>
            </w:tcMar>
            <w:vAlign w:val="bottom"/>
          </w:tcPr>
          <w:p w14:paraId="7BFFCF65" w14:textId="398DE4F3" w:rsidR="00ED5F48" w:rsidRPr="00C41D51" w:rsidRDefault="00ED5F48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665EB8" w:themeFill="accent4"/>
            <w:tcMar>
              <w:right w:w="142" w:type="dxa"/>
            </w:tcMar>
            <w:vAlign w:val="bottom"/>
          </w:tcPr>
          <w:p w14:paraId="1FC45AEB" w14:textId="51F07F98" w:rsidR="00ED5F48" w:rsidRPr="00C41D51" w:rsidRDefault="00ED5F48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665EB8" w:themeFill="accent4"/>
            <w:tcMar>
              <w:right w:w="142" w:type="dxa"/>
            </w:tcMar>
            <w:vAlign w:val="bottom"/>
          </w:tcPr>
          <w:p w14:paraId="4AE09B59" w14:textId="3BD3149D" w:rsidR="00ED5F48" w:rsidRPr="00C41D51" w:rsidRDefault="00ED5F48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665EB8" w:themeFill="accent4"/>
            <w:tcMar>
              <w:right w:w="142" w:type="dxa"/>
            </w:tcMar>
            <w:vAlign w:val="bottom"/>
          </w:tcPr>
          <w:p w14:paraId="25B48518" w14:textId="3FC66978" w:rsidR="00ED5F48" w:rsidRPr="00C41D51" w:rsidRDefault="00ED5F48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665EB8" w:themeFill="accent4"/>
            <w:tcMar>
              <w:right w:w="142" w:type="dxa"/>
            </w:tcMar>
            <w:vAlign w:val="bottom"/>
          </w:tcPr>
          <w:p w14:paraId="1962A271" w14:textId="3409F51B" w:rsidR="00ED5F48" w:rsidRPr="00C41D51" w:rsidRDefault="00ED5F48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665EB8" w:themeFill="accent4"/>
            <w:tcMar>
              <w:right w:w="142" w:type="dxa"/>
            </w:tcMar>
            <w:vAlign w:val="bottom"/>
          </w:tcPr>
          <w:p w14:paraId="77FE8FC8" w14:textId="562E760F" w:rsidR="00ED5F48" w:rsidRPr="00C41D51" w:rsidRDefault="00ED5F48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665EB8" w:themeFill="accent4"/>
            <w:tcMar>
              <w:right w:w="142" w:type="dxa"/>
            </w:tcMar>
            <w:vAlign w:val="bottom"/>
          </w:tcPr>
          <w:p w14:paraId="7BDED77A" w14:textId="486C2E1D" w:rsidR="00ED5F48" w:rsidRPr="00C41D51" w:rsidRDefault="00ED5F48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ED5F48" w:rsidRPr="00C41D51" w14:paraId="53597095" w14:textId="77777777" w:rsidTr="0017144B">
        <w:trPr>
          <w:trHeight w:val="567"/>
        </w:trPr>
        <w:tc>
          <w:tcPr>
            <w:tcW w:w="709" w:type="pct"/>
            <w:shd w:val="clear" w:color="auto" w:fill="665EB8" w:themeFill="accent4"/>
            <w:tcMar>
              <w:right w:w="142" w:type="dxa"/>
            </w:tcMar>
            <w:vAlign w:val="bottom"/>
          </w:tcPr>
          <w:p w14:paraId="4653864B" w14:textId="76D9AE8A" w:rsidR="00ED5F48" w:rsidRPr="00C41D51" w:rsidRDefault="00ED5F48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FA3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665EB8" w:themeFill="accent4"/>
            <w:tcMar>
              <w:right w:w="142" w:type="dxa"/>
            </w:tcMar>
            <w:vAlign w:val="bottom"/>
          </w:tcPr>
          <w:p w14:paraId="0D53C982" w14:textId="10BF85C3" w:rsidR="00ED5F48" w:rsidRPr="00C41D51" w:rsidRDefault="00ED5F48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D2D81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FA3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FA3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FA3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FA3"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C41D51">
              <w:rPr>
                <w:rFonts w:ascii="Arial Narrow" w:hAnsi="Arial Narrow" w:cs="Arial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665EB8" w:themeFill="accent4"/>
            <w:tcMar>
              <w:right w:w="142" w:type="dxa"/>
            </w:tcMar>
            <w:vAlign w:val="bottom"/>
          </w:tcPr>
          <w:p w14:paraId="62664708" w14:textId="77777777" w:rsidR="00ED5F48" w:rsidRPr="00C41D51" w:rsidRDefault="00ED5F48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665EB8" w:themeFill="accent4"/>
            <w:tcMar>
              <w:right w:w="142" w:type="dxa"/>
            </w:tcMar>
            <w:vAlign w:val="bottom"/>
          </w:tcPr>
          <w:p w14:paraId="08BFF0B3" w14:textId="77777777" w:rsidR="00ED5F48" w:rsidRPr="00C41D51" w:rsidRDefault="00ED5F48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665EB8" w:themeFill="accent4"/>
            <w:tcMar>
              <w:right w:w="142" w:type="dxa"/>
            </w:tcMar>
            <w:vAlign w:val="bottom"/>
          </w:tcPr>
          <w:p w14:paraId="4681C0FE" w14:textId="77777777" w:rsidR="00ED5F48" w:rsidRPr="00C41D51" w:rsidRDefault="00ED5F48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665EB8" w:themeFill="accent4"/>
            <w:tcMar>
              <w:right w:w="142" w:type="dxa"/>
            </w:tcMar>
            <w:vAlign w:val="bottom"/>
          </w:tcPr>
          <w:p w14:paraId="7AD5B26D" w14:textId="77777777" w:rsidR="00ED5F48" w:rsidRPr="00C41D51" w:rsidRDefault="00ED5F48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4" w:type="pct"/>
            <w:shd w:val="clear" w:color="auto" w:fill="665EB8" w:themeFill="accent4"/>
            <w:tcMar>
              <w:right w:w="142" w:type="dxa"/>
            </w:tcMar>
            <w:vAlign w:val="bottom"/>
          </w:tcPr>
          <w:p w14:paraId="732AFDD9" w14:textId="77777777" w:rsidR="00ED5F48" w:rsidRPr="00C41D51" w:rsidRDefault="00ED5F48" w:rsidP="00C41D51">
            <w:pPr>
              <w:pStyle w:val="Dates"/>
              <w:shd w:val="clear" w:color="auto" w:fill="FFFFFF" w:themeFill="background1"/>
              <w:jc w:val="right"/>
              <w:rPr>
                <w:rFonts w:ascii="Arial Narrow" w:hAnsi="Arial Narrow" w:cs="Arial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C41D51" w:rsidRDefault="00ED5F48" w:rsidP="00C41D51">
      <w:pPr>
        <w:pStyle w:val="a5"/>
        <w:shd w:val="clear" w:color="auto" w:fill="FFFFFF" w:themeFill="background1"/>
        <w:rPr>
          <w:rFonts w:ascii="Arial Narrow" w:hAnsi="Arial Narrow" w:cs="Arial"/>
          <w:noProof/>
          <w:color w:val="auto"/>
          <w:sz w:val="2"/>
          <w:szCs w:val="2"/>
        </w:rPr>
      </w:pPr>
    </w:p>
    <w:sectPr w:rsidR="00ED5F48" w:rsidRPr="00C41D51" w:rsidSect="002318A5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DBDC9" w14:textId="77777777" w:rsidR="002318A5" w:rsidRDefault="002318A5">
      <w:pPr>
        <w:spacing w:after="0"/>
      </w:pPr>
      <w:r>
        <w:separator/>
      </w:r>
    </w:p>
  </w:endnote>
  <w:endnote w:type="continuationSeparator" w:id="0">
    <w:p w14:paraId="1AD56CFD" w14:textId="77777777" w:rsidR="002318A5" w:rsidRDefault="002318A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11986" w14:textId="77777777" w:rsidR="002318A5" w:rsidRDefault="002318A5">
      <w:pPr>
        <w:spacing w:after="0"/>
      </w:pPr>
      <w:r>
        <w:separator/>
      </w:r>
    </w:p>
  </w:footnote>
  <w:footnote w:type="continuationSeparator" w:id="0">
    <w:p w14:paraId="52BEFA2A" w14:textId="77777777" w:rsidR="002318A5" w:rsidRDefault="002318A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44FA3"/>
    <w:rsid w:val="00151CCE"/>
    <w:rsid w:val="0017144B"/>
    <w:rsid w:val="001B01F9"/>
    <w:rsid w:val="001C41F9"/>
    <w:rsid w:val="001D3904"/>
    <w:rsid w:val="00216F42"/>
    <w:rsid w:val="002318A5"/>
    <w:rsid w:val="00285C1D"/>
    <w:rsid w:val="002D7C5A"/>
    <w:rsid w:val="002F24D7"/>
    <w:rsid w:val="003327F5"/>
    <w:rsid w:val="00340CAF"/>
    <w:rsid w:val="003C0D41"/>
    <w:rsid w:val="003E085C"/>
    <w:rsid w:val="003E7B3A"/>
    <w:rsid w:val="003F0241"/>
    <w:rsid w:val="00415E07"/>
    <w:rsid w:val="00416364"/>
    <w:rsid w:val="00431B29"/>
    <w:rsid w:val="00440416"/>
    <w:rsid w:val="00462EAD"/>
    <w:rsid w:val="004A6170"/>
    <w:rsid w:val="004F426D"/>
    <w:rsid w:val="004F6AAC"/>
    <w:rsid w:val="005057FE"/>
    <w:rsid w:val="00512F2D"/>
    <w:rsid w:val="00570FBB"/>
    <w:rsid w:val="00583B82"/>
    <w:rsid w:val="005923AC"/>
    <w:rsid w:val="005D27A4"/>
    <w:rsid w:val="005D5149"/>
    <w:rsid w:val="005E656F"/>
    <w:rsid w:val="00605E0A"/>
    <w:rsid w:val="00642A90"/>
    <w:rsid w:val="0065287B"/>
    <w:rsid w:val="00667021"/>
    <w:rsid w:val="006974E1"/>
    <w:rsid w:val="006B6899"/>
    <w:rsid w:val="006C0896"/>
    <w:rsid w:val="006D2D81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24739"/>
    <w:rsid w:val="00C41D51"/>
    <w:rsid w:val="00C44DFB"/>
    <w:rsid w:val="00C6519B"/>
    <w:rsid w:val="00C70F21"/>
    <w:rsid w:val="00C713BC"/>
    <w:rsid w:val="00C7354B"/>
    <w:rsid w:val="00C800AA"/>
    <w:rsid w:val="00C91F9B"/>
    <w:rsid w:val="00DB023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6D1D6A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6D1D6A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6D1D6A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6D1D6A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6D1D6A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6D1D6A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6D1D6A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6D1D6A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6D1D6A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6D1D6A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6D1D6A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Фиолетовый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2021-12-08T12:39:00Z</dcterms:created>
  <dcterms:modified xsi:type="dcterms:W3CDTF">2024-02-26T20:33:00Z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