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704"/>
      </w:tblGrid>
      <w:tr w:rsidR="0097559A" w:rsidRPr="0097559A" w14:paraId="40983BE3" w14:textId="77777777" w:rsidTr="00FD3556">
        <w:trPr>
          <w:trHeight w:val="10480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66537F75" w14:textId="2F25F987" w:rsidR="003E085C" w:rsidRPr="0097559A" w:rsidRDefault="003E085C" w:rsidP="0097559A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2"/>
                <w:szCs w:val="2"/>
                <w:lang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447"/>
              <w:gridCol w:w="3596"/>
              <w:gridCol w:w="447"/>
              <w:gridCol w:w="3436"/>
              <w:gridCol w:w="447"/>
              <w:gridCol w:w="3437"/>
              <w:gridCol w:w="447"/>
              <w:gridCol w:w="3437"/>
            </w:tblGrid>
            <w:tr w:rsidR="0097559A" w:rsidRPr="0097559A" w14:paraId="79F6697B" w14:textId="61825017" w:rsidTr="00B76DEB">
              <w:trPr>
                <w:trHeight w:val="2800"/>
              </w:trPr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97559A" w:rsidRPr="0097559A" w14:paraId="0013E58C" w14:textId="77777777" w:rsidTr="0097559A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1A09ABE3" w14:textId="6F4D5530" w:rsidR="00F65FE6" w:rsidRPr="0097559A" w:rsidRDefault="006F364F" w:rsidP="0097559A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97559A" w:rsidRPr="0097559A" w14:paraId="0FC17487" w14:textId="77777777" w:rsidTr="0097559A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1659D808" w14:textId="7ED5A6FD" w:rsidR="00F65FE6" w:rsidRPr="0097559A" w:rsidRDefault="003F0338" w:rsidP="0097559A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01</w:t>
                        </w:r>
                      </w:p>
                    </w:tc>
                  </w:tr>
                  <w:tr w:rsidR="0097559A" w:rsidRPr="0097559A" w14:paraId="18C71CF1" w14:textId="77777777" w:rsidTr="0097559A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0BA01EB8" w14:textId="3870ED13" w:rsidR="00F65FE6" w:rsidRPr="0097559A" w:rsidRDefault="00E5363F" w:rsidP="0097559A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3F0338"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97559A" w:rsidRPr="0097559A" w14:paraId="17287D33" w14:textId="77777777" w:rsidTr="0097559A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29AE1A02" w14:textId="4459C750" w:rsidR="00F65FE6" w:rsidRPr="0097559A" w:rsidRDefault="00E5363F" w:rsidP="0097559A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3F0338"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97559A" w:rsidRPr="0097559A" w14:paraId="50908720" w14:textId="77777777" w:rsidTr="0097559A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0757DB9B" w14:textId="0C02E7E2" w:rsidR="00F65FE6" w:rsidRPr="0097559A" w:rsidRDefault="00E5363F" w:rsidP="0097559A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3F0338"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97559A" w:rsidRPr="0097559A" w14:paraId="3C53009A" w14:textId="77777777" w:rsidTr="0097559A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539CAAD8" w14:textId="4E694254" w:rsidR="00F65FE6" w:rsidRPr="0097559A" w:rsidRDefault="00E5363F" w:rsidP="0097559A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3F0338"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97559A" w:rsidRPr="0097559A" w14:paraId="336245C4" w14:textId="77777777" w:rsidTr="0097559A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1869F17F" w14:textId="37226A6E" w:rsidR="00F65FE6" w:rsidRPr="0097559A" w:rsidRDefault="00F65FE6" w:rsidP="0097559A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4367BE70" w14:textId="77777777" w:rsidR="00F65FE6" w:rsidRPr="0097559A" w:rsidRDefault="00F65FE6" w:rsidP="0097559A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1" w:type="pct"/>
                  <w:shd w:val="clear" w:color="auto" w:fill="DFECEB" w:themeFill="accent6" w:themeFillTint="33"/>
                  <w:tcMar>
                    <w:left w:w="0" w:type="dxa"/>
                  </w:tcMar>
                </w:tcPr>
                <w:p w14:paraId="1E763E4B" w14:textId="117571CE" w:rsidR="00F65FE6" w:rsidRPr="0097559A" w:rsidRDefault="006F364F" w:rsidP="0097559A">
                  <w:pPr>
                    <w:pStyle w:val="Months"/>
                    <w:spacing w:after="120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 w:rsidRPr="0097559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ENERO</w:t>
                  </w:r>
                  <w:r w:rsidR="00FD3556" w:rsidRPr="0097559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FD3556" w:rsidRPr="009755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="00FD3556" w:rsidRPr="009755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9755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7D8" w:rsidRPr="009755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2024</w:t>
                  </w:r>
                  <w:r w:rsidR="00FD3556" w:rsidRPr="009755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9"/>
                    <w:gridCol w:w="475"/>
                    <w:gridCol w:w="475"/>
                    <w:gridCol w:w="475"/>
                    <w:gridCol w:w="475"/>
                    <w:gridCol w:w="475"/>
                    <w:gridCol w:w="463"/>
                  </w:tblGrid>
                  <w:tr w:rsidR="0097559A" w:rsidRPr="0097559A" w14:paraId="684222CD" w14:textId="77777777" w:rsidTr="0097559A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39408482" w14:textId="63A7FCF1" w:rsidR="00F65FE6" w:rsidRPr="0097559A" w:rsidRDefault="006F364F" w:rsidP="0097559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7B285114" w14:textId="0A6EBBD4" w:rsidR="00F65FE6" w:rsidRPr="0097559A" w:rsidRDefault="006F364F" w:rsidP="0097559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54BB7502" w14:textId="38F19F56" w:rsidR="00F65FE6" w:rsidRPr="0097559A" w:rsidRDefault="006F364F" w:rsidP="0097559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3684BA99" w14:textId="6BFE7AB0" w:rsidR="00F65FE6" w:rsidRPr="0097559A" w:rsidRDefault="006F364F" w:rsidP="0097559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1CF75680" w14:textId="75340E91" w:rsidR="00F65FE6" w:rsidRPr="0097559A" w:rsidRDefault="006F364F" w:rsidP="0097559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57BE3AF3" w14:textId="26D140DC" w:rsidR="00F65FE6" w:rsidRPr="0097559A" w:rsidRDefault="006F364F" w:rsidP="0097559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37E85CF0" w14:textId="30616974" w:rsidR="00F65FE6" w:rsidRPr="0097559A" w:rsidRDefault="006F364F" w:rsidP="0097559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97559A" w:rsidRPr="0097559A" w14:paraId="31DF8F53" w14:textId="77777777" w:rsidTr="00880315">
                    <w:trPr>
                      <w:trHeight w:val="340"/>
                    </w:trPr>
                    <w:tc>
                      <w:tcPr>
                        <w:tcW w:w="710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C3DF47A" w14:textId="324294D2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FD8DCA2" w14:textId="04AFEE92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D953DC5" w14:textId="7DC1B58E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16F7F6B" w14:textId="0F7C25EF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D77DEF9" w14:textId="757ACA89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AB1CBA7" w14:textId="324519CF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1DE8D4C" w14:textId="7F3E6E2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 \@ dddd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7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7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7559A" w:rsidRPr="0097559A" w14:paraId="0AFA4FA2" w14:textId="77777777" w:rsidTr="00880315">
                    <w:trPr>
                      <w:trHeight w:val="34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88A4083" w14:textId="505D2BBE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D9C7DF" w14:textId="1073B1C8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D5672A" w14:textId="343E2C46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8E39618" w14:textId="256716AB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01D669" w14:textId="0D6A76EB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8B3CC1" w14:textId="458CECEA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63A6A44F" w14:textId="54604B6A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7559A" w:rsidRPr="0097559A" w14:paraId="223F797F" w14:textId="77777777" w:rsidTr="00880315">
                    <w:trPr>
                      <w:trHeight w:val="34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FCDA0AA" w14:textId="0546CD2E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99770B" w14:textId="35AF7BC0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78C04D" w14:textId="1E78DF4B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764BF9" w14:textId="0A6998DE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4D6EFD" w14:textId="567E9B43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A7D074" w14:textId="62775653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DF4C53D" w14:textId="4B8DC8BC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7559A" w:rsidRPr="0097559A" w14:paraId="10529957" w14:textId="77777777" w:rsidTr="00880315">
                    <w:trPr>
                      <w:trHeight w:val="34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824C9C9" w14:textId="46530C56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5E1D41" w14:textId="402090F5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951C8E" w14:textId="2AA09974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755A8A" w14:textId="2064D139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1F29A4" w14:textId="66D8EBB5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8D3352" w14:textId="2645A4AA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CF6BA37" w14:textId="76D3DBE9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7559A" w:rsidRPr="0097559A" w14:paraId="797D45F8" w14:textId="77777777" w:rsidTr="00880315">
                    <w:trPr>
                      <w:trHeight w:val="34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BD14B6A" w14:textId="14871784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46ECD0" w14:textId="02BC8722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B018" w14:textId="5F02782F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2B5BF7" w14:textId="50E4D0CD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3E501" w14:textId="693517CA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A251BC6" w14:textId="491611AA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3CA74E8D" w14:textId="6AB644EE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7559A" w:rsidRPr="0097559A" w14:paraId="1144E5B8" w14:textId="77777777" w:rsidTr="00880315">
                    <w:trPr>
                      <w:trHeight w:val="34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5F237A0" w14:textId="7F404E2C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4CCAC5" w14:textId="7CF0108E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C7080D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0BB2A5" w14:textId="7777777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CD13DEE" w14:textId="7777777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41B312" w14:textId="7777777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7F8AB0" w14:textId="7777777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40F850EA" w14:textId="7777777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F65FE6" w:rsidRPr="0097559A" w:rsidRDefault="00F65FE6" w:rsidP="0097559A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97559A" w:rsidRPr="0097559A" w14:paraId="774E15A5" w14:textId="77777777" w:rsidTr="0097559A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D9D9D9" w:themeFill="background1" w:themeFillShade="D9"/>
                        <w:vAlign w:val="center"/>
                      </w:tcPr>
                      <w:p w14:paraId="585CB30E" w14:textId="74334A74" w:rsidR="00E5363F" w:rsidRPr="0097559A" w:rsidRDefault="006F364F" w:rsidP="0097559A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97559A" w:rsidRPr="0097559A" w14:paraId="0E29CC81" w14:textId="77777777" w:rsidTr="0097559A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D9D9D9" w:themeFill="background1" w:themeFillShade="D9"/>
                        <w:vAlign w:val="center"/>
                      </w:tcPr>
                      <w:p w14:paraId="09A15AEC" w14:textId="651CD8E8" w:rsidR="00E5363F" w:rsidRPr="0097559A" w:rsidRDefault="00E5363F" w:rsidP="0097559A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530537"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97559A" w:rsidRPr="0097559A" w14:paraId="6722FAB6" w14:textId="77777777" w:rsidTr="0097559A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D9D9D9" w:themeFill="background1" w:themeFillShade="D9"/>
                        <w:vAlign w:val="center"/>
                      </w:tcPr>
                      <w:p w14:paraId="74973040" w14:textId="68F73AFE" w:rsidR="00E5363F" w:rsidRPr="0097559A" w:rsidRDefault="00E5363F" w:rsidP="0097559A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530537"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97559A" w:rsidRPr="0097559A" w14:paraId="45A29969" w14:textId="77777777" w:rsidTr="0097559A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D9D9D9" w:themeFill="background1" w:themeFillShade="D9"/>
                        <w:vAlign w:val="center"/>
                      </w:tcPr>
                      <w:p w14:paraId="43F914DF" w14:textId="46313D0B" w:rsidR="00E5363F" w:rsidRPr="0097559A" w:rsidRDefault="00E5363F" w:rsidP="0097559A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530537"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97559A" w:rsidRPr="0097559A" w14:paraId="10EA5BE1" w14:textId="77777777" w:rsidTr="0097559A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D9D9D9" w:themeFill="background1" w:themeFillShade="D9"/>
                        <w:vAlign w:val="center"/>
                      </w:tcPr>
                      <w:p w14:paraId="09E4284A" w14:textId="12E849CB" w:rsidR="00E5363F" w:rsidRPr="0097559A" w:rsidRDefault="00E5363F" w:rsidP="0097559A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530537"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97559A" w:rsidRPr="0097559A" w14:paraId="102FAB3A" w14:textId="77777777" w:rsidTr="0097559A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D9D9D9" w:themeFill="background1" w:themeFillShade="D9"/>
                        <w:vAlign w:val="center"/>
                      </w:tcPr>
                      <w:p w14:paraId="09D374AC" w14:textId="2DF62C80" w:rsidR="00E5363F" w:rsidRPr="0097559A" w:rsidRDefault="00E5363F" w:rsidP="0097559A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0</w:t>
                        </w:r>
                        <w:r w:rsidR="00530537"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</w:p>
                    </w:tc>
                  </w:tr>
                  <w:tr w:rsidR="0097559A" w:rsidRPr="0097559A" w14:paraId="1A0F67AC" w14:textId="77777777" w:rsidTr="0097559A">
                    <w:trPr>
                      <w:trHeight w:val="397"/>
                    </w:trPr>
                    <w:tc>
                      <w:tcPr>
                        <w:tcW w:w="340" w:type="dxa"/>
                        <w:shd w:val="clear" w:color="auto" w:fill="D9D9D9" w:themeFill="background1" w:themeFillShade="D9"/>
                        <w:vAlign w:val="center"/>
                      </w:tcPr>
                      <w:p w14:paraId="0FC88127" w14:textId="77777777" w:rsidR="00E5363F" w:rsidRPr="0097559A" w:rsidRDefault="00E5363F" w:rsidP="0097559A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1D2F0D30" w14:textId="77777777" w:rsidR="00F65FE6" w:rsidRPr="0097559A" w:rsidRDefault="00F65FE6" w:rsidP="0097559A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D3EBDA" w:themeFill="accent5" w:themeFillTint="33"/>
                  <w:tcMar>
                    <w:left w:w="0" w:type="dxa"/>
                  </w:tcMar>
                </w:tcPr>
                <w:p w14:paraId="3D861116" w14:textId="504333E9" w:rsidR="00F65FE6" w:rsidRPr="0097559A" w:rsidRDefault="006F364F" w:rsidP="0097559A">
                  <w:pPr>
                    <w:pStyle w:val="Months"/>
                    <w:spacing w:after="120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97559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FEBRERO</w:t>
                  </w:r>
                  <w:r w:rsidR="00FD3556" w:rsidRPr="0097559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FD3556" w:rsidRPr="009755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="00FD3556" w:rsidRPr="009755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9755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7D8" w:rsidRPr="009755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2024</w:t>
                  </w:r>
                  <w:r w:rsidR="00FD3556" w:rsidRPr="009755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2"/>
                    <w:gridCol w:w="452"/>
                    <w:gridCol w:w="452"/>
                    <w:gridCol w:w="452"/>
                    <w:gridCol w:w="443"/>
                  </w:tblGrid>
                  <w:tr w:rsidR="0097559A" w:rsidRPr="0097559A" w14:paraId="4D521D1C" w14:textId="77777777" w:rsidTr="0097559A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5B4A50A8" w14:textId="25495908" w:rsidR="00F65FE6" w:rsidRPr="0097559A" w:rsidRDefault="006F364F" w:rsidP="0097559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4D052ACD" w14:textId="7BE2AA1F" w:rsidR="00F65FE6" w:rsidRPr="0097559A" w:rsidRDefault="006F364F" w:rsidP="0097559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5A47D848" w14:textId="0D6089C6" w:rsidR="00F65FE6" w:rsidRPr="0097559A" w:rsidRDefault="006F364F" w:rsidP="0097559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11412BE2" w14:textId="410F73A8" w:rsidR="00F65FE6" w:rsidRPr="0097559A" w:rsidRDefault="006F364F" w:rsidP="0097559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0C3D3BE5" w14:textId="4DB95130" w:rsidR="00F65FE6" w:rsidRPr="0097559A" w:rsidRDefault="006F364F" w:rsidP="0097559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242F7BE9" w14:textId="5A304D15" w:rsidR="00F65FE6" w:rsidRPr="0097559A" w:rsidRDefault="006F364F" w:rsidP="0097559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4CB16A91" w14:textId="3BCC22B3" w:rsidR="00F65FE6" w:rsidRPr="0097559A" w:rsidRDefault="006F364F" w:rsidP="0097559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97559A" w:rsidRPr="0097559A" w14:paraId="033AD79B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2338C3E" w14:textId="75827651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E9814E4" w14:textId="697FD786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C7080D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B665E05" w14:textId="165E6044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131D4F0" w14:textId="39A6476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FC2BCF9" w14:textId="01469B63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D888BB" w14:textId="70FAF7C8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A023F15" w14:textId="4808B366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MonthStart2 \@ dddd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7559A" w:rsidRPr="0097559A" w14:paraId="6878283D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E1A06" w14:textId="291E8B7C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E8FAF3" w14:textId="2A822F66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F01189" w14:textId="2AC898A1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9A7D" w14:textId="0B4D5E59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7C63CF" w14:textId="719A642E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0DD119" w14:textId="2B0FABA4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7A25256A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7559A" w:rsidRPr="0097559A" w14:paraId="7DC4D67B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4AC88D8" w14:textId="28E48A86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0ABAC2" w14:textId="222E2D7A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AB7AB9" w14:textId="11EC07F8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8FC14F" w14:textId="72C65576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F7ACB7" w14:textId="78F390EC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9F174" w14:textId="5E87AB1D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7603309A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7559A" w:rsidRPr="0097559A" w14:paraId="73331944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526BF" w14:textId="249ADD0A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8C1CD1" w14:textId="040CE77F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A56F1" w14:textId="3BD14769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262D4B" w14:textId="2462F5BD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49CF7" w14:textId="7DD7BFB5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26A059" w14:textId="04C6C2C1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631E9C46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7559A" w:rsidRPr="0097559A" w14:paraId="74B0FF95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A5D3919" w14:textId="0E1CC524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5641D12" w14:textId="20CCB444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BBFCBA" w14:textId="1F0E895A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DB4676" w14:textId="1C9F1BA5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2ADD02" w14:textId="042FDDFC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1F3360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6D5BCA" w14:textId="3A2C480D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1F3360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1F3360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1F3360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1F3360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0970425C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1F3360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1F3360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7559A" w:rsidRPr="0097559A" w14:paraId="4CB553C4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549FBFA" w14:textId="7BA9E6B8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254819C" w14:textId="4CD0D843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MonthEnd2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!A12 Is Not In Table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FD04B4" w14:textId="7777777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AA4EBA" w14:textId="7777777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9AE72D" w14:textId="7777777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A36644" w14:textId="7777777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635B5D45" w14:textId="77777777" w:rsidR="00F65FE6" w:rsidRPr="0097559A" w:rsidRDefault="00F65FE6" w:rsidP="0097559A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97559A" w:rsidRPr="0097559A" w14:paraId="7AFCE4CB" w14:textId="77777777" w:rsidTr="0097559A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D9D9D9" w:themeFill="background1" w:themeFillShade="D9"/>
                        <w:vAlign w:val="center"/>
                      </w:tcPr>
                      <w:p w14:paraId="355E3AA7" w14:textId="46D33E82" w:rsidR="00E5363F" w:rsidRPr="0097559A" w:rsidRDefault="006F364F" w:rsidP="0097559A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97559A" w:rsidRPr="0097559A" w14:paraId="4A213D07" w14:textId="77777777" w:rsidTr="0097559A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D9D9D9" w:themeFill="background1" w:themeFillShade="D9"/>
                        <w:vAlign w:val="center"/>
                      </w:tcPr>
                      <w:p w14:paraId="52E22E90" w14:textId="0C00AAE3" w:rsidR="00E5363F" w:rsidRPr="0097559A" w:rsidRDefault="00E5363F" w:rsidP="0097559A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09</w:t>
                        </w:r>
                      </w:p>
                    </w:tc>
                  </w:tr>
                  <w:tr w:rsidR="0097559A" w:rsidRPr="0097559A" w14:paraId="40F50E32" w14:textId="77777777" w:rsidTr="0097559A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D9D9D9" w:themeFill="background1" w:themeFillShade="D9"/>
                        <w:vAlign w:val="center"/>
                      </w:tcPr>
                      <w:p w14:paraId="782F12E7" w14:textId="1CA89C69" w:rsidR="00E5363F" w:rsidRPr="0097559A" w:rsidRDefault="00E5363F" w:rsidP="0097559A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10</w:t>
                        </w:r>
                      </w:p>
                    </w:tc>
                  </w:tr>
                  <w:tr w:rsidR="0097559A" w:rsidRPr="0097559A" w14:paraId="53E8B1EA" w14:textId="77777777" w:rsidTr="0097559A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D9D9D9" w:themeFill="background1" w:themeFillShade="D9"/>
                        <w:vAlign w:val="center"/>
                      </w:tcPr>
                      <w:p w14:paraId="142E6BC2" w14:textId="634A43AE" w:rsidR="00E5363F" w:rsidRPr="0097559A" w:rsidRDefault="00E5363F" w:rsidP="0097559A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11</w:t>
                        </w:r>
                      </w:p>
                    </w:tc>
                  </w:tr>
                  <w:tr w:rsidR="0097559A" w:rsidRPr="0097559A" w14:paraId="54E7C389" w14:textId="77777777" w:rsidTr="0097559A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D9D9D9" w:themeFill="background1" w:themeFillShade="D9"/>
                        <w:vAlign w:val="center"/>
                      </w:tcPr>
                      <w:p w14:paraId="20FE3FF1" w14:textId="07F7F7F0" w:rsidR="00E5363F" w:rsidRPr="0097559A" w:rsidRDefault="00E5363F" w:rsidP="0097559A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12</w:t>
                        </w:r>
                      </w:p>
                    </w:tc>
                  </w:tr>
                  <w:tr w:rsidR="0097559A" w:rsidRPr="0097559A" w14:paraId="2ED2B0BD" w14:textId="77777777" w:rsidTr="0097559A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D9D9D9" w:themeFill="background1" w:themeFillShade="D9"/>
                        <w:vAlign w:val="center"/>
                      </w:tcPr>
                      <w:p w14:paraId="5A454771" w14:textId="3418A449" w:rsidR="00E5363F" w:rsidRPr="0097559A" w:rsidRDefault="00E5363F" w:rsidP="0097559A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13</w:t>
                        </w:r>
                      </w:p>
                    </w:tc>
                  </w:tr>
                  <w:tr w:rsidR="0097559A" w:rsidRPr="0097559A" w14:paraId="335B3ECC" w14:textId="77777777" w:rsidTr="0097559A">
                    <w:trPr>
                      <w:trHeight w:val="397"/>
                    </w:trPr>
                    <w:tc>
                      <w:tcPr>
                        <w:tcW w:w="333" w:type="dxa"/>
                        <w:shd w:val="clear" w:color="auto" w:fill="D9D9D9" w:themeFill="background1" w:themeFillShade="D9"/>
                        <w:vAlign w:val="center"/>
                      </w:tcPr>
                      <w:p w14:paraId="63D311B5" w14:textId="5E585ECB" w:rsidR="00E5363F" w:rsidRPr="0097559A" w:rsidRDefault="00E5363F" w:rsidP="0097559A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7F2F8922" w14:textId="77777777" w:rsidR="00F65FE6" w:rsidRPr="0097559A" w:rsidRDefault="00F65FE6" w:rsidP="0097559A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D8F1EA" w:themeFill="accent4" w:themeFillTint="33"/>
                  <w:tcMar>
                    <w:left w:w="0" w:type="dxa"/>
                  </w:tcMar>
                </w:tcPr>
                <w:p w14:paraId="4315FC74" w14:textId="7E098E8C" w:rsidR="00F65FE6" w:rsidRPr="0097559A" w:rsidRDefault="006F364F" w:rsidP="0097559A">
                  <w:pPr>
                    <w:pStyle w:val="Months"/>
                    <w:spacing w:after="120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97559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MARZO</w:t>
                  </w:r>
                  <w:r w:rsidR="00FD3556" w:rsidRPr="0097559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FD3556" w:rsidRPr="009755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="00FD3556" w:rsidRPr="009755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9755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7D8" w:rsidRPr="009755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2024</w:t>
                  </w:r>
                  <w:r w:rsidR="00FD3556" w:rsidRPr="009755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2"/>
                    <w:gridCol w:w="452"/>
                    <w:gridCol w:w="452"/>
                    <w:gridCol w:w="452"/>
                    <w:gridCol w:w="443"/>
                  </w:tblGrid>
                  <w:tr w:rsidR="0097559A" w:rsidRPr="0097559A" w14:paraId="5FBA1453" w14:textId="77777777" w:rsidTr="0097559A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3D82C68E" w14:textId="57D67F63" w:rsidR="00F65FE6" w:rsidRPr="0097559A" w:rsidRDefault="006F364F" w:rsidP="0097559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5D081C50" w14:textId="025F47E5" w:rsidR="00F65FE6" w:rsidRPr="0097559A" w:rsidRDefault="006F364F" w:rsidP="0097559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1B330407" w14:textId="3F4F49AE" w:rsidR="00F65FE6" w:rsidRPr="0097559A" w:rsidRDefault="006F364F" w:rsidP="0097559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0F2E47A7" w14:textId="64B18F4A" w:rsidR="00F65FE6" w:rsidRPr="0097559A" w:rsidRDefault="006F364F" w:rsidP="0097559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7D7F939A" w14:textId="347F68BD" w:rsidR="00F65FE6" w:rsidRPr="0097559A" w:rsidRDefault="006F364F" w:rsidP="0097559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224E7528" w14:textId="3C3A5D82" w:rsidR="00F65FE6" w:rsidRPr="0097559A" w:rsidRDefault="006F364F" w:rsidP="0097559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36F13CE6" w14:textId="60585D26" w:rsidR="00F65FE6" w:rsidRPr="0097559A" w:rsidRDefault="006F364F" w:rsidP="0097559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97559A" w:rsidRPr="0097559A" w14:paraId="1AD7C61D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0AAAD04" w14:textId="6F1828C2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EBC2568" w14:textId="76016F2D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C7080D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2F3CE0B" w14:textId="4391C5AB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E343102" w14:textId="01C2A4D9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348F3FC" w14:textId="5E30B058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0C4B999" w14:textId="02A86960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611257B" w14:textId="1D050E1A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MonthStart3 \@ dddd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7559A" w:rsidRPr="0097559A" w14:paraId="0ACC4FBD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2D8059F" w14:textId="5E2958FD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5CA2B8" w14:textId="25DD19AD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DB2D48" w14:textId="55A64C82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650517" w14:textId="7B5C3361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810657" w14:textId="04F28BA1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2049" w14:textId="1637C7D0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15A3753F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7559A" w:rsidRPr="0097559A" w14:paraId="2DAA7F9C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B1BC1FA" w14:textId="34AB0AA0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ED7620" w14:textId="05019CDF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D98F73" w14:textId="57D4D749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612937" w14:textId="7DDA7D59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6CEF7" w14:textId="3CD04D96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EEA51C" w14:textId="32CF106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59353A8E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7559A" w:rsidRPr="0097559A" w14:paraId="091924FE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EE5652" w14:textId="252DC0F3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7248AD" w14:textId="034AA99E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AFA3B" w14:textId="2A0E8848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3E5F29" w14:textId="2BB813BA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D56471" w14:textId="66E69C1D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AED89" w14:textId="70923D0F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0CFF01C9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7559A" w:rsidRPr="0097559A" w14:paraId="322DB458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4ACEBE8" w14:textId="02BAEEFB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E2EFA3" w14:textId="2039D82B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0FF736" w14:textId="4B6A5EBB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8BB8E5" w14:textId="1864714C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100B5" w14:textId="6EC5C7C5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C4FF97" w14:textId="1AEE03C2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679B5D55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7559A" w:rsidRPr="0097559A" w14:paraId="73808F25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E6C55AF" w14:textId="2722F6A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1F3360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D1FD984" w14:textId="2E84DAB8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1F3360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MonthEnd3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1F3360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1F3360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1F3360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E8669C" w14:textId="7777777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B5375A" w14:textId="7777777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1958E1" w14:textId="7777777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7379C4" w14:textId="7777777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260070DC" w14:textId="77777777" w:rsidR="00F65FE6" w:rsidRPr="0097559A" w:rsidRDefault="00F65FE6" w:rsidP="0097559A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97559A" w:rsidRPr="0097559A" w14:paraId="6F06456A" w14:textId="77777777" w:rsidTr="0097559A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5E9E03D7" w14:textId="17CB4D4B" w:rsidR="00E5363F" w:rsidRPr="0097559A" w:rsidRDefault="006F364F" w:rsidP="0097559A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97559A" w:rsidRPr="0097559A" w14:paraId="04F88B7D" w14:textId="77777777" w:rsidTr="0097559A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5EA1EC71" w14:textId="178AA737" w:rsidR="00E5363F" w:rsidRPr="0097559A" w:rsidRDefault="00E5363F" w:rsidP="0097559A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="003F0338"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97559A" w:rsidRPr="0097559A" w14:paraId="39619E45" w14:textId="77777777" w:rsidTr="0097559A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4E0BE51E" w14:textId="03B8975D" w:rsidR="00E5363F" w:rsidRPr="0097559A" w:rsidRDefault="00E5363F" w:rsidP="0097559A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3F0338"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97559A" w:rsidRPr="0097559A" w14:paraId="627A914F" w14:textId="77777777" w:rsidTr="0097559A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710185E5" w14:textId="44F51B49" w:rsidR="00E5363F" w:rsidRPr="0097559A" w:rsidRDefault="00E5363F" w:rsidP="0097559A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3F0338"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97559A" w:rsidRPr="0097559A" w14:paraId="1DAA2FFA" w14:textId="77777777" w:rsidTr="0097559A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13256BED" w14:textId="3B6C5574" w:rsidR="00E5363F" w:rsidRPr="0097559A" w:rsidRDefault="00E5363F" w:rsidP="0097559A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3F0338"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97559A" w:rsidRPr="0097559A" w14:paraId="70F60639" w14:textId="77777777" w:rsidTr="0097559A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24FF4B3C" w14:textId="7EF0A42A" w:rsidR="00E5363F" w:rsidRPr="0097559A" w:rsidRDefault="00E5363F" w:rsidP="0097559A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</w:t>
                        </w:r>
                        <w:r w:rsidR="003F0338"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97559A" w:rsidRPr="0097559A" w14:paraId="722313DF" w14:textId="77777777" w:rsidTr="0097559A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2959B936" w14:textId="77777777" w:rsidR="00E5363F" w:rsidRPr="0097559A" w:rsidRDefault="00E5363F" w:rsidP="0097559A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2513EFFE" w14:textId="77777777" w:rsidR="00F65FE6" w:rsidRPr="0097559A" w:rsidRDefault="00F65FE6" w:rsidP="0097559A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D3F5F7" w:themeFill="accent3" w:themeFillTint="33"/>
                  <w:tcMar>
                    <w:left w:w="0" w:type="dxa"/>
                  </w:tcMar>
                </w:tcPr>
                <w:p w14:paraId="64B9D1A2" w14:textId="6D35CC7E" w:rsidR="00F65FE6" w:rsidRPr="0097559A" w:rsidRDefault="006F364F" w:rsidP="0097559A">
                  <w:pPr>
                    <w:pStyle w:val="Months"/>
                    <w:spacing w:after="120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97559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ABRIL</w:t>
                  </w:r>
                  <w:r w:rsidR="00FD3556" w:rsidRPr="0097559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FD3556" w:rsidRPr="009755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="00FD3556" w:rsidRPr="009755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9755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7D8" w:rsidRPr="009755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2024</w:t>
                  </w:r>
                  <w:r w:rsidR="00FD3556" w:rsidRPr="009755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2"/>
                    <w:gridCol w:w="452"/>
                    <w:gridCol w:w="452"/>
                    <w:gridCol w:w="452"/>
                    <w:gridCol w:w="443"/>
                  </w:tblGrid>
                  <w:tr w:rsidR="0097559A" w:rsidRPr="0097559A" w14:paraId="486B25E3" w14:textId="77777777" w:rsidTr="0097559A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47AC1FC0" w14:textId="26946129" w:rsidR="00F65FE6" w:rsidRPr="0097559A" w:rsidRDefault="006F364F" w:rsidP="0097559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314AE8CF" w14:textId="21D912A3" w:rsidR="00F65FE6" w:rsidRPr="0097559A" w:rsidRDefault="006F364F" w:rsidP="0097559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21D221CC" w14:textId="7366BB53" w:rsidR="00F65FE6" w:rsidRPr="0097559A" w:rsidRDefault="006F364F" w:rsidP="0097559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1567455C" w14:textId="58F270CF" w:rsidR="00F65FE6" w:rsidRPr="0097559A" w:rsidRDefault="006F364F" w:rsidP="0097559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35DCA161" w14:textId="72710692" w:rsidR="00F65FE6" w:rsidRPr="0097559A" w:rsidRDefault="006F364F" w:rsidP="0097559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6C27E099" w14:textId="0347A21D" w:rsidR="00F65FE6" w:rsidRPr="0097559A" w:rsidRDefault="006F364F" w:rsidP="0097559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50E05008" w14:textId="7A14A700" w:rsidR="00F65FE6" w:rsidRPr="0097559A" w:rsidRDefault="006F364F" w:rsidP="0097559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97559A" w:rsidRPr="0097559A" w14:paraId="18746610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1994D48" w14:textId="660B0DFA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1369881" w14:textId="6A3D912F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6853C12" w14:textId="0009F9F5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05E42A6" w14:textId="3D8218DB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B2FC3EB" w14:textId="40879535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27BD5DB" w14:textId="3097E9BF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3C7F0FA" w14:textId="2873850A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MonthStart4 \@ dddd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7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7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7559A" w:rsidRPr="0097559A" w14:paraId="0B6D7401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47C32FA" w14:textId="52CC8B0A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BC7F61" w14:textId="4CCE941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F8EEB" w14:textId="1B4202DF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CAAFC1" w14:textId="7334C9FE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C5458D" w14:textId="754A3669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09DBCE" w14:textId="5F92A852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14266C6" w14:textId="5AAE82BB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7559A" w:rsidRPr="0097559A" w14:paraId="2E5D7C27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107F514" w14:textId="138B568A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951A1E9" w14:textId="4F774856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BD307A" w14:textId="75C24035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F98C93" w14:textId="2A783BF2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92DA3C" w14:textId="6392E455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CB3325" w14:textId="7E46B0A8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75FC51" w14:textId="471E039C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7559A" w:rsidRPr="0097559A" w14:paraId="4FD26192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370BE02" w14:textId="1675C031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7362466" w14:textId="3E34DD72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1F3671" w14:textId="27577015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7881A4" w14:textId="4D0ECF15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123C56" w14:textId="2F83FF8B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A154DC" w14:textId="7846EAF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B413671" w14:textId="46691429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7559A" w:rsidRPr="0097559A" w14:paraId="4E4EF58A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4F5F3AE" w14:textId="3B257CE4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A924BA6" w14:textId="4752866F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6D1FA8" w14:textId="2CD5AE4B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644FB7" w14:textId="5326F9EF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2F79A" w14:textId="2ACE119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F1736F" w14:textId="37DA2D94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BE654C5" w14:textId="4DA146D9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C7080D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7559A" w:rsidRPr="0097559A" w14:paraId="0CB933A3" w14:textId="77777777" w:rsidTr="00880315">
                    <w:trPr>
                      <w:trHeight w:val="34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62E7F3B" w14:textId="53BCF90B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C7080D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C7080D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0D3DAF2" w14:textId="1E0DDB82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MonthEnd4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832797" w14:textId="7777777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2B61A" w14:textId="7777777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60FE7A" w14:textId="7777777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0F720E" w14:textId="7777777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2972D7F" w14:textId="7777777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5F4768A2" w14:textId="77777777" w:rsidR="00F65FE6" w:rsidRPr="0097559A" w:rsidRDefault="00F65FE6" w:rsidP="0097559A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97559A" w:rsidRPr="0097559A" w14:paraId="3808ABFD" w14:textId="5185E65E" w:rsidTr="00B76DEB">
              <w:trPr>
                <w:trHeight w:val="2800"/>
              </w:trPr>
              <w:tc>
                <w:tcPr>
                  <w:tcW w:w="50" w:type="pct"/>
                  <w:tcMar>
                    <w:left w:w="57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97559A" w:rsidRPr="0097559A" w14:paraId="0CE68B02" w14:textId="77777777" w:rsidTr="0097559A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46BE4840" w14:textId="3E6B3C68" w:rsidR="00E5363F" w:rsidRPr="0097559A" w:rsidRDefault="006F364F" w:rsidP="0097559A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97559A" w:rsidRPr="0097559A" w14:paraId="655BF77C" w14:textId="77777777" w:rsidTr="0097559A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036F7158" w14:textId="0144E921" w:rsidR="00E5363F" w:rsidRPr="0097559A" w:rsidRDefault="00E5363F" w:rsidP="0097559A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8</w:t>
                        </w:r>
                      </w:p>
                    </w:tc>
                  </w:tr>
                  <w:tr w:rsidR="0097559A" w:rsidRPr="0097559A" w14:paraId="6871621A" w14:textId="77777777" w:rsidTr="0097559A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14324AEF" w14:textId="04BE3B04" w:rsidR="00E5363F" w:rsidRPr="0097559A" w:rsidRDefault="00E5363F" w:rsidP="0097559A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19</w:t>
                        </w:r>
                      </w:p>
                    </w:tc>
                  </w:tr>
                  <w:tr w:rsidR="0097559A" w:rsidRPr="0097559A" w14:paraId="44708E74" w14:textId="77777777" w:rsidTr="0097559A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60CD70E3" w14:textId="7A3C3A93" w:rsidR="00E5363F" w:rsidRPr="0097559A" w:rsidRDefault="00E5363F" w:rsidP="0097559A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20</w:t>
                        </w:r>
                      </w:p>
                    </w:tc>
                  </w:tr>
                  <w:tr w:rsidR="0097559A" w:rsidRPr="0097559A" w14:paraId="3A02B1E6" w14:textId="77777777" w:rsidTr="0097559A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2D15D7C0" w14:textId="17D2073B" w:rsidR="00E5363F" w:rsidRPr="0097559A" w:rsidRDefault="00E5363F" w:rsidP="0097559A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21</w:t>
                        </w:r>
                      </w:p>
                    </w:tc>
                  </w:tr>
                  <w:tr w:rsidR="0097559A" w:rsidRPr="0097559A" w14:paraId="177B8D1E" w14:textId="77777777" w:rsidTr="0097559A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146F9388" w14:textId="3E1ABFFC" w:rsidR="00E5363F" w:rsidRPr="0097559A" w:rsidRDefault="00E5363F" w:rsidP="0097559A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22</w:t>
                        </w:r>
                      </w:p>
                    </w:tc>
                  </w:tr>
                  <w:tr w:rsidR="0097559A" w:rsidRPr="0097559A" w14:paraId="5B1FCE2C" w14:textId="77777777" w:rsidTr="0097559A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79E18106" w14:textId="77777777" w:rsidR="00E5363F" w:rsidRPr="0097559A" w:rsidRDefault="00E5363F" w:rsidP="0097559A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21C4C80B" w14:textId="77777777" w:rsidR="00F65FE6" w:rsidRPr="0097559A" w:rsidRDefault="00F65FE6" w:rsidP="0097559A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1" w:type="pct"/>
                  <w:shd w:val="clear" w:color="auto" w:fill="D0E6F6" w:themeFill="accent2" w:themeFillTint="33"/>
                  <w:tcMar>
                    <w:left w:w="0" w:type="dxa"/>
                  </w:tcMar>
                </w:tcPr>
                <w:p w14:paraId="392961A3" w14:textId="55AD1871" w:rsidR="00F65FE6" w:rsidRPr="0097559A" w:rsidRDefault="006F364F" w:rsidP="0097559A">
                  <w:pPr>
                    <w:pStyle w:val="Months"/>
                    <w:spacing w:after="120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97559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MAYO</w:t>
                  </w:r>
                  <w:r w:rsidR="00FD3556" w:rsidRPr="0097559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FD3556" w:rsidRPr="009755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="00FD3556" w:rsidRPr="009755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9755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7D8" w:rsidRPr="009755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2024</w:t>
                  </w:r>
                  <w:r w:rsidR="00FD3556" w:rsidRPr="009755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7"/>
                    <w:gridCol w:w="474"/>
                    <w:gridCol w:w="475"/>
                    <w:gridCol w:w="475"/>
                    <w:gridCol w:w="475"/>
                    <w:gridCol w:w="475"/>
                    <w:gridCol w:w="466"/>
                  </w:tblGrid>
                  <w:tr w:rsidR="0097559A" w:rsidRPr="0097559A" w14:paraId="4533209A" w14:textId="77777777" w:rsidTr="0097559A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03937BF7" w14:textId="777EB15D" w:rsidR="00F65FE6" w:rsidRPr="0097559A" w:rsidRDefault="006F364F" w:rsidP="0097559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4C076CB9" w14:textId="3E95D48B" w:rsidR="00F65FE6" w:rsidRPr="0097559A" w:rsidRDefault="006F364F" w:rsidP="0097559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53E2E5AC" w14:textId="312349A7" w:rsidR="00F65FE6" w:rsidRPr="0097559A" w:rsidRDefault="006F364F" w:rsidP="0097559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4291E9FA" w14:textId="5F0890FA" w:rsidR="00F65FE6" w:rsidRPr="0097559A" w:rsidRDefault="006F364F" w:rsidP="0097559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72C9E446" w14:textId="67CFAC3D" w:rsidR="00F65FE6" w:rsidRPr="0097559A" w:rsidRDefault="006F364F" w:rsidP="0097559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46474412" w14:textId="4C96CA7D" w:rsidR="00F65FE6" w:rsidRPr="0097559A" w:rsidRDefault="006F364F" w:rsidP="0097559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370B3D15" w14:textId="10CB2A92" w:rsidR="00F65FE6" w:rsidRPr="0097559A" w:rsidRDefault="006F364F" w:rsidP="0097559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97559A" w:rsidRPr="0097559A" w14:paraId="38FA371F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57682D8" w14:textId="1357F5F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E867C93" w14:textId="37FF79F6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C7080D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865E0A7" w14:textId="062CF126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C7080D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7684AED" w14:textId="0DFDEC61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70F1AEC" w14:textId="337D9208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988ABBF" w14:textId="07E85E95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B319A52" w14:textId="4304D5BB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MonthStart5 \@ dddd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7559A" w:rsidRPr="0097559A" w14:paraId="68F2BFDB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217980" w14:textId="2457E70B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93F0A28" w14:textId="5CE050AA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754E50" w14:textId="617C4023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4A2C39" w14:textId="29A24843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8F8CC1" w14:textId="0F731686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17A04D" w14:textId="58B86202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06DA228" w14:textId="4CF3A696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7559A" w:rsidRPr="0097559A" w14:paraId="5C3EBBEF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B720E8" w14:textId="5A14C1A4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37630C8" w14:textId="10AF07ED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3A53F4" w14:textId="30F1F5D9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B395AE" w14:textId="0FC6AE4D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81E61E" w14:textId="6EC81BF3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65BF55" w14:textId="295D292A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69C1DC" w14:textId="1BF98BCA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7559A" w:rsidRPr="0097559A" w14:paraId="63A93A41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DBCB23D" w14:textId="443DAC8A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B0EB602" w14:textId="60DDB89C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6961A2" w14:textId="62091846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D38E3F" w14:textId="02DE8A2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04CD3E" w14:textId="364E0B8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42B2DE" w14:textId="541DC775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D4C57E" w14:textId="771BA4BA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7559A" w:rsidRPr="0097559A" w14:paraId="48D57EB2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E2CB464" w14:textId="7E1A7CC0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41145EE" w14:textId="479EC29A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B4A0FD" w14:textId="2AA651E5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D90E878" w14:textId="3CD175EF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332647" w14:textId="3E469726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502DBD" w14:textId="5004A019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F76B1F" w14:textId="4C63F292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7559A" w:rsidRPr="0097559A" w14:paraId="74CBC6B8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6A44DC" w14:textId="6B5BFCD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E08FBA" w14:textId="01BFC7DC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MonthEnd5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F6AA4F" w14:textId="7777777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F08D6F" w14:textId="7777777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6EDB61" w14:textId="7777777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E2DC0C" w14:textId="7777777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20A0F5" w14:textId="7777777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7B246660" w14:textId="77777777" w:rsidR="00F65FE6" w:rsidRPr="0097559A" w:rsidRDefault="00F65FE6" w:rsidP="0097559A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97559A" w:rsidRPr="0097559A" w14:paraId="0CC0BEF3" w14:textId="77777777" w:rsidTr="0097559A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6E3545B9" w14:textId="1FCA04EB" w:rsidR="00E5363F" w:rsidRPr="0097559A" w:rsidRDefault="006F364F" w:rsidP="0097559A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97559A" w:rsidRPr="0097559A" w14:paraId="57EA74C9" w14:textId="77777777" w:rsidTr="0097559A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596A23C0" w14:textId="5ECF92CD" w:rsidR="00E5363F" w:rsidRPr="0097559A" w:rsidRDefault="00E5363F" w:rsidP="0097559A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530537"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</w:p>
                    </w:tc>
                  </w:tr>
                  <w:tr w:rsidR="0097559A" w:rsidRPr="0097559A" w14:paraId="0541B660" w14:textId="77777777" w:rsidTr="0097559A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588F1C68" w14:textId="0FE0B4CA" w:rsidR="00E5363F" w:rsidRPr="0097559A" w:rsidRDefault="00E5363F" w:rsidP="0097559A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530537"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</w:p>
                    </w:tc>
                  </w:tr>
                  <w:tr w:rsidR="0097559A" w:rsidRPr="0097559A" w14:paraId="650ECAAE" w14:textId="77777777" w:rsidTr="0097559A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44FE2644" w14:textId="0330327E" w:rsidR="00E5363F" w:rsidRPr="0097559A" w:rsidRDefault="00E5363F" w:rsidP="0097559A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530537"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</w:p>
                    </w:tc>
                  </w:tr>
                  <w:tr w:rsidR="0097559A" w:rsidRPr="0097559A" w14:paraId="3A2DAB3D" w14:textId="77777777" w:rsidTr="0097559A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03825619" w14:textId="0BCA70C5" w:rsidR="00E5363F" w:rsidRPr="0097559A" w:rsidRDefault="00E5363F" w:rsidP="0097559A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530537"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97559A" w:rsidRPr="0097559A" w14:paraId="2F3761EA" w14:textId="77777777" w:rsidTr="0097559A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050F18CF" w14:textId="04AB1A9A" w:rsidR="00E5363F" w:rsidRPr="0097559A" w:rsidRDefault="00E5363F" w:rsidP="0097559A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530537"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97559A" w:rsidRPr="0097559A" w14:paraId="6C6F413E" w14:textId="77777777" w:rsidTr="0097559A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7AB427FE" w14:textId="77777777" w:rsidR="00E5363F" w:rsidRPr="0097559A" w:rsidRDefault="00E5363F" w:rsidP="0097559A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3F6164F4" w14:textId="77777777" w:rsidR="00F65FE6" w:rsidRPr="0097559A" w:rsidRDefault="00F65FE6" w:rsidP="0097559A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D1EEF9" w:themeFill="accent1" w:themeFillTint="33"/>
                  <w:tcMar>
                    <w:left w:w="0" w:type="dxa"/>
                  </w:tcMar>
                </w:tcPr>
                <w:p w14:paraId="48937A74" w14:textId="3D51D4D2" w:rsidR="00F65FE6" w:rsidRPr="0097559A" w:rsidRDefault="006F364F" w:rsidP="0097559A">
                  <w:pPr>
                    <w:pStyle w:val="Months"/>
                    <w:spacing w:after="120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97559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JUNIO</w:t>
                  </w:r>
                  <w:r w:rsidR="00FD3556" w:rsidRPr="0097559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FD3556" w:rsidRPr="009755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="00FD3556" w:rsidRPr="009755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9755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7D8" w:rsidRPr="009755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2024</w:t>
                  </w:r>
                  <w:r w:rsidR="00FD3556" w:rsidRPr="009755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4"/>
                    <w:gridCol w:w="451"/>
                    <w:gridCol w:w="452"/>
                    <w:gridCol w:w="452"/>
                    <w:gridCol w:w="452"/>
                    <w:gridCol w:w="452"/>
                    <w:gridCol w:w="444"/>
                  </w:tblGrid>
                  <w:tr w:rsidR="0097559A" w:rsidRPr="0097559A" w14:paraId="43FDBBAF" w14:textId="77777777" w:rsidTr="0097559A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5CCD867C" w14:textId="5B8A9F74" w:rsidR="00F65FE6" w:rsidRPr="0097559A" w:rsidRDefault="006F364F" w:rsidP="0097559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53AD34CA" w14:textId="604F0192" w:rsidR="00F65FE6" w:rsidRPr="0097559A" w:rsidRDefault="006F364F" w:rsidP="0097559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36CEF8E2" w14:textId="2FB35E4A" w:rsidR="00F65FE6" w:rsidRPr="0097559A" w:rsidRDefault="006F364F" w:rsidP="0097559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3D2EC53A" w14:textId="574D22EC" w:rsidR="00F65FE6" w:rsidRPr="0097559A" w:rsidRDefault="006F364F" w:rsidP="0097559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465114B7" w14:textId="5F211427" w:rsidR="00F65FE6" w:rsidRPr="0097559A" w:rsidRDefault="006F364F" w:rsidP="0097559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2F9497BC" w14:textId="4F9076CE" w:rsidR="00F65FE6" w:rsidRPr="0097559A" w:rsidRDefault="006F364F" w:rsidP="0097559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728DC64F" w14:textId="1C1FF846" w:rsidR="00F65FE6" w:rsidRPr="0097559A" w:rsidRDefault="006F364F" w:rsidP="0097559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97559A" w:rsidRPr="0097559A" w14:paraId="10101CD6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816137E" w14:textId="7EA1951A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1F6D0B3" w14:textId="5A72E031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1F3360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4B10352" w14:textId="1B023936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C7080D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5D945A5" w14:textId="4FF50765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B51A83A" w14:textId="2699073C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6AF9861" w14:textId="372D968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9759CE0" w14:textId="3585DEF2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MonthStart6 \@ dddd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7559A" w:rsidRPr="0097559A" w14:paraId="7A162450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2F00F4" w14:textId="44088C82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74467DC" w14:textId="712AA316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5126E1" w14:textId="4A78452C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4D7C46" w14:textId="1424F606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A570E9" w14:textId="1924E890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E94833" w14:textId="22540B1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A83B728" w14:textId="0F8358ED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7559A" w:rsidRPr="0097559A" w14:paraId="3BBD0250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E7C0667" w14:textId="740553C2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0E6247" w14:textId="2A5FE7AB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DD14DC" w14:textId="176C8066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76184E" w14:textId="1C894661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8F671C" w14:textId="7C1FC0FB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73AA43" w14:textId="260D0A31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57A761" w14:textId="66A534A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7559A" w:rsidRPr="0097559A" w14:paraId="63CC90BE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D0E9B3D" w14:textId="77D1209F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666DBF" w14:textId="446C36DC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8CF228" w14:textId="2F24F7F4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32C419" w14:textId="658F3B20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99A536" w14:textId="13FADD83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163CFF2" w14:textId="0C2D9119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2D741E" w14:textId="463A0755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7559A" w:rsidRPr="0097559A" w14:paraId="47AB0675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9D9ADCD" w14:textId="2A990642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EED7713" w14:textId="6438950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FDF96F" w14:textId="5360B153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56CF98" w14:textId="2139AA8A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66E3DE" w14:textId="302D3BE9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4099FC" w14:textId="4FBE345F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4602653" w14:textId="7BE1ABC5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7559A" w:rsidRPr="0097559A" w14:paraId="3E8BAD15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7239B36" w14:textId="241F2615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061EE3" w14:textId="003F29E1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MonthEnd6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DBD41E" w14:textId="7777777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53ADF" w14:textId="7777777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904AC9" w14:textId="7777777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91EFB0" w14:textId="7777777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A517B8" w14:textId="7777777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254C2834" w14:textId="77777777" w:rsidR="00F65FE6" w:rsidRPr="0097559A" w:rsidRDefault="00F65FE6" w:rsidP="0097559A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97559A" w:rsidRPr="0097559A" w14:paraId="05472B53" w14:textId="77777777" w:rsidTr="0097559A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0326DF0A" w14:textId="2F72360A" w:rsidR="00E5363F" w:rsidRPr="0097559A" w:rsidRDefault="006F364F" w:rsidP="0097559A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97559A" w:rsidRPr="0097559A" w14:paraId="70F93B98" w14:textId="77777777" w:rsidTr="0097559A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1655B479" w14:textId="7CAF55FA" w:rsidR="00E5363F" w:rsidRPr="0097559A" w:rsidRDefault="00E5363F" w:rsidP="0097559A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3F0338"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97559A" w:rsidRPr="0097559A" w14:paraId="7DEC25A3" w14:textId="77777777" w:rsidTr="0097559A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24702946" w14:textId="66D3B4B6" w:rsidR="00E5363F" w:rsidRPr="0097559A" w:rsidRDefault="00E5363F" w:rsidP="0097559A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="003F0338"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97559A" w:rsidRPr="0097559A" w14:paraId="5638E511" w14:textId="77777777" w:rsidTr="0097559A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676CDBCB" w14:textId="457791C4" w:rsidR="00E5363F" w:rsidRPr="0097559A" w:rsidRDefault="00E5363F" w:rsidP="0097559A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2</w:t>
                        </w:r>
                        <w:r w:rsidR="003F0338"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</w:p>
                    </w:tc>
                  </w:tr>
                  <w:tr w:rsidR="0097559A" w:rsidRPr="0097559A" w14:paraId="4BD33498" w14:textId="77777777" w:rsidTr="0097559A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5FB8B3B6" w14:textId="154A44B7" w:rsidR="00E5363F" w:rsidRPr="0097559A" w:rsidRDefault="003F0338" w:rsidP="0097559A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</w:p>
                    </w:tc>
                  </w:tr>
                  <w:tr w:rsidR="0097559A" w:rsidRPr="0097559A" w14:paraId="023B4C58" w14:textId="77777777" w:rsidTr="0097559A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00957F25" w14:textId="34AE7201" w:rsidR="00E5363F" w:rsidRPr="0097559A" w:rsidRDefault="00E5363F" w:rsidP="0097559A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3F0338"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97559A" w:rsidRPr="0097559A" w14:paraId="03DCD861" w14:textId="77777777" w:rsidTr="0097559A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37EC6B4A" w14:textId="23586735" w:rsidR="00E5363F" w:rsidRPr="0097559A" w:rsidRDefault="00E5363F" w:rsidP="0097559A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49D3B851" w14:textId="77777777" w:rsidR="00F65FE6" w:rsidRPr="0097559A" w:rsidRDefault="00F65FE6" w:rsidP="0097559A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DFECEB" w:themeFill="accent6" w:themeFillTint="33"/>
                  <w:tcMar>
                    <w:left w:w="0" w:type="dxa"/>
                  </w:tcMar>
                </w:tcPr>
                <w:p w14:paraId="4B8A97B6" w14:textId="5E87E0A4" w:rsidR="00F65FE6" w:rsidRPr="0097559A" w:rsidRDefault="006F364F" w:rsidP="0097559A">
                  <w:pPr>
                    <w:pStyle w:val="Months"/>
                    <w:spacing w:after="120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97559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JULIO</w:t>
                  </w:r>
                  <w:r w:rsidR="00FD3556" w:rsidRPr="0097559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FD3556" w:rsidRPr="009755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="00FD3556" w:rsidRPr="009755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9755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7D8" w:rsidRPr="009755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2024</w:t>
                  </w:r>
                  <w:r w:rsidR="00FD3556" w:rsidRPr="009755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2"/>
                    <w:gridCol w:w="452"/>
                    <w:gridCol w:w="452"/>
                    <w:gridCol w:w="452"/>
                    <w:gridCol w:w="444"/>
                  </w:tblGrid>
                  <w:tr w:rsidR="0097559A" w:rsidRPr="0097559A" w14:paraId="65F48B94" w14:textId="77777777" w:rsidTr="0097559A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1EEB0A9E" w14:textId="49CAD91F" w:rsidR="00F65FE6" w:rsidRPr="0097559A" w:rsidRDefault="006F364F" w:rsidP="0097559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3A031FA6" w14:textId="53A4F0F0" w:rsidR="00F65FE6" w:rsidRPr="0097559A" w:rsidRDefault="006F364F" w:rsidP="0097559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24E1EB63" w14:textId="7EBED687" w:rsidR="00F65FE6" w:rsidRPr="0097559A" w:rsidRDefault="006F364F" w:rsidP="0097559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0A1004C4" w14:textId="03181C6F" w:rsidR="00F65FE6" w:rsidRPr="0097559A" w:rsidRDefault="006F364F" w:rsidP="0097559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239397D7" w14:textId="409035EF" w:rsidR="00F65FE6" w:rsidRPr="0097559A" w:rsidRDefault="006F364F" w:rsidP="0097559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7034D544" w14:textId="1F005240" w:rsidR="00F65FE6" w:rsidRPr="0097559A" w:rsidRDefault="006F364F" w:rsidP="0097559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35E67A74" w14:textId="1DF2FB2B" w:rsidR="00F65FE6" w:rsidRPr="0097559A" w:rsidRDefault="006F364F" w:rsidP="0097559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97559A" w:rsidRPr="0097559A" w14:paraId="695417E5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719BABFE" w14:textId="4AF1F133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7C221972" w14:textId="1D859F5E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43371317" w14:textId="1D76E150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32E429C1" w14:textId="73D39002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7622A721" w14:textId="3530BDB4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2A728AE9" w14:textId="01D528F3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</w:tcPr>
                      <w:p w14:paraId="0747D21B" w14:textId="1420959F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MonthStart7 \@ dddd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7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7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7559A" w:rsidRPr="0097559A" w14:paraId="3A7F1548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A258DF9" w14:textId="6ABE7509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6DC464DE" w14:textId="45A47A94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25E8991" w14:textId="4E5C471D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FD04F54" w14:textId="208ABC2F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5800037" w14:textId="1ECE02CB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A950862" w14:textId="254874BE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726F7F99" w14:textId="69A1DC70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7559A" w:rsidRPr="0097559A" w14:paraId="1BD473A1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38603902" w14:textId="744F1F34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5E77D100" w14:textId="644411B1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599CD95" w14:textId="7E9D9632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870AC23" w14:textId="28CA87B0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588A0D8" w14:textId="0BAA105B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58F480D" w14:textId="01D032D3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4CBDC70" w14:textId="00427270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7559A" w:rsidRPr="0097559A" w14:paraId="0943E547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4064B125" w14:textId="274FB65F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1ECA11E" w14:textId="760989E1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DEE0372" w14:textId="55FE1D70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F06F684" w14:textId="20E9A8AB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92C1871" w14:textId="5DE9742F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BB295E0" w14:textId="0C8A38A2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D2C584A" w14:textId="22E676A5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7559A" w:rsidRPr="0097559A" w14:paraId="00083E5B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0CBF98D5" w14:textId="286E02D6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2D56D429" w14:textId="543E0CDB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715E5E2" w14:textId="59918891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E2109C3" w14:textId="0F6E2CA9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4803EA6" w14:textId="3D4BFB81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F06B13" w14:textId="5DCE5702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048B304" w14:textId="13A3608F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7559A" w:rsidRPr="0097559A" w14:paraId="663D57F0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74CC861" w14:textId="5241274D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C7080D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37B0169B" w14:textId="6178191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C7080D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MonthEnd7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C7080D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960028F" w14:textId="7777777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34F2860" w14:textId="7777777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ECCD19A" w14:textId="7777777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291DBFB" w14:textId="7777777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0B1209F" w14:textId="7777777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3BB208CE" w14:textId="77777777" w:rsidR="00F65FE6" w:rsidRPr="0097559A" w:rsidRDefault="00F65FE6" w:rsidP="0097559A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97559A" w:rsidRPr="0097559A" w14:paraId="38E9F823" w14:textId="77777777" w:rsidTr="0097559A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4A65A7FA" w14:textId="6AE247F9" w:rsidR="00E5363F" w:rsidRPr="0097559A" w:rsidRDefault="006F364F" w:rsidP="0097559A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97559A" w:rsidRPr="0097559A" w14:paraId="158078B5" w14:textId="77777777" w:rsidTr="0097559A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02E13A26" w14:textId="74F72035" w:rsidR="00E5363F" w:rsidRPr="0097559A" w:rsidRDefault="00E5363F" w:rsidP="0097559A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97559A" w:rsidRPr="0097559A" w14:paraId="25B44F55" w14:textId="77777777" w:rsidTr="0097559A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7CA3745F" w14:textId="34E57968" w:rsidR="00E5363F" w:rsidRPr="0097559A" w:rsidRDefault="00E5363F" w:rsidP="0097559A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32</w:t>
                        </w:r>
                      </w:p>
                    </w:tc>
                  </w:tr>
                  <w:tr w:rsidR="0097559A" w:rsidRPr="0097559A" w14:paraId="679780CB" w14:textId="77777777" w:rsidTr="0097559A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11543C3C" w14:textId="373BFAD6" w:rsidR="00E5363F" w:rsidRPr="0097559A" w:rsidRDefault="00E5363F" w:rsidP="0097559A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</w:p>
                    </w:tc>
                  </w:tr>
                  <w:tr w:rsidR="0097559A" w:rsidRPr="0097559A" w14:paraId="176A07B3" w14:textId="77777777" w:rsidTr="0097559A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3A34D206" w14:textId="7302663D" w:rsidR="00E5363F" w:rsidRPr="0097559A" w:rsidRDefault="00E5363F" w:rsidP="0097559A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34</w:t>
                        </w:r>
                      </w:p>
                    </w:tc>
                  </w:tr>
                  <w:tr w:rsidR="0097559A" w:rsidRPr="0097559A" w14:paraId="39B04931" w14:textId="77777777" w:rsidTr="0097559A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59B6177F" w14:textId="0A615C83" w:rsidR="00E5363F" w:rsidRPr="0097559A" w:rsidRDefault="00E5363F" w:rsidP="0097559A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35</w:t>
                        </w:r>
                      </w:p>
                    </w:tc>
                  </w:tr>
                  <w:tr w:rsidR="0097559A" w:rsidRPr="0097559A" w14:paraId="55946B57" w14:textId="77777777" w:rsidTr="0097559A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3AF49F6A" w14:textId="0BB060D8" w:rsidR="00E5363F" w:rsidRPr="0097559A" w:rsidRDefault="00E5363F" w:rsidP="0097559A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2CDC5BF2" w14:textId="77777777" w:rsidR="00F65FE6" w:rsidRPr="0097559A" w:rsidRDefault="00F65FE6" w:rsidP="0097559A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D3EBDA" w:themeFill="accent5" w:themeFillTint="33"/>
                  <w:tcMar>
                    <w:left w:w="0" w:type="dxa"/>
                  </w:tcMar>
                </w:tcPr>
                <w:p w14:paraId="5A638CC5" w14:textId="67BD0AC3" w:rsidR="00F65FE6" w:rsidRPr="0097559A" w:rsidRDefault="006F364F" w:rsidP="0097559A">
                  <w:pPr>
                    <w:pStyle w:val="Months"/>
                    <w:spacing w:after="120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97559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AGOSTO</w:t>
                  </w:r>
                  <w:r w:rsidR="00FD3556" w:rsidRPr="0097559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FD3556" w:rsidRPr="009755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="00FD3556" w:rsidRPr="009755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9755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7D8" w:rsidRPr="009755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2024</w:t>
                  </w:r>
                  <w:r w:rsidR="00FD3556" w:rsidRPr="009755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2"/>
                    <w:gridCol w:w="452"/>
                    <w:gridCol w:w="452"/>
                    <w:gridCol w:w="452"/>
                    <w:gridCol w:w="444"/>
                  </w:tblGrid>
                  <w:tr w:rsidR="0097559A" w:rsidRPr="0097559A" w14:paraId="27BAE27B" w14:textId="77777777" w:rsidTr="0097559A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381C41B3" w14:textId="25D2D7AF" w:rsidR="00F65FE6" w:rsidRPr="0097559A" w:rsidRDefault="006F364F" w:rsidP="0097559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2F114B97" w14:textId="3DD92BB2" w:rsidR="00F65FE6" w:rsidRPr="0097559A" w:rsidRDefault="006F364F" w:rsidP="0097559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458DB859" w14:textId="76379DA2" w:rsidR="00F65FE6" w:rsidRPr="0097559A" w:rsidRDefault="006F364F" w:rsidP="0097559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68E5F5A9" w14:textId="7055CCC3" w:rsidR="00F65FE6" w:rsidRPr="0097559A" w:rsidRDefault="006F364F" w:rsidP="0097559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590E5199" w14:textId="663743C7" w:rsidR="00F65FE6" w:rsidRPr="0097559A" w:rsidRDefault="006F364F" w:rsidP="0097559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155D486E" w14:textId="034172A9" w:rsidR="00F65FE6" w:rsidRPr="0097559A" w:rsidRDefault="006F364F" w:rsidP="0097559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36B06261" w14:textId="75202EAC" w:rsidR="00F65FE6" w:rsidRPr="0097559A" w:rsidRDefault="006F364F" w:rsidP="0097559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97559A" w:rsidRPr="0097559A" w14:paraId="4F4E23C6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78F47D9" w14:textId="628AAA4C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EC42E64" w14:textId="279392B9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7349503" w14:textId="765D7996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7455009" w14:textId="30E3A7A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91C28BC" w14:textId="0675C4A9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853885E" w14:textId="2F7A9963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7A35057" w14:textId="0E0B23E1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MonthStart8 \@ dddd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7559A" w:rsidRPr="0097559A" w14:paraId="662A0AB8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BF3AAD" w14:textId="3B9A4774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3AA6DC" w14:textId="1E6B3220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201F9D" w14:textId="5DC47755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698DC5" w14:textId="33E8709D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0A032" w14:textId="4571459D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BE9201" w14:textId="7E79F090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F4032A" w14:textId="793D343C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7559A" w:rsidRPr="0097559A" w14:paraId="6825CDB3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5EA11FB" w14:textId="633B3FA5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C0B28F" w14:textId="33A7C875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8EF2D7" w14:textId="1DA35D2D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06E23F" w14:textId="1B7BD976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2250F2" w14:textId="626139CB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882763" w14:textId="761BF4C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5BC1C6" w14:textId="3DB7917E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7559A" w:rsidRPr="0097559A" w14:paraId="2337F0FE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D514723" w14:textId="526225D3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22CDE7" w14:textId="526C0479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41D5A3" w14:textId="00521835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D82F7" w14:textId="4727585B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8629C5" w14:textId="742C4C0F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FD3245" w14:textId="520D0611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7E7AC1" w14:textId="3D6B43E0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7559A" w:rsidRPr="0097559A" w14:paraId="4BA8EE02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250090" w14:textId="414258E6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936850" w14:textId="694922C3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1569ED" w14:textId="55B358F2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D9106" w14:textId="60BCAD2F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016A8C" w14:textId="378E71BF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614EC2" w14:textId="50BD53DE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173069" w14:textId="35F1B21D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C7080D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7559A" w:rsidRPr="0097559A" w14:paraId="3673A2D9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ABF8F9B" w14:textId="19EEEEA8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C7080D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C7080D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C7080D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C7080D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1F4EEB9" w14:textId="7C808099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C7080D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MonthEnd8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C7080D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C7080D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C7080D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6F8A2" w14:textId="7777777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D5F5A" w14:textId="7777777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FED51" w14:textId="7777777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300C5F" w14:textId="7777777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C579173" w14:textId="7777777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18E383FC" w14:textId="77777777" w:rsidR="00F65FE6" w:rsidRPr="0097559A" w:rsidRDefault="00F65FE6" w:rsidP="0097559A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97559A" w:rsidRPr="0097559A" w14:paraId="5ABCB9D1" w14:textId="6B4B1A3C" w:rsidTr="00B76DEB">
              <w:trPr>
                <w:trHeight w:val="2800"/>
              </w:trPr>
              <w:tc>
                <w:tcPr>
                  <w:tcW w:w="50" w:type="pct"/>
                  <w:tcMar>
                    <w:left w:w="57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97559A" w:rsidRPr="0097559A" w14:paraId="59752BCC" w14:textId="77777777" w:rsidTr="0097559A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6F48DDE2" w14:textId="67A1314B" w:rsidR="00E5363F" w:rsidRPr="0097559A" w:rsidRDefault="006F364F" w:rsidP="0097559A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97559A" w:rsidRPr="0097559A" w14:paraId="428AB06D" w14:textId="77777777" w:rsidTr="0097559A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7F1E2552" w14:textId="2D94780E" w:rsidR="00E5363F" w:rsidRPr="0097559A" w:rsidRDefault="00E5363F" w:rsidP="0097559A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530537"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</w:p>
                    </w:tc>
                  </w:tr>
                  <w:tr w:rsidR="0097559A" w:rsidRPr="0097559A" w14:paraId="3D8E5176" w14:textId="77777777" w:rsidTr="0097559A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5D9F2654" w14:textId="14AC03AC" w:rsidR="00E5363F" w:rsidRPr="0097559A" w:rsidRDefault="00E5363F" w:rsidP="0097559A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530537"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</w:p>
                    </w:tc>
                  </w:tr>
                  <w:tr w:rsidR="0097559A" w:rsidRPr="0097559A" w14:paraId="53952B71" w14:textId="77777777" w:rsidTr="0097559A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17D7F9C1" w14:textId="23A94794" w:rsidR="00E5363F" w:rsidRPr="0097559A" w:rsidRDefault="00E5363F" w:rsidP="0097559A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="00530537"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</w:p>
                    </w:tc>
                  </w:tr>
                  <w:tr w:rsidR="0097559A" w:rsidRPr="0097559A" w14:paraId="37A25B16" w14:textId="77777777" w:rsidTr="0097559A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1CB06F16" w14:textId="16EE9306" w:rsidR="00E5363F" w:rsidRPr="0097559A" w:rsidRDefault="00E5363F" w:rsidP="0097559A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3</w:t>
                        </w:r>
                        <w:r w:rsidR="00530537"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97559A" w:rsidRPr="0097559A" w14:paraId="44537685" w14:textId="77777777" w:rsidTr="0097559A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6A8D2864" w14:textId="286666AA" w:rsidR="00E5363F" w:rsidRPr="0097559A" w:rsidRDefault="00530537" w:rsidP="0097559A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39</w:t>
                        </w:r>
                      </w:p>
                    </w:tc>
                  </w:tr>
                  <w:tr w:rsidR="0097559A" w:rsidRPr="0097559A" w14:paraId="2048AA1A" w14:textId="77777777" w:rsidTr="0097559A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50F69F43" w14:textId="6273C813" w:rsidR="00E5363F" w:rsidRPr="0097559A" w:rsidRDefault="003F0338" w:rsidP="0097559A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40</w:t>
                        </w:r>
                      </w:p>
                    </w:tc>
                  </w:tr>
                </w:tbl>
                <w:p w14:paraId="165AB21C" w14:textId="77777777" w:rsidR="00F65FE6" w:rsidRPr="0097559A" w:rsidRDefault="00F65FE6" w:rsidP="0097559A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831" w:type="pct"/>
                  <w:shd w:val="clear" w:color="auto" w:fill="D8F1EA" w:themeFill="accent4" w:themeFillTint="33"/>
                  <w:tcMar>
                    <w:left w:w="0" w:type="dxa"/>
                  </w:tcMar>
                </w:tcPr>
                <w:p w14:paraId="4C27874B" w14:textId="0EFAE225" w:rsidR="00F65FE6" w:rsidRPr="0097559A" w:rsidRDefault="006F364F" w:rsidP="0097559A">
                  <w:pPr>
                    <w:pStyle w:val="Months"/>
                    <w:spacing w:after="120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97559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SEPTIEMBRE</w:t>
                  </w:r>
                  <w:r w:rsidR="00FD3556" w:rsidRPr="0097559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FD3556" w:rsidRPr="009755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="00FD3556" w:rsidRPr="009755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9755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7D8" w:rsidRPr="009755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2024</w:t>
                  </w:r>
                  <w:r w:rsidR="00FD3556" w:rsidRPr="009755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7"/>
                    <w:gridCol w:w="474"/>
                    <w:gridCol w:w="475"/>
                    <w:gridCol w:w="475"/>
                    <w:gridCol w:w="475"/>
                    <w:gridCol w:w="475"/>
                    <w:gridCol w:w="466"/>
                  </w:tblGrid>
                  <w:tr w:rsidR="0097559A" w:rsidRPr="0097559A" w14:paraId="6E92A4E3" w14:textId="77777777" w:rsidTr="0097559A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237E20BD" w14:textId="06D707AB" w:rsidR="00F65FE6" w:rsidRPr="0097559A" w:rsidRDefault="006F364F" w:rsidP="0097559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38BAB9FE" w14:textId="503710CF" w:rsidR="00F65FE6" w:rsidRPr="0097559A" w:rsidRDefault="006F364F" w:rsidP="0097559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6E7E1C1D" w14:textId="03F07840" w:rsidR="00F65FE6" w:rsidRPr="0097559A" w:rsidRDefault="006F364F" w:rsidP="0097559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77097261" w14:textId="7AF44E43" w:rsidR="00F65FE6" w:rsidRPr="0097559A" w:rsidRDefault="006F364F" w:rsidP="0097559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4075D82B" w14:textId="5A39FDEB" w:rsidR="00F65FE6" w:rsidRPr="0097559A" w:rsidRDefault="006F364F" w:rsidP="0097559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03F2B6E0" w14:textId="0983374B" w:rsidR="00F65FE6" w:rsidRPr="0097559A" w:rsidRDefault="006F364F" w:rsidP="0097559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115E6D45" w14:textId="4382219E" w:rsidR="00F65FE6" w:rsidRPr="0097559A" w:rsidRDefault="006F364F" w:rsidP="0097559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97559A" w:rsidRPr="0097559A" w14:paraId="191EEF27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ACC9AD8" w14:textId="725F9026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65D060A" w14:textId="37E4B064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9BDA8F8" w14:textId="7E128924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1F3360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C07E4D3" w14:textId="0A4D2CD9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C7080D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5E22500" w14:textId="29C22C66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FB27399" w14:textId="50349132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C09A57F" w14:textId="12DCB59F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MonthStart9 \@ dddd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7559A" w:rsidRPr="0097559A" w14:paraId="6EE1544C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2C961F1" w14:textId="2FAC19B2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2BF2BED" w14:textId="775F534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04E09D" w14:textId="7A59FE8E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29C5BF" w14:textId="0FECF4FE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3FAA3" w14:textId="049C0CD4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033FA5" w14:textId="5BC09436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DAD5D4E" w14:textId="32B88701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7559A" w:rsidRPr="0097559A" w14:paraId="0E1942DA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6BD514" w14:textId="1FEE0E85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DA48A5" w14:textId="13F6A3BB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219664" w14:textId="63358B01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9359DC" w14:textId="03E600F9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EB3D77" w14:textId="465DF9C1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A1D153" w14:textId="156466DE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4E847D9" w14:textId="51A89774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7559A" w:rsidRPr="0097559A" w14:paraId="343588CF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A2651C6" w14:textId="3047E72B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B1C1C0E" w14:textId="21038F6D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6D1A20" w14:textId="04BA0F43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90440C" w14:textId="188E3D9D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8F551A" w14:textId="29C9BA2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C0B0FF" w14:textId="3B21109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52E55B" w14:textId="7DF58279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7559A" w:rsidRPr="0097559A" w14:paraId="487DB3AB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4CE423F" w14:textId="51538186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22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22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7D02494" w14:textId="4AD6D67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183CBA" w14:textId="63B93716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DE61E5" w14:textId="3FB1965A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5E5C1E" w14:textId="6F3E90FD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00C123" w14:textId="08A8106A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FE5E8A" w14:textId="412C7788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7559A" w:rsidRPr="0097559A" w14:paraId="5F9738C0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962714E" w14:textId="5A788EC3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0A16A11" w14:textId="37CB89F2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MonthEnd9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6EF8DF" w14:textId="7777777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E7606" w14:textId="7777777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12BD7D" w14:textId="7777777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FC413F" w14:textId="7777777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5FE9C0" w14:textId="7777777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31377DC9" w14:textId="77777777" w:rsidR="00F65FE6" w:rsidRPr="0097559A" w:rsidRDefault="00F65FE6" w:rsidP="0097559A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97559A" w:rsidRPr="0097559A" w14:paraId="58390EF0" w14:textId="77777777" w:rsidTr="0097559A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6E1935FD" w14:textId="789A1C40" w:rsidR="00E5363F" w:rsidRPr="0097559A" w:rsidRDefault="006F364F" w:rsidP="0097559A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97559A" w:rsidRPr="0097559A" w14:paraId="13C628A1" w14:textId="77777777" w:rsidTr="0097559A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1FFEF9E9" w14:textId="179202E4" w:rsidR="00E5363F" w:rsidRPr="0097559A" w:rsidRDefault="003F0338" w:rsidP="0097559A">
                        <w:pPr>
                          <w:pStyle w:val="Months"/>
                          <w:ind w:left="0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40</w:t>
                        </w:r>
                      </w:p>
                    </w:tc>
                  </w:tr>
                  <w:tr w:rsidR="0097559A" w:rsidRPr="0097559A" w14:paraId="188929D6" w14:textId="77777777" w:rsidTr="0097559A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341158D1" w14:textId="2BD18737" w:rsidR="00E5363F" w:rsidRPr="0097559A" w:rsidRDefault="003F0338" w:rsidP="0097559A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41</w:t>
                        </w:r>
                      </w:p>
                    </w:tc>
                  </w:tr>
                  <w:tr w:rsidR="0097559A" w:rsidRPr="0097559A" w14:paraId="406CD6E9" w14:textId="77777777" w:rsidTr="0097559A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6116BD66" w14:textId="320A142D" w:rsidR="00E5363F" w:rsidRPr="0097559A" w:rsidRDefault="003F0338" w:rsidP="0097559A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42</w:t>
                        </w:r>
                      </w:p>
                    </w:tc>
                  </w:tr>
                  <w:tr w:rsidR="0097559A" w:rsidRPr="0097559A" w14:paraId="2912829B" w14:textId="77777777" w:rsidTr="0097559A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2A7D6EDB" w14:textId="5181499F" w:rsidR="00E5363F" w:rsidRPr="0097559A" w:rsidRDefault="003F0338" w:rsidP="0097559A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43</w:t>
                        </w:r>
                      </w:p>
                    </w:tc>
                  </w:tr>
                  <w:tr w:rsidR="0097559A" w:rsidRPr="0097559A" w14:paraId="34AB92E6" w14:textId="77777777" w:rsidTr="0097559A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46292CE1" w14:textId="0117A33C" w:rsidR="00E5363F" w:rsidRPr="0097559A" w:rsidRDefault="003F0338" w:rsidP="0097559A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44</w:t>
                        </w:r>
                      </w:p>
                    </w:tc>
                  </w:tr>
                  <w:tr w:rsidR="0097559A" w:rsidRPr="0097559A" w14:paraId="73005850" w14:textId="77777777" w:rsidTr="0097559A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352F4F42" w14:textId="02DDEF9F" w:rsidR="00E5363F" w:rsidRPr="0097559A" w:rsidRDefault="00E5363F" w:rsidP="0097559A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</w:pPr>
                      </w:p>
                    </w:tc>
                  </w:tr>
                </w:tbl>
                <w:p w14:paraId="1A6A6BB8" w14:textId="77777777" w:rsidR="00F65FE6" w:rsidRPr="0097559A" w:rsidRDefault="00F65FE6" w:rsidP="0097559A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D3F5F7" w:themeFill="accent3" w:themeFillTint="33"/>
                  <w:tcMar>
                    <w:left w:w="0" w:type="dxa"/>
                  </w:tcMar>
                </w:tcPr>
                <w:p w14:paraId="3FE5E8F3" w14:textId="1BCEBD7B" w:rsidR="00F65FE6" w:rsidRPr="0097559A" w:rsidRDefault="006F364F" w:rsidP="0097559A">
                  <w:pPr>
                    <w:pStyle w:val="Months"/>
                    <w:spacing w:after="120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97559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OCTUBRE</w:t>
                  </w:r>
                  <w:r w:rsidR="00FD3556" w:rsidRPr="0097559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FD3556" w:rsidRPr="009755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="00FD3556" w:rsidRPr="009755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9755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7D8" w:rsidRPr="009755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2024</w:t>
                  </w:r>
                  <w:r w:rsidR="00FD3556" w:rsidRPr="009755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4"/>
                    <w:gridCol w:w="451"/>
                    <w:gridCol w:w="452"/>
                    <w:gridCol w:w="452"/>
                    <w:gridCol w:w="452"/>
                    <w:gridCol w:w="452"/>
                    <w:gridCol w:w="444"/>
                  </w:tblGrid>
                  <w:tr w:rsidR="0097559A" w:rsidRPr="0097559A" w14:paraId="1DAA9906" w14:textId="77777777" w:rsidTr="0097559A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72268EF6" w14:textId="03248572" w:rsidR="00F65FE6" w:rsidRPr="0097559A" w:rsidRDefault="006F364F" w:rsidP="0097559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4C4767A8" w14:textId="117409AB" w:rsidR="00F65FE6" w:rsidRPr="0097559A" w:rsidRDefault="006F364F" w:rsidP="0097559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6A606E45" w14:textId="69C369D1" w:rsidR="00F65FE6" w:rsidRPr="0097559A" w:rsidRDefault="006F364F" w:rsidP="0097559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10734FE5" w14:textId="76F92B1A" w:rsidR="00F65FE6" w:rsidRPr="0097559A" w:rsidRDefault="006F364F" w:rsidP="0097559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32CCBD37" w14:textId="0AC31FE0" w:rsidR="00F65FE6" w:rsidRPr="0097559A" w:rsidRDefault="006F364F" w:rsidP="0097559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7383A338" w14:textId="63633623" w:rsidR="00F65FE6" w:rsidRPr="0097559A" w:rsidRDefault="006F364F" w:rsidP="0097559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1C199D0C" w14:textId="17C554A0" w:rsidR="00F65FE6" w:rsidRPr="0097559A" w:rsidRDefault="006F364F" w:rsidP="0097559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97559A" w:rsidRPr="0097559A" w14:paraId="048A2737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4BD2F7B" w14:textId="753EE7FF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8D35348" w14:textId="239A4DF4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E2EC394" w14:textId="315EBBC0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311D71D" w14:textId="68201993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7E763EE9" w14:textId="46AE623B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9586682" w14:textId="27F53486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F61586C" w14:textId="6A674B14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MonthStart10 \@ dddd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5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7559A" w:rsidRPr="0097559A" w14:paraId="4556AA3B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0F25BF" w14:textId="1166DD19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27F624" w14:textId="5FD46488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1A902F" w14:textId="10020D36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1A0B06" w14:textId="52B2BED6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25EEF8" w14:textId="4AAC018B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4DA1CC" w14:textId="544CA465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44D2C6" w14:textId="3D843C9D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7559A" w:rsidRPr="0097559A" w14:paraId="3841C5FA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8CD6B08" w14:textId="0C90F866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8FE453" w14:textId="08DDB43D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373CDE" w14:textId="1DCCC6B8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26B5BE" w14:textId="449A96DA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16EA20" w14:textId="25EEB0DF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20BEFD" w14:textId="28586D49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4BE94B" w14:textId="3F9C8065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7559A" w:rsidRPr="0097559A" w14:paraId="63A3FB71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E54D898" w14:textId="14E3E3CF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80611B7" w14:textId="7CBCB069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E272CC" w14:textId="439785F6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AC35F" w14:textId="094855FB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05BD05" w14:textId="0D778D7D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315AC8" w14:textId="2785D0EB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5748F24" w14:textId="1B7BA24C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7559A" w:rsidRPr="0097559A" w14:paraId="48EFB191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4F21411" w14:textId="34502649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5F886DF" w14:textId="7E73AB74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5B09C7" w14:textId="376BE878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92FF5E" w14:textId="2CA0E6EE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5B9E74" w14:textId="00B7DF4D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DA91CB" w14:textId="224196F0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1807CB" w14:textId="218E0E26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7559A" w:rsidRPr="0097559A" w14:paraId="6CC5E29B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E7BD1B5" w14:textId="7AFCDC01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F28D1E9" w14:textId="6EB414D4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MonthEnd10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C7080D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09CA96" w14:textId="7777777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ADA865" w14:textId="7777777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22049B" w14:textId="7777777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1786F2" w14:textId="7777777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A0ED8C" w14:textId="7777777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71E1777A" w14:textId="77777777" w:rsidR="00F65FE6" w:rsidRPr="0097559A" w:rsidRDefault="00F65FE6" w:rsidP="0097559A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97559A" w:rsidRPr="0097559A" w14:paraId="5F44E380" w14:textId="77777777" w:rsidTr="0097559A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5D429B19" w14:textId="263E43ED" w:rsidR="00E5363F" w:rsidRPr="0097559A" w:rsidRDefault="006F364F" w:rsidP="0097559A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97559A" w:rsidRPr="0097559A" w14:paraId="3D01799F" w14:textId="77777777" w:rsidTr="0097559A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70D88209" w14:textId="12ACC6BB" w:rsidR="00E5363F" w:rsidRPr="0097559A" w:rsidRDefault="00E5363F" w:rsidP="0097559A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44</w:t>
                        </w:r>
                      </w:p>
                    </w:tc>
                  </w:tr>
                  <w:tr w:rsidR="0097559A" w:rsidRPr="0097559A" w14:paraId="2D59B757" w14:textId="77777777" w:rsidTr="0097559A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7CA3A765" w14:textId="1C37B7AD" w:rsidR="00E5363F" w:rsidRPr="0097559A" w:rsidRDefault="00E5363F" w:rsidP="0097559A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45</w:t>
                        </w:r>
                      </w:p>
                    </w:tc>
                  </w:tr>
                  <w:tr w:rsidR="0097559A" w:rsidRPr="0097559A" w14:paraId="2C6F8554" w14:textId="77777777" w:rsidTr="0097559A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65DB62F0" w14:textId="6853F8CE" w:rsidR="00E5363F" w:rsidRPr="0097559A" w:rsidRDefault="00E5363F" w:rsidP="0097559A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46</w:t>
                        </w:r>
                      </w:p>
                    </w:tc>
                  </w:tr>
                  <w:tr w:rsidR="0097559A" w:rsidRPr="0097559A" w14:paraId="2B17EFFF" w14:textId="77777777" w:rsidTr="0097559A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4D5AAFD2" w14:textId="2EF71C81" w:rsidR="00E5363F" w:rsidRPr="0097559A" w:rsidRDefault="00E5363F" w:rsidP="0097559A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47</w:t>
                        </w:r>
                      </w:p>
                    </w:tc>
                  </w:tr>
                  <w:tr w:rsidR="0097559A" w:rsidRPr="0097559A" w14:paraId="5E41CAEE" w14:textId="77777777" w:rsidTr="0097559A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505EC1E8" w14:textId="69A97E60" w:rsidR="00E5363F" w:rsidRPr="0097559A" w:rsidRDefault="00E5363F" w:rsidP="0097559A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48</w:t>
                        </w:r>
                      </w:p>
                    </w:tc>
                  </w:tr>
                  <w:tr w:rsidR="0097559A" w:rsidRPr="0097559A" w14:paraId="79C0A224" w14:textId="77777777" w:rsidTr="0097559A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1D12EAA6" w14:textId="23B741E2" w:rsidR="00E5363F" w:rsidRPr="0097559A" w:rsidRDefault="00E5363F" w:rsidP="0097559A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3947A6CB" w14:textId="77777777" w:rsidR="00F65FE6" w:rsidRPr="0097559A" w:rsidRDefault="00F65FE6" w:rsidP="0097559A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D0E6F6" w:themeFill="accent2" w:themeFillTint="33"/>
                  <w:tcMar>
                    <w:left w:w="0" w:type="dxa"/>
                  </w:tcMar>
                </w:tcPr>
                <w:p w14:paraId="7E9350D6" w14:textId="631147B4" w:rsidR="00F65FE6" w:rsidRPr="0097559A" w:rsidRDefault="006F364F" w:rsidP="0097559A">
                  <w:pPr>
                    <w:pStyle w:val="Months"/>
                    <w:spacing w:after="120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97559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NOVIEMBRE</w:t>
                  </w:r>
                  <w:r w:rsidR="00FD3556" w:rsidRPr="0097559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FD3556" w:rsidRPr="009755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="00FD3556" w:rsidRPr="009755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9755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7D8" w:rsidRPr="009755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2024</w:t>
                  </w:r>
                  <w:r w:rsidR="00FD3556" w:rsidRPr="009755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2"/>
                    <w:gridCol w:w="452"/>
                    <w:gridCol w:w="452"/>
                    <w:gridCol w:w="452"/>
                    <w:gridCol w:w="444"/>
                  </w:tblGrid>
                  <w:tr w:rsidR="0097559A" w:rsidRPr="0097559A" w14:paraId="504BFB33" w14:textId="77777777" w:rsidTr="0097559A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74911DBF" w14:textId="070A4579" w:rsidR="00F65FE6" w:rsidRPr="0097559A" w:rsidRDefault="006F364F" w:rsidP="0097559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7E2F19E6" w14:textId="3D530091" w:rsidR="00F65FE6" w:rsidRPr="0097559A" w:rsidRDefault="006F364F" w:rsidP="0097559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700193F3" w14:textId="332D6B77" w:rsidR="00F65FE6" w:rsidRPr="0097559A" w:rsidRDefault="006F364F" w:rsidP="0097559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0795B3D0" w14:textId="61C8F2BE" w:rsidR="00F65FE6" w:rsidRPr="0097559A" w:rsidRDefault="006F364F" w:rsidP="0097559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151FE0A5" w14:textId="7C6C7961" w:rsidR="00F65FE6" w:rsidRPr="0097559A" w:rsidRDefault="006F364F" w:rsidP="0097559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02F9E89F" w14:textId="326C1AC9" w:rsidR="00F65FE6" w:rsidRPr="0097559A" w:rsidRDefault="006F364F" w:rsidP="0097559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485DC499" w14:textId="703F99C9" w:rsidR="00F65FE6" w:rsidRPr="0097559A" w:rsidRDefault="006F364F" w:rsidP="0097559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97559A" w:rsidRPr="0097559A" w14:paraId="4138B158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0DF0A74D" w14:textId="559548F3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44EEB4B" w14:textId="5C9F975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C7080D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2A59089" w14:textId="6F09FB1A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4A6AE03" w14:textId="1BD6B11A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96E858D" w14:textId="42A3E2B0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5006519B" w14:textId="6B067BF1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D7589EB" w14:textId="793E0AE9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MonthStart11 \@ dddd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7559A" w:rsidRPr="0097559A" w14:paraId="74503BC8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6F866EB" w14:textId="0AA61266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2911910" w14:textId="7F0EDBD8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7B76E5" w14:textId="5739426F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8D013C" w14:textId="54DFFAEE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755708" w14:textId="34AC5A6C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887AC" w14:textId="019A31E4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C99D369" w14:textId="185ED4DB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7559A" w:rsidRPr="0097559A" w14:paraId="7D2E9130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512634A" w14:textId="0E663356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77DCA1" w14:textId="0EB27C8D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A580905" w14:textId="4DC600B8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5EDA76" w14:textId="35AADA63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EFABF1" w14:textId="7BA4B501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A43CE6" w14:textId="1CC268F1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14986" w14:textId="6F0A69E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7559A" w:rsidRPr="0097559A" w14:paraId="0C39DE3A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E84D3C6" w14:textId="3E393F69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8BD3E27" w14:textId="5358DF82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063550" w14:textId="344BAE04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7FB0E" w14:textId="2E5EBA63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A71C62" w14:textId="2A3777EE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F89C58" w14:textId="0C3FC91F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928D0C" w14:textId="32E86BD6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7559A" w:rsidRPr="0097559A" w14:paraId="025F2089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0F1AE2" w14:textId="7FCCFF26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5871257" w14:textId="7930F6C2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D75CF5" w14:textId="24ACC404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161C89" w14:textId="17C22874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51A596" w14:textId="5A21082C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4A41F6" w14:textId="1BD0CD48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7D14560" w14:textId="6CF646AB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1F3360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7559A" w:rsidRPr="0097559A" w14:paraId="72FD00B3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66FE523" w14:textId="728583F5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1F3360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1F3360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1F3360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1F3360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B6407D" w14:textId="6BB22D0C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1F3360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MonthEnd11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1F3360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D4E4E9" w14:textId="7777777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E8EE5" w14:textId="7777777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9CAF47" w14:textId="7777777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FCE03B" w14:textId="7777777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32FC11" w14:textId="7777777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43A637F0" w14:textId="77777777" w:rsidR="00F65FE6" w:rsidRPr="0097559A" w:rsidRDefault="00F65FE6" w:rsidP="0097559A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</w:rPr>
                  </w:pPr>
                </w:p>
              </w:tc>
              <w:tc>
                <w:tcPr>
                  <w:tcW w:w="50" w:type="pct"/>
                  <w:shd w:val="clear" w:color="auto" w:fill="auto"/>
                  <w:tcMar>
                    <w:top w:w="0" w:type="dxa"/>
                    <w:left w:w="57" w:type="dxa"/>
                    <w:bottom w:w="0" w:type="dxa"/>
                    <w:right w:w="57" w:type="dxa"/>
                  </w:tcMar>
                  <w:vAlign w:val="bottom"/>
                </w:tcPr>
                <w:tbl>
                  <w:tblPr>
                    <w:tblStyle w:val="ae"/>
                    <w:tblW w:w="5000" w:type="pct"/>
                    <w:shd w:val="clear" w:color="auto" w:fill="808080" w:themeFill="background1" w:themeFillShade="80"/>
                    <w:tblCellMar>
                      <w:left w:w="57" w:type="dxa"/>
                      <w:right w:w="57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3"/>
                  </w:tblGrid>
                  <w:tr w:rsidR="0097559A" w:rsidRPr="0097559A" w14:paraId="6667CDF2" w14:textId="77777777" w:rsidTr="0097559A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39E6CD89" w14:textId="1FA60984" w:rsidR="00E5363F" w:rsidRPr="0097559A" w:rsidRDefault="006F364F" w:rsidP="0097559A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16"/>
                            <w:szCs w:val="16"/>
                            <w:lang w:bidi="ru-RU"/>
                          </w:rPr>
                          <w:t>S</w:t>
                        </w:r>
                      </w:p>
                    </w:tc>
                  </w:tr>
                  <w:tr w:rsidR="0097559A" w:rsidRPr="0097559A" w14:paraId="43AC75D6" w14:textId="77777777" w:rsidTr="0097559A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37549A33" w14:textId="3BD13A26" w:rsidR="00E5363F" w:rsidRPr="0097559A" w:rsidRDefault="00E5363F" w:rsidP="0097559A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4</w:t>
                        </w:r>
                        <w:r w:rsidR="00530537"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</w:p>
                    </w:tc>
                  </w:tr>
                  <w:tr w:rsidR="0097559A" w:rsidRPr="0097559A" w14:paraId="65645EB2" w14:textId="77777777" w:rsidTr="0097559A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4A316E61" w14:textId="13F7E948" w:rsidR="00E5363F" w:rsidRPr="0097559A" w:rsidRDefault="00530537" w:rsidP="0097559A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49</w:t>
                        </w:r>
                      </w:p>
                    </w:tc>
                  </w:tr>
                  <w:tr w:rsidR="0097559A" w:rsidRPr="0097559A" w14:paraId="2FEF4761" w14:textId="77777777" w:rsidTr="0097559A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5691BC3D" w14:textId="7DB23251" w:rsidR="00E5363F" w:rsidRPr="0097559A" w:rsidRDefault="00E5363F" w:rsidP="0097559A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  <w:r w:rsidR="00530537"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0</w:t>
                        </w:r>
                      </w:p>
                    </w:tc>
                  </w:tr>
                  <w:tr w:rsidR="0097559A" w:rsidRPr="0097559A" w14:paraId="44B72CB3" w14:textId="77777777" w:rsidTr="0097559A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09921834" w14:textId="3DAD7B67" w:rsidR="00E5363F" w:rsidRPr="0097559A" w:rsidRDefault="00E5363F" w:rsidP="0097559A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  <w:t>5</w:t>
                        </w:r>
                        <w:r w:rsidR="00530537"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</w:p>
                    </w:tc>
                  </w:tr>
                  <w:tr w:rsidR="0097559A" w:rsidRPr="0097559A" w14:paraId="617846C8" w14:textId="77777777" w:rsidTr="0097559A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423AB681" w14:textId="61A4E349" w:rsidR="00E5363F" w:rsidRPr="0097559A" w:rsidRDefault="00530537" w:rsidP="0097559A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52</w:t>
                        </w:r>
                      </w:p>
                    </w:tc>
                  </w:tr>
                  <w:tr w:rsidR="0097559A" w:rsidRPr="0097559A" w14:paraId="647AFCD6" w14:textId="77777777" w:rsidTr="0097559A">
                    <w:trPr>
                      <w:trHeight w:val="397"/>
                    </w:trPr>
                    <w:tc>
                      <w:tcPr>
                        <w:tcW w:w="5000" w:type="pct"/>
                        <w:shd w:val="clear" w:color="auto" w:fill="D9D9D9" w:themeFill="background1" w:themeFillShade="D9"/>
                        <w:vAlign w:val="center"/>
                      </w:tcPr>
                      <w:p w14:paraId="5E405147" w14:textId="4BBA2E9E" w:rsidR="00E5363F" w:rsidRPr="0097559A" w:rsidRDefault="003F0338" w:rsidP="0097559A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01</w:t>
                        </w:r>
                      </w:p>
                    </w:tc>
                  </w:tr>
                </w:tbl>
                <w:p w14:paraId="1281E54C" w14:textId="77777777" w:rsidR="00F65FE6" w:rsidRPr="0097559A" w:rsidRDefault="00F65FE6" w:rsidP="0097559A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  <w:tc>
                <w:tcPr>
                  <w:tcW w:w="796" w:type="pct"/>
                  <w:shd w:val="clear" w:color="auto" w:fill="D1EEF9" w:themeFill="accent1" w:themeFillTint="33"/>
                  <w:tcMar>
                    <w:left w:w="0" w:type="dxa"/>
                  </w:tcMar>
                </w:tcPr>
                <w:p w14:paraId="6F10BBC6" w14:textId="27C878B4" w:rsidR="00F65FE6" w:rsidRPr="0097559A" w:rsidRDefault="006F364F" w:rsidP="0097559A">
                  <w:pPr>
                    <w:pStyle w:val="Months"/>
                    <w:spacing w:after="120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97559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DICIEMBRE</w:t>
                  </w:r>
                  <w:r w:rsidR="00FD3556" w:rsidRPr="0097559A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FD3556" w:rsidRPr="009755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="00FD3556" w:rsidRPr="009755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FD3556" w:rsidRPr="009755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757D8" w:rsidRPr="009755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t>2024</w:t>
                  </w:r>
                  <w:r w:rsidR="00FD3556" w:rsidRPr="0097559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2"/>
                    <w:gridCol w:w="452"/>
                    <w:gridCol w:w="452"/>
                    <w:gridCol w:w="452"/>
                    <w:gridCol w:w="444"/>
                  </w:tblGrid>
                  <w:tr w:rsidR="0097559A" w:rsidRPr="0097559A" w14:paraId="0CA8349C" w14:textId="77777777" w:rsidTr="0097559A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700098BB" w14:textId="1DB9BB7A" w:rsidR="00F65FE6" w:rsidRPr="0097559A" w:rsidRDefault="006F364F" w:rsidP="0097559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61F03D3C" w14:textId="043B2FFE" w:rsidR="00F65FE6" w:rsidRPr="0097559A" w:rsidRDefault="006F364F" w:rsidP="0097559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586A1803" w14:textId="0CAC532D" w:rsidR="00F65FE6" w:rsidRPr="0097559A" w:rsidRDefault="006F364F" w:rsidP="0097559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79281689" w14:textId="4D2B40AB" w:rsidR="00F65FE6" w:rsidRPr="0097559A" w:rsidRDefault="006F364F" w:rsidP="0097559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11F571BF" w14:textId="17BB0963" w:rsidR="00F65FE6" w:rsidRPr="0097559A" w:rsidRDefault="006F364F" w:rsidP="0097559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VI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10195620" w14:textId="22ACF9A3" w:rsidR="00F65FE6" w:rsidRPr="0097559A" w:rsidRDefault="006F364F" w:rsidP="0097559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0D0D0D" w:themeFill="text1" w:themeFillTint="F2"/>
                        <w:vAlign w:val="center"/>
                      </w:tcPr>
                      <w:p w14:paraId="3709C3C5" w14:textId="1994AA9E" w:rsidR="00F65FE6" w:rsidRPr="0097559A" w:rsidRDefault="006F364F" w:rsidP="0097559A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</w:rPr>
                        </w:pP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97559A" w:rsidRPr="0097559A" w14:paraId="0B2F30B0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BF7088F" w14:textId="48612CA5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понедельник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" 1 ""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F101F28" w14:textId="0EB69F49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вторник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=A2+1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688806C3" w14:textId="537AEB4A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среда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=B2+1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1F3360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457860C0" w14:textId="15C60413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четверг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=C2+1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C7080D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36246D88" w14:textId="41D5FE68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= “</w:instrTex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пятница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=D2+1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2E8AD4B2" w14:textId="71E68DD0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суббота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=E2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=E2+1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14:paraId="1F0E85C9" w14:textId="23AF03C9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MonthStart12 \@ dddd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“</w:instrText>
                        </w:r>
                        <w:r w:rsidRPr="0097559A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воскресенье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" 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=F2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&lt;&gt; 0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=F2+1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3F033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4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7559A" w:rsidRPr="0097559A" w14:paraId="34AB1B96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6B7A0C" w14:textId="4C26F70C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=G2+1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35FB59" w14:textId="771CCF3E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=A3+1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F848C4" w14:textId="7D671209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=B3+1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4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0C7353" w14:textId="0E747741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=C3+1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5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B1151C" w14:textId="660D373B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=D3+1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6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83CAD5" w14:textId="1927DDD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=E3+1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7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092A5E" w14:textId="390AEFF0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=F3+1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8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7559A" w:rsidRPr="0097559A" w14:paraId="05C96A10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4E0F41" w14:textId="64FE5310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=G3+1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9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ABFF38" w14:textId="3092543C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=A4+1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10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6AA936" w14:textId="069B9141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=B4+1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11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EA5A59" w14:textId="7EED3882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=C4+1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12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91173" w14:textId="5AE1B36A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=D4+1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13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3F5234" w14:textId="425EB88A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=E4+1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14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415E3F" w14:textId="406D3E7A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=F4+1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15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7559A" w:rsidRPr="0097559A" w14:paraId="2A63608C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AF68CC1" w14:textId="13393BB9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=G4+1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16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F8290A4" w14:textId="59F470DC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=A5+1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17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F3DD30" w14:textId="72F77EE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=B5+1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18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94CC8" w14:textId="06E57C28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=C5+1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19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38665" w14:textId="11EFC50C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=D5+1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20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C7C6B4" w14:textId="2E02F0A0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=E5+1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21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1EC474" w14:textId="4AEA0653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=F5+1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22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7559A" w:rsidRPr="0097559A" w14:paraId="35920EEE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7B9C7F" w14:textId="282D439C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22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22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=G5+1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23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2F9279" w14:textId="22DAE5E8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23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=A6+1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24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12F9BC" w14:textId="532B2F39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24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=B6+1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25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03699A" w14:textId="7E7BC755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25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=C6+1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26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1DA6" w14:textId="108DCCEC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=D6+1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27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3947F0" w14:textId="3E0143EC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=E6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27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=E6+1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28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89ABD6" w14:textId="1B07AE5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=F6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28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=F6+1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29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7559A" w:rsidRPr="0097559A" w14:paraId="14DEC3D6" w14:textId="77777777" w:rsidTr="00880315">
                    <w:trPr>
                      <w:trHeight w:val="34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F53804D" w14:textId="3FE24FAA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29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=G6+1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30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6DDA86" w14:textId="180C9E8D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 0,""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IF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30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&lt;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DocVariable MonthEnd12 \@ d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begin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=A7+1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 xml:space="preserve"> "" 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instrText>31</w:instrTex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separate"/>
                        </w:r>
                        <w:r w:rsidR="00F757D8"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t>31</w:t>
                        </w:r>
                        <w:r w:rsidRPr="0097559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650445" w14:textId="7777777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61B0BF" w14:textId="7777777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C66123" w14:textId="7777777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8935B6" w14:textId="7777777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DE5139" w14:textId="77777777" w:rsidR="00F65FE6" w:rsidRPr="0097559A" w:rsidRDefault="00F65FE6" w:rsidP="0097559A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4"/>
                            <w:szCs w:val="34"/>
                          </w:rPr>
                        </w:pPr>
                      </w:p>
                    </w:tc>
                  </w:tr>
                </w:tbl>
                <w:p w14:paraId="3B3A58C6" w14:textId="77777777" w:rsidR="00F65FE6" w:rsidRPr="0097559A" w:rsidRDefault="00F65FE6" w:rsidP="0097559A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40"/>
                      <w:szCs w:val="4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97559A" w:rsidRDefault="00E50BDE" w:rsidP="0097559A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1E745D66" w:rsidR="00F93E3B" w:rsidRPr="0097559A" w:rsidRDefault="008C7AC8" w:rsidP="0097559A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  <w:lang w:val="en-US"/>
        </w:rPr>
      </w:pPr>
      <w:r w:rsidRPr="0097559A">
        <w:rPr>
          <w:rFonts w:ascii="Arial Narrow" w:hAnsi="Arial Narrow"/>
          <w:b/>
          <w:bCs/>
          <w:noProof/>
          <w:color w:val="auto"/>
          <w:sz w:val="2"/>
          <w:szCs w:val="2"/>
        </w:rPr>
        <w:t xml:space="preserve"> </w:t>
      </w:r>
    </w:p>
    <w:sectPr w:rsidR="00F93E3B" w:rsidRPr="0097559A" w:rsidSect="00EB7A12">
      <w:pgSz w:w="16838" w:h="11906" w:orient="landscape" w:code="9"/>
      <w:pgMar w:top="510" w:right="567" w:bottom="34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9FD11" w14:textId="77777777" w:rsidR="00EB7A12" w:rsidRDefault="00EB7A12">
      <w:pPr>
        <w:spacing w:after="0"/>
      </w:pPr>
      <w:r>
        <w:separator/>
      </w:r>
    </w:p>
  </w:endnote>
  <w:endnote w:type="continuationSeparator" w:id="0">
    <w:p w14:paraId="3209A600" w14:textId="77777777" w:rsidR="00EB7A12" w:rsidRDefault="00EB7A1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5A0A6" w14:textId="77777777" w:rsidR="00EB7A12" w:rsidRDefault="00EB7A12">
      <w:pPr>
        <w:spacing w:after="0"/>
      </w:pPr>
      <w:r>
        <w:separator/>
      </w:r>
    </w:p>
  </w:footnote>
  <w:footnote w:type="continuationSeparator" w:id="0">
    <w:p w14:paraId="2D75AC32" w14:textId="77777777" w:rsidR="00EB7A12" w:rsidRDefault="00EB7A1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845BF"/>
    <w:rsid w:val="00097A25"/>
    <w:rsid w:val="000A5A57"/>
    <w:rsid w:val="00111F7C"/>
    <w:rsid w:val="001274F3"/>
    <w:rsid w:val="00151CCE"/>
    <w:rsid w:val="00190EE8"/>
    <w:rsid w:val="001B01F9"/>
    <w:rsid w:val="001C41F9"/>
    <w:rsid w:val="001F3360"/>
    <w:rsid w:val="00240D4D"/>
    <w:rsid w:val="002562E7"/>
    <w:rsid w:val="00285C1D"/>
    <w:rsid w:val="002A1F7B"/>
    <w:rsid w:val="002F4A28"/>
    <w:rsid w:val="003327F5"/>
    <w:rsid w:val="00340CAF"/>
    <w:rsid w:val="003C0D41"/>
    <w:rsid w:val="003E085C"/>
    <w:rsid w:val="003E7B3A"/>
    <w:rsid w:val="003F0338"/>
    <w:rsid w:val="00416364"/>
    <w:rsid w:val="00431B29"/>
    <w:rsid w:val="00440416"/>
    <w:rsid w:val="00462EAD"/>
    <w:rsid w:val="004A6170"/>
    <w:rsid w:val="004B2EB2"/>
    <w:rsid w:val="004F6AAC"/>
    <w:rsid w:val="00512F2D"/>
    <w:rsid w:val="00530537"/>
    <w:rsid w:val="00570FBB"/>
    <w:rsid w:val="00583B82"/>
    <w:rsid w:val="00592369"/>
    <w:rsid w:val="005923AC"/>
    <w:rsid w:val="005D5149"/>
    <w:rsid w:val="005E656F"/>
    <w:rsid w:val="00653B95"/>
    <w:rsid w:val="00667021"/>
    <w:rsid w:val="006974E1"/>
    <w:rsid w:val="006C0896"/>
    <w:rsid w:val="006C66C1"/>
    <w:rsid w:val="006F364F"/>
    <w:rsid w:val="006F513E"/>
    <w:rsid w:val="007A5B15"/>
    <w:rsid w:val="007C0139"/>
    <w:rsid w:val="007D45A1"/>
    <w:rsid w:val="007D7F5D"/>
    <w:rsid w:val="007F564D"/>
    <w:rsid w:val="00815FC3"/>
    <w:rsid w:val="00880315"/>
    <w:rsid w:val="008B1201"/>
    <w:rsid w:val="008C7AC8"/>
    <w:rsid w:val="008F16F7"/>
    <w:rsid w:val="009164BA"/>
    <w:rsid w:val="009166BD"/>
    <w:rsid w:val="00964A7B"/>
    <w:rsid w:val="0097559A"/>
    <w:rsid w:val="00977AAE"/>
    <w:rsid w:val="00996E56"/>
    <w:rsid w:val="00997268"/>
    <w:rsid w:val="009F3A42"/>
    <w:rsid w:val="00A12667"/>
    <w:rsid w:val="00A14581"/>
    <w:rsid w:val="00A20E4C"/>
    <w:rsid w:val="00A26EA7"/>
    <w:rsid w:val="00AA23D3"/>
    <w:rsid w:val="00AA3C50"/>
    <w:rsid w:val="00AC785A"/>
    <w:rsid w:val="00AE302A"/>
    <w:rsid w:val="00AE36BB"/>
    <w:rsid w:val="00B37C7E"/>
    <w:rsid w:val="00B65B09"/>
    <w:rsid w:val="00B76DEB"/>
    <w:rsid w:val="00B85583"/>
    <w:rsid w:val="00B9476B"/>
    <w:rsid w:val="00BC3952"/>
    <w:rsid w:val="00BE5AB8"/>
    <w:rsid w:val="00C44DFB"/>
    <w:rsid w:val="00C6519B"/>
    <w:rsid w:val="00C7080D"/>
    <w:rsid w:val="00C70F21"/>
    <w:rsid w:val="00C7354B"/>
    <w:rsid w:val="00C91F9B"/>
    <w:rsid w:val="00CE1705"/>
    <w:rsid w:val="00DC23EE"/>
    <w:rsid w:val="00DE32AC"/>
    <w:rsid w:val="00E1407A"/>
    <w:rsid w:val="00E318B9"/>
    <w:rsid w:val="00E50BDE"/>
    <w:rsid w:val="00E5363F"/>
    <w:rsid w:val="00E774CD"/>
    <w:rsid w:val="00E77E1D"/>
    <w:rsid w:val="00EB05AD"/>
    <w:rsid w:val="00EB7A12"/>
    <w:rsid w:val="00ED75B6"/>
    <w:rsid w:val="00EF1F0E"/>
    <w:rsid w:val="00F14D58"/>
    <w:rsid w:val="00F65FE6"/>
    <w:rsid w:val="00F757D8"/>
    <w:rsid w:val="00F91390"/>
    <w:rsid w:val="00F93E3B"/>
    <w:rsid w:val="00FC0032"/>
    <w:rsid w:val="00FD3556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481AB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481AB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481AB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481AB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481AB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481AB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481AB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481AB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481AB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иний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3559</Words>
  <Characters>20290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2024-02-26T20:00:00Z</dcterms:created>
  <dcterms:modified xsi:type="dcterms:W3CDTF">2024-02-26T20:08:00Z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