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9EA1" w14:textId="7303A04C" w:rsidR="00132A0B" w:rsidRDefault="00E735A5" w:rsidP="003C1CD8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0" allowOverlap="1" wp14:anchorId="008B4E93" wp14:editId="5AD9721E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DD2ABE" w14:textId="77777777" w:rsidR="002002BF" w:rsidRPr="00E80A51" w:rsidRDefault="00CC6835" w:rsidP="00E80A51">
                            <w:pPr>
                              <w:pStyle w:val="1"/>
                              <w:jc w:val="center"/>
                              <w:rPr>
                                <w:color w:val="auto"/>
                                <w:lang w:val="ru-RU"/>
                              </w:rPr>
                            </w:pPr>
                            <w:r w:rsidRPr="00E80A51">
                              <w:rPr>
                                <w:color w:val="auto"/>
                              </w:rPr>
                              <w:t>Menú</w:t>
                            </w:r>
                          </w:p>
                          <w:p w14:paraId="03BD88BA" w14:textId="77777777" w:rsidR="002002BF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193308E9" w14:textId="77777777" w:rsidR="002002BF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55E9951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7D0A0B1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0557785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07B0BAD6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21FC68A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6B4892E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5A37C05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27DBAF1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31D8D023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65B58CD4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00E8911D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7513AED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0F268B5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54BCD1A3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6AC3412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5FA7D820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451B24B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3D5D035C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3456A9B4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7BB92A9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09A3D8A5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Nombre de la placa</w:t>
                            </w:r>
                          </w:p>
                          <w:p w14:paraId="6DBAFA18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Información sobre los platos</w:t>
                            </w:r>
                          </w:p>
                          <w:p w14:paraId="391967DA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008B4E93">
                <v:stroke joinstyle="miter"/>
                <v:path gradientshapeok="t" o:connecttype="rect"/>
              </v:shapetype>
              <v:shape id="Text Box 2" style="position:absolute;margin-left:0;margin-top:0;width:441.6pt;height:719.4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spid="_x0000_s1026" o:allowincell="f" filled="f" stroked="f" insetpen="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>
                <v:textbox inset="36pt,36pt,36pt,36pt">
                  <w:txbxContent>
                    <w:p w:rsidRPr="00E80A51" w:rsidR="002002BF" w:rsidP="00E80A51" w:rsidRDefault="00CC6835" w14:paraId="14DD2ABE" w14:textId="77777777">
                      <w:pPr>
                        <w:pStyle w:val="1"/>
                        <w:jc w:val="center"/>
                        <w:rPr>
                          <w:color w:val="auto"/>
                          <w:lang w:val="ru-RU"/>
                        </w:rPr>
                      </w:pPr>
                      <w:r w:rsidRPr="00E80A51">
                        <w:rPr>
                          <w:color w:val="auto"/>
                          <w:lang w:val="Spanish"/>
                        </w:rPr>
                        <w:t>Menú</w:t>
                      </w:r>
                    </w:p>
                    <w:p w:rsidRPr="00E80A51" w:rsidR="002002BF" w:rsidP="00E80A51" w:rsidRDefault="00E80A51" w14:paraId="03BD88B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2002BF" w:rsidP="00E80A51" w:rsidRDefault="00E80A51" w14:paraId="193308E9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55E9951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7D0A0B1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0557785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07B0BAD6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21FC68AE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6B4892E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5A37C05E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27DBAF1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31D8D023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65B58CD4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00E8911D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7513AED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0F268B5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54BCD1A3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6AC3412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5FA7D820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451B24B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3D5D035C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3456A9B4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7BB92A9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E80A51" w:rsidP="00E80A51" w:rsidRDefault="00E80A51" w14:paraId="09A3D8A5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Spanish"/>
                        </w:rPr>
                        <w:t>Nombre de la placa</w:t>
                      </w:r>
                    </w:p>
                    <w:p w:rsidRPr="00E80A51" w:rsidR="00E80A51" w:rsidP="00E80A51" w:rsidRDefault="00E80A51" w14:paraId="6DBAFA18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Spanish"/>
                        </w:rPr>
                        <w:t>Información sobre los platos</w:t>
                      </w:r>
                    </w:p>
                    <w:p w:rsidRPr="00E80A51" w:rsidR="003C1CD8" w:rsidP="00E80A51" w:rsidRDefault="003C1CD8" w14:paraId="391967DA" w14:textId="77777777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0" allowOverlap="1" wp14:anchorId="7B5206D6" wp14:editId="2BEB9CD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60310" cy="10694035"/>
            <wp:effectExtent l="0" t="0" r="0" b="0"/>
            <wp:wrapNone/>
            <wp:docPr id="3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937860">
    <w:abstractNumId w:val="1"/>
  </w:num>
  <w:num w:numId="2" w16cid:durableId="15022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F74C8"/>
    <w:rsid w:val="00132A0B"/>
    <w:rsid w:val="00170A54"/>
    <w:rsid w:val="002002BF"/>
    <w:rsid w:val="00205B98"/>
    <w:rsid w:val="00272D49"/>
    <w:rsid w:val="00274DB3"/>
    <w:rsid w:val="002877F2"/>
    <w:rsid w:val="00292497"/>
    <w:rsid w:val="002B0CA1"/>
    <w:rsid w:val="00350D63"/>
    <w:rsid w:val="00354966"/>
    <w:rsid w:val="003C1CD8"/>
    <w:rsid w:val="004E6201"/>
    <w:rsid w:val="00673D3C"/>
    <w:rsid w:val="006D7247"/>
    <w:rsid w:val="007F5771"/>
    <w:rsid w:val="0096385C"/>
    <w:rsid w:val="00A1001D"/>
    <w:rsid w:val="00AD7CEC"/>
    <w:rsid w:val="00AF5A86"/>
    <w:rsid w:val="00CC6835"/>
    <w:rsid w:val="00DC7BB1"/>
    <w:rsid w:val="00E735A5"/>
    <w:rsid w:val="00E80A51"/>
    <w:rsid w:val="00EA2F2F"/>
    <w:rsid w:val="00F5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AFA5"/>
  <w15:chartTrackingRefBased/>
  <w15:docId w15:val="{A57E8A28-7D1E-4B50-B9B8-852BC012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84C0D-7D56-4BC3-A9E4-DF36D867A24A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fiesta (diseño sol y playa)</dc:title>
  <dc:subject/>
  <dc:creator>Windows User</dc:creator>
  <cp:keywords/>
  <dc:description/>
  <cp:lastModifiedBy>Алексей Рубан</cp:lastModifiedBy>
  <cp:revision>1</cp:revision>
  <dcterms:created xsi:type="dcterms:W3CDTF">2023-01-21T18:12:00Z</dcterms:created>
  <dcterms:modified xsi:type="dcterms:W3CDTF">2023-08-03T15:36:00Z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