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32A5D" w14:textId="461BDDEC" w:rsidR="00132A0B" w:rsidRDefault="004B5B44" w:rsidP="003C1CD8">
      <w:r>
        <w:rPr>
          <w:noProof/>
        </w:rPr>
        <w:drawing>
          <wp:anchor distT="0" distB="0" distL="114300" distR="114300" simplePos="0" relativeHeight="251658240" behindDoc="1" locked="0" layoutInCell="1" allowOverlap="1" wp14:anchorId="097D2481" wp14:editId="7A2840AE">
            <wp:simplePos x="0" y="0"/>
            <wp:positionH relativeFrom="column">
              <wp:posOffset>-520065</wp:posOffset>
            </wp:positionH>
            <wp:positionV relativeFrom="paragraph">
              <wp:posOffset>-735965</wp:posOffset>
            </wp:positionV>
            <wp:extent cx="7792085" cy="1103058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085" cy="1103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216" behindDoc="0" locked="0" layoutInCell="0" allowOverlap="1" wp14:anchorId="20EE1FF0" wp14:editId="05862843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5608320" cy="9136380"/>
                <wp:effectExtent l="3810" t="0" r="0" b="12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913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4C0111" w14:textId="77777777" w:rsidR="002002BF" w:rsidRPr="00CF61E7" w:rsidRDefault="00CC6835" w:rsidP="00E80A51">
                            <w:pPr>
                              <w:pStyle w:val="1"/>
                              <w:jc w:val="center"/>
                              <w:rPr>
                                <w:color w:val="FFFF00"/>
                                <w:lang w:val="es-ES"/>
                              </w:rPr>
                            </w:pPr>
                            <w:r w:rsidRPr="00CF61E7">
                              <w:rPr>
                                <w:color w:val="FFFF00"/>
                                <w:lang w:val="es-ES"/>
                              </w:rPr>
                              <w:t>Menú</w:t>
                            </w:r>
                          </w:p>
                          <w:p w14:paraId="00D1E2F0" w14:textId="77777777" w:rsidR="002002BF" w:rsidRPr="00CF61E7" w:rsidRDefault="00E80A51" w:rsidP="00E80A51">
                            <w:pPr>
                              <w:pStyle w:val="2"/>
                              <w:rPr>
                                <w:color w:val="FFFF00"/>
                                <w:lang w:val="es-ES"/>
                              </w:rPr>
                            </w:pPr>
                            <w:r w:rsidRPr="00CF61E7">
                              <w:rPr>
                                <w:color w:val="FFFF00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0EFBCB09" w14:textId="77777777" w:rsidR="002002BF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Información sobre los platos</w:t>
                            </w:r>
                          </w:p>
                          <w:p w14:paraId="6CA8D470" w14:textId="77777777" w:rsidR="00F34945" w:rsidRPr="00CF61E7" w:rsidRDefault="00F34945" w:rsidP="00F34945">
                            <w:pPr>
                              <w:pStyle w:val="2"/>
                              <w:rPr>
                                <w:color w:val="FFFF00"/>
                                <w:lang w:val="es-ES"/>
                              </w:rPr>
                            </w:pPr>
                            <w:r w:rsidRPr="00CF61E7">
                              <w:rPr>
                                <w:color w:val="FFFF00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23EAAC8F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Información sobre los platos</w:t>
                            </w:r>
                          </w:p>
                          <w:p w14:paraId="7CEAC057" w14:textId="77777777" w:rsidR="00F34945" w:rsidRPr="00CF61E7" w:rsidRDefault="00F34945" w:rsidP="00F34945">
                            <w:pPr>
                              <w:pStyle w:val="2"/>
                              <w:rPr>
                                <w:color w:val="FFFF00"/>
                                <w:lang w:val="es-ES"/>
                              </w:rPr>
                            </w:pPr>
                            <w:r w:rsidRPr="00CF61E7">
                              <w:rPr>
                                <w:color w:val="FFFF00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54E1B401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Información sobre los platos</w:t>
                            </w:r>
                          </w:p>
                          <w:p w14:paraId="71C36181" w14:textId="77777777" w:rsidR="00F34945" w:rsidRPr="00CF61E7" w:rsidRDefault="00F34945" w:rsidP="00F34945">
                            <w:pPr>
                              <w:pStyle w:val="2"/>
                              <w:rPr>
                                <w:color w:val="FFFF00"/>
                                <w:lang w:val="es-ES"/>
                              </w:rPr>
                            </w:pPr>
                            <w:r w:rsidRPr="00CF61E7">
                              <w:rPr>
                                <w:color w:val="FFFF00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6F807537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Información sobre los platos</w:t>
                            </w:r>
                          </w:p>
                          <w:p w14:paraId="2E1DB9CA" w14:textId="77777777" w:rsidR="00F34945" w:rsidRPr="00CF61E7" w:rsidRDefault="00F34945" w:rsidP="00F34945">
                            <w:pPr>
                              <w:pStyle w:val="2"/>
                              <w:rPr>
                                <w:color w:val="FFFF00"/>
                                <w:lang w:val="es-ES"/>
                              </w:rPr>
                            </w:pPr>
                            <w:r w:rsidRPr="00CF61E7">
                              <w:rPr>
                                <w:color w:val="FFFF00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456D4922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Información sobre los platos</w:t>
                            </w:r>
                          </w:p>
                          <w:p w14:paraId="0C9B7386" w14:textId="77777777" w:rsidR="00F34945" w:rsidRPr="00CF61E7" w:rsidRDefault="00F34945" w:rsidP="00F34945">
                            <w:pPr>
                              <w:pStyle w:val="2"/>
                              <w:rPr>
                                <w:color w:val="FFFF00"/>
                                <w:lang w:val="es-ES"/>
                              </w:rPr>
                            </w:pPr>
                            <w:r w:rsidRPr="00CF61E7">
                              <w:rPr>
                                <w:color w:val="FFFF00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42AB8ACF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Información sobre los platos</w:t>
                            </w:r>
                          </w:p>
                          <w:p w14:paraId="49F90AB4" w14:textId="77777777" w:rsidR="00F34945" w:rsidRPr="00CF61E7" w:rsidRDefault="00F34945" w:rsidP="00F34945">
                            <w:pPr>
                              <w:pStyle w:val="2"/>
                              <w:rPr>
                                <w:color w:val="FFFF00"/>
                                <w:lang w:val="es-ES"/>
                              </w:rPr>
                            </w:pPr>
                            <w:r w:rsidRPr="00CF61E7">
                              <w:rPr>
                                <w:color w:val="FFFF00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721C7D9E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Información sobre los platos</w:t>
                            </w:r>
                          </w:p>
                          <w:p w14:paraId="4A0C1B9F" w14:textId="77777777" w:rsidR="00F34945" w:rsidRPr="00CF61E7" w:rsidRDefault="00F34945" w:rsidP="00F34945">
                            <w:pPr>
                              <w:pStyle w:val="2"/>
                              <w:rPr>
                                <w:color w:val="FFFF00"/>
                                <w:lang w:val="es-ES"/>
                              </w:rPr>
                            </w:pPr>
                            <w:r w:rsidRPr="00CF61E7">
                              <w:rPr>
                                <w:color w:val="FFFF00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4D8C7B1A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Información sobre los platos</w:t>
                            </w:r>
                          </w:p>
                          <w:p w14:paraId="215B7435" w14:textId="77777777" w:rsidR="00F34945" w:rsidRPr="00CF61E7" w:rsidRDefault="00F34945" w:rsidP="00F34945">
                            <w:pPr>
                              <w:pStyle w:val="2"/>
                              <w:rPr>
                                <w:color w:val="FFFF00"/>
                                <w:lang w:val="es-ES"/>
                              </w:rPr>
                            </w:pPr>
                            <w:r w:rsidRPr="00CF61E7">
                              <w:rPr>
                                <w:color w:val="FFFF00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4C85CDF9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Información sobre los platos</w:t>
                            </w:r>
                          </w:p>
                          <w:p w14:paraId="443BB68D" w14:textId="77777777" w:rsidR="00F34945" w:rsidRPr="00CF61E7" w:rsidRDefault="00F34945" w:rsidP="00F34945">
                            <w:pPr>
                              <w:pStyle w:val="2"/>
                              <w:rPr>
                                <w:color w:val="FFFF00"/>
                                <w:lang w:val="es-ES"/>
                              </w:rPr>
                            </w:pPr>
                            <w:r w:rsidRPr="00CF61E7">
                              <w:rPr>
                                <w:color w:val="FFFF00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41D72B0B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Información sobre los platos</w:t>
                            </w:r>
                          </w:p>
                          <w:p w14:paraId="769B2D71" w14:textId="77777777" w:rsidR="00F34945" w:rsidRPr="00CF61E7" w:rsidRDefault="00F34945" w:rsidP="00F34945">
                            <w:pPr>
                              <w:pStyle w:val="2"/>
                              <w:rPr>
                                <w:color w:val="FFFF00"/>
                                <w:lang w:val="es-ES"/>
                              </w:rPr>
                            </w:pPr>
                            <w:r w:rsidRPr="00CF61E7">
                              <w:rPr>
                                <w:color w:val="FFFF00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3A2B5032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Información sobre los platos</w:t>
                            </w:r>
                          </w:p>
                          <w:p w14:paraId="2AB069A7" w14:textId="77777777" w:rsidR="00F34945" w:rsidRPr="00CF61E7" w:rsidRDefault="00F34945" w:rsidP="00F34945">
                            <w:pPr>
                              <w:pStyle w:val="2"/>
                              <w:rPr>
                                <w:color w:val="FFFF00"/>
                                <w:lang w:val="es-ES"/>
                              </w:rPr>
                            </w:pPr>
                            <w:r w:rsidRPr="00CF61E7">
                              <w:rPr>
                                <w:color w:val="FFFF00"/>
                                <w:lang w:val="es-ES"/>
                              </w:rPr>
                              <w:t>Nombre del plato de Año Nuevo</w:t>
                            </w:r>
                          </w:p>
                          <w:p w14:paraId="4CD1FD31" w14:textId="77777777" w:rsidR="00E80A51" w:rsidRPr="00AE2456" w:rsidRDefault="00E80A51" w:rsidP="00E80A51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/>
                              </w:rPr>
                            </w:pPr>
                            <w:r w:rsidRPr="00AE2456">
                              <w:rPr>
                                <w:color w:val="FFFFFF"/>
                              </w:rPr>
                              <w:t>Información sobre los platos</w:t>
                            </w:r>
                          </w:p>
                          <w:p w14:paraId="2EEB0C41" w14:textId="77777777" w:rsidR="003C1CD8" w:rsidRPr="00E80A51" w:rsidRDefault="003C1CD8" w:rsidP="00E80A51">
                            <w:pPr>
                              <w:pStyle w:val="2"/>
                            </w:pPr>
                          </w:p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E1F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41.6pt;height:719.4pt;z-index:251657216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" o:allowincell="f" filled="f" stroked="f" insetpen="t">
                <v:textbox inset="36pt,36pt,36pt,36pt">
                  <w:txbxContent>
                    <w:p w14:paraId="6A4C0111" w14:textId="77777777" w:rsidR="002002BF" w:rsidRPr="00CF61E7" w:rsidRDefault="00CC6835" w:rsidP="00E80A51">
                      <w:pPr>
                        <w:pStyle w:val="1"/>
                        <w:jc w:val="center"/>
                        <w:rPr>
                          <w:color w:val="FFFF00"/>
                          <w:lang w:val="es-ES"/>
                        </w:rPr>
                      </w:pPr>
                      <w:r w:rsidRPr="00CF61E7">
                        <w:rPr>
                          <w:color w:val="FFFF00"/>
                          <w:lang w:val="es-ES"/>
                        </w:rPr>
                        <w:t>Menú</w:t>
                      </w:r>
                    </w:p>
                    <w:p w14:paraId="00D1E2F0" w14:textId="77777777" w:rsidR="002002BF" w:rsidRPr="00CF61E7" w:rsidRDefault="00E80A51" w:rsidP="00E80A51">
                      <w:pPr>
                        <w:pStyle w:val="2"/>
                        <w:rPr>
                          <w:color w:val="FFFF00"/>
                          <w:lang w:val="es-ES"/>
                        </w:rPr>
                      </w:pPr>
                      <w:r w:rsidRPr="00CF61E7">
                        <w:rPr>
                          <w:color w:val="FFFF00"/>
                          <w:lang w:val="es-ES"/>
                        </w:rPr>
                        <w:t>Nombre del plato de Año Nuevo</w:t>
                      </w:r>
                    </w:p>
                    <w:p w14:paraId="0EFBCB09" w14:textId="77777777" w:rsidR="002002BF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Información sobre los platos</w:t>
                      </w:r>
                    </w:p>
                    <w:p w14:paraId="6CA8D470" w14:textId="77777777" w:rsidR="00F34945" w:rsidRPr="00CF61E7" w:rsidRDefault="00F34945" w:rsidP="00F34945">
                      <w:pPr>
                        <w:pStyle w:val="2"/>
                        <w:rPr>
                          <w:color w:val="FFFF00"/>
                          <w:lang w:val="es-ES"/>
                        </w:rPr>
                      </w:pPr>
                      <w:r w:rsidRPr="00CF61E7">
                        <w:rPr>
                          <w:color w:val="FFFF00"/>
                          <w:lang w:val="es-ES"/>
                        </w:rPr>
                        <w:t>Nombre del plato de Año Nuevo</w:t>
                      </w:r>
                    </w:p>
                    <w:p w14:paraId="23EAAC8F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Información sobre los platos</w:t>
                      </w:r>
                    </w:p>
                    <w:p w14:paraId="7CEAC057" w14:textId="77777777" w:rsidR="00F34945" w:rsidRPr="00CF61E7" w:rsidRDefault="00F34945" w:rsidP="00F34945">
                      <w:pPr>
                        <w:pStyle w:val="2"/>
                        <w:rPr>
                          <w:color w:val="FFFF00"/>
                          <w:lang w:val="es-ES"/>
                        </w:rPr>
                      </w:pPr>
                      <w:r w:rsidRPr="00CF61E7">
                        <w:rPr>
                          <w:color w:val="FFFF00"/>
                          <w:lang w:val="es-ES"/>
                        </w:rPr>
                        <w:t>Nombre del plato de Año Nuevo</w:t>
                      </w:r>
                    </w:p>
                    <w:p w14:paraId="54E1B401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Información sobre los platos</w:t>
                      </w:r>
                    </w:p>
                    <w:p w14:paraId="71C36181" w14:textId="77777777" w:rsidR="00F34945" w:rsidRPr="00CF61E7" w:rsidRDefault="00F34945" w:rsidP="00F34945">
                      <w:pPr>
                        <w:pStyle w:val="2"/>
                        <w:rPr>
                          <w:color w:val="FFFF00"/>
                          <w:lang w:val="es-ES"/>
                        </w:rPr>
                      </w:pPr>
                      <w:r w:rsidRPr="00CF61E7">
                        <w:rPr>
                          <w:color w:val="FFFF00"/>
                          <w:lang w:val="es-ES"/>
                        </w:rPr>
                        <w:t>Nombre del plato de Año Nuevo</w:t>
                      </w:r>
                    </w:p>
                    <w:p w14:paraId="6F807537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Información sobre los platos</w:t>
                      </w:r>
                    </w:p>
                    <w:p w14:paraId="2E1DB9CA" w14:textId="77777777" w:rsidR="00F34945" w:rsidRPr="00CF61E7" w:rsidRDefault="00F34945" w:rsidP="00F34945">
                      <w:pPr>
                        <w:pStyle w:val="2"/>
                        <w:rPr>
                          <w:color w:val="FFFF00"/>
                          <w:lang w:val="es-ES"/>
                        </w:rPr>
                      </w:pPr>
                      <w:r w:rsidRPr="00CF61E7">
                        <w:rPr>
                          <w:color w:val="FFFF00"/>
                          <w:lang w:val="es-ES"/>
                        </w:rPr>
                        <w:t>Nombre del plato de Año Nuevo</w:t>
                      </w:r>
                    </w:p>
                    <w:p w14:paraId="456D4922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Información sobre los platos</w:t>
                      </w:r>
                    </w:p>
                    <w:p w14:paraId="0C9B7386" w14:textId="77777777" w:rsidR="00F34945" w:rsidRPr="00CF61E7" w:rsidRDefault="00F34945" w:rsidP="00F34945">
                      <w:pPr>
                        <w:pStyle w:val="2"/>
                        <w:rPr>
                          <w:color w:val="FFFF00"/>
                          <w:lang w:val="es-ES"/>
                        </w:rPr>
                      </w:pPr>
                      <w:r w:rsidRPr="00CF61E7">
                        <w:rPr>
                          <w:color w:val="FFFF00"/>
                          <w:lang w:val="es-ES"/>
                        </w:rPr>
                        <w:t>Nombre del plato de Año Nuevo</w:t>
                      </w:r>
                    </w:p>
                    <w:p w14:paraId="42AB8ACF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Información sobre los platos</w:t>
                      </w:r>
                    </w:p>
                    <w:p w14:paraId="49F90AB4" w14:textId="77777777" w:rsidR="00F34945" w:rsidRPr="00CF61E7" w:rsidRDefault="00F34945" w:rsidP="00F34945">
                      <w:pPr>
                        <w:pStyle w:val="2"/>
                        <w:rPr>
                          <w:color w:val="FFFF00"/>
                          <w:lang w:val="es-ES"/>
                        </w:rPr>
                      </w:pPr>
                      <w:r w:rsidRPr="00CF61E7">
                        <w:rPr>
                          <w:color w:val="FFFF00"/>
                          <w:lang w:val="es-ES"/>
                        </w:rPr>
                        <w:t>Nombre del plato de Año Nuevo</w:t>
                      </w:r>
                    </w:p>
                    <w:p w14:paraId="721C7D9E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Información sobre los platos</w:t>
                      </w:r>
                    </w:p>
                    <w:p w14:paraId="4A0C1B9F" w14:textId="77777777" w:rsidR="00F34945" w:rsidRPr="00CF61E7" w:rsidRDefault="00F34945" w:rsidP="00F34945">
                      <w:pPr>
                        <w:pStyle w:val="2"/>
                        <w:rPr>
                          <w:color w:val="FFFF00"/>
                          <w:lang w:val="es-ES"/>
                        </w:rPr>
                      </w:pPr>
                      <w:r w:rsidRPr="00CF61E7">
                        <w:rPr>
                          <w:color w:val="FFFF00"/>
                          <w:lang w:val="es-ES"/>
                        </w:rPr>
                        <w:t>Nombre del plato de Año Nuevo</w:t>
                      </w:r>
                    </w:p>
                    <w:p w14:paraId="4D8C7B1A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Información sobre los platos</w:t>
                      </w:r>
                    </w:p>
                    <w:p w14:paraId="215B7435" w14:textId="77777777" w:rsidR="00F34945" w:rsidRPr="00CF61E7" w:rsidRDefault="00F34945" w:rsidP="00F34945">
                      <w:pPr>
                        <w:pStyle w:val="2"/>
                        <w:rPr>
                          <w:color w:val="FFFF00"/>
                          <w:lang w:val="es-ES"/>
                        </w:rPr>
                      </w:pPr>
                      <w:r w:rsidRPr="00CF61E7">
                        <w:rPr>
                          <w:color w:val="FFFF00"/>
                          <w:lang w:val="es-ES"/>
                        </w:rPr>
                        <w:t>Nombre del plato de Año Nuevo</w:t>
                      </w:r>
                    </w:p>
                    <w:p w14:paraId="4C85CDF9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Información sobre los platos</w:t>
                      </w:r>
                    </w:p>
                    <w:p w14:paraId="443BB68D" w14:textId="77777777" w:rsidR="00F34945" w:rsidRPr="00CF61E7" w:rsidRDefault="00F34945" w:rsidP="00F34945">
                      <w:pPr>
                        <w:pStyle w:val="2"/>
                        <w:rPr>
                          <w:color w:val="FFFF00"/>
                          <w:lang w:val="es-ES"/>
                        </w:rPr>
                      </w:pPr>
                      <w:r w:rsidRPr="00CF61E7">
                        <w:rPr>
                          <w:color w:val="FFFF00"/>
                          <w:lang w:val="es-ES"/>
                        </w:rPr>
                        <w:t>Nombre del plato de Año Nuevo</w:t>
                      </w:r>
                    </w:p>
                    <w:p w14:paraId="41D72B0B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Información sobre los platos</w:t>
                      </w:r>
                    </w:p>
                    <w:p w14:paraId="769B2D71" w14:textId="77777777" w:rsidR="00F34945" w:rsidRPr="00CF61E7" w:rsidRDefault="00F34945" w:rsidP="00F34945">
                      <w:pPr>
                        <w:pStyle w:val="2"/>
                        <w:rPr>
                          <w:color w:val="FFFF00"/>
                          <w:lang w:val="es-ES"/>
                        </w:rPr>
                      </w:pPr>
                      <w:r w:rsidRPr="00CF61E7">
                        <w:rPr>
                          <w:color w:val="FFFF00"/>
                          <w:lang w:val="es-ES"/>
                        </w:rPr>
                        <w:t>Nombre del plato de Año Nuevo</w:t>
                      </w:r>
                    </w:p>
                    <w:p w14:paraId="3A2B5032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Información sobre los platos</w:t>
                      </w:r>
                    </w:p>
                    <w:p w14:paraId="2AB069A7" w14:textId="77777777" w:rsidR="00F34945" w:rsidRPr="00CF61E7" w:rsidRDefault="00F34945" w:rsidP="00F34945">
                      <w:pPr>
                        <w:pStyle w:val="2"/>
                        <w:rPr>
                          <w:color w:val="FFFF00"/>
                          <w:lang w:val="es-ES"/>
                        </w:rPr>
                      </w:pPr>
                      <w:r w:rsidRPr="00CF61E7">
                        <w:rPr>
                          <w:color w:val="FFFF00"/>
                          <w:lang w:val="es-ES"/>
                        </w:rPr>
                        <w:t>Nombre del plato de Año Nuevo</w:t>
                      </w:r>
                    </w:p>
                    <w:p w14:paraId="4CD1FD31" w14:textId="77777777" w:rsidR="00E80A51" w:rsidRPr="00AE2456" w:rsidRDefault="00E80A51" w:rsidP="00E80A51">
                      <w:pPr>
                        <w:pStyle w:val="a6"/>
                        <w:numPr>
                          <w:ilvl w:val="0"/>
                          <w:numId w:val="2"/>
                        </w:numPr>
                        <w:rPr>
                          <w:color w:val="FFFFFF"/>
                        </w:rPr>
                      </w:pPr>
                      <w:r w:rsidRPr="00AE2456">
                        <w:rPr>
                          <w:color w:val="FFFFFF"/>
                        </w:rPr>
                        <w:t>Información sobre los platos</w:t>
                      </w:r>
                    </w:p>
                    <w:p w14:paraId="2EEB0C41" w14:textId="77777777" w:rsidR="003C1CD8" w:rsidRPr="00E80A51" w:rsidRDefault="003C1CD8" w:rsidP="00E80A51">
                      <w:pPr>
                        <w:pStyle w:val="2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32A0B" w:rsidSect="00CC6835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12447"/>
    <w:multiLevelType w:val="hybridMultilevel"/>
    <w:tmpl w:val="EB2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231B3"/>
    <w:multiLevelType w:val="hybridMultilevel"/>
    <w:tmpl w:val="BB2E7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366609">
    <w:abstractNumId w:val="1"/>
  </w:num>
  <w:num w:numId="2" w16cid:durableId="696004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51"/>
    <w:rsid w:val="000C04BD"/>
    <w:rsid w:val="000F74C8"/>
    <w:rsid w:val="00132A0B"/>
    <w:rsid w:val="00170A54"/>
    <w:rsid w:val="002002BF"/>
    <w:rsid w:val="00205B98"/>
    <w:rsid w:val="00274DB3"/>
    <w:rsid w:val="002877F2"/>
    <w:rsid w:val="00292497"/>
    <w:rsid w:val="00350D63"/>
    <w:rsid w:val="00354966"/>
    <w:rsid w:val="003C1CD8"/>
    <w:rsid w:val="004133A7"/>
    <w:rsid w:val="004B5B44"/>
    <w:rsid w:val="004E6201"/>
    <w:rsid w:val="006159F1"/>
    <w:rsid w:val="00673D3C"/>
    <w:rsid w:val="006D7247"/>
    <w:rsid w:val="007F5771"/>
    <w:rsid w:val="008D3AE5"/>
    <w:rsid w:val="0096385C"/>
    <w:rsid w:val="00AE2456"/>
    <w:rsid w:val="00AF5A86"/>
    <w:rsid w:val="00CC6835"/>
    <w:rsid w:val="00CF61E7"/>
    <w:rsid w:val="00DC7BB1"/>
    <w:rsid w:val="00E80A51"/>
    <w:rsid w:val="00F34945"/>
    <w:rsid w:val="00FE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83BF"/>
  <w15:chartTrackingRefBased/>
  <w15:docId w15:val="{1139FD6E-6EEA-4F13-A19F-F486B6BA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CD8"/>
    <w:pPr>
      <w:widowControl w:val="0"/>
      <w:spacing w:after="120" w:line="285" w:lineRule="auto"/>
    </w:pPr>
    <w:rPr>
      <w:rFonts w:eastAsia="Times New Roman"/>
      <w:color w:val="262626"/>
      <w:kern w:val="28"/>
      <w:szCs w:val="19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2002BF"/>
    <w:pPr>
      <w:keepNext/>
      <w:keepLines/>
      <w:spacing w:before="480" w:after="0"/>
      <w:outlineLvl w:val="0"/>
    </w:pPr>
    <w:rPr>
      <w:b/>
      <w:bCs/>
      <w:color w:val="FEB80A"/>
      <w:sz w:val="96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02BF"/>
    <w:pPr>
      <w:keepNext/>
      <w:keepLines/>
      <w:spacing w:before="200" w:after="0"/>
      <w:outlineLvl w:val="1"/>
    </w:pPr>
    <w:rPr>
      <w:b/>
      <w:bCs/>
      <w:color w:val="C48B0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3C1CD8"/>
    <w:pPr>
      <w:spacing w:after="120" w:line="285" w:lineRule="auto"/>
    </w:pPr>
    <w:rPr>
      <w:rFonts w:eastAsia="Times New Roman"/>
      <w:color w:val="452E27"/>
      <w:kern w:val="28"/>
      <w:szCs w:val="19"/>
      <w:lang w:val="en-US" w:eastAsia="en-US"/>
    </w:rPr>
  </w:style>
  <w:style w:type="character" w:customStyle="1" w:styleId="30">
    <w:name w:val="Основной текст 3 Знак"/>
    <w:link w:val="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styleId="a3">
    <w:name w:val="Placeholder Text"/>
    <w:uiPriority w:val="99"/>
    <w:semiHidden/>
    <w:rsid w:val="003C1CD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C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20">
    <w:name w:val="Заголовок 2 Знак"/>
    <w:link w:val="2"/>
    <w:uiPriority w:val="9"/>
    <w:rsid w:val="002002BF"/>
    <w:rPr>
      <w:rFonts w:ascii="Candara" w:eastAsia="Times New Roman" w:hAnsi="Candara" w:cs="Times New Roman"/>
      <w:b/>
      <w:bCs/>
      <w:color w:val="C48B01"/>
      <w:kern w:val="28"/>
      <w:sz w:val="28"/>
      <w:szCs w:val="26"/>
    </w:rPr>
  </w:style>
  <w:style w:type="character" w:customStyle="1" w:styleId="10">
    <w:name w:val="Заголовок 1 Знак"/>
    <w:link w:val="1"/>
    <w:uiPriority w:val="9"/>
    <w:rsid w:val="002002BF"/>
    <w:rPr>
      <w:rFonts w:ascii="Candara" w:eastAsia="Times New Roman" w:hAnsi="Candara" w:cs="Times New Roman"/>
      <w:b/>
      <w:bCs/>
      <w:color w:val="FEB80A"/>
      <w:kern w:val="28"/>
      <w:sz w:val="96"/>
      <w:szCs w:val="28"/>
    </w:rPr>
  </w:style>
  <w:style w:type="paragraph" w:styleId="a6">
    <w:name w:val="List Paragraph"/>
    <w:basedOn w:val="a"/>
    <w:uiPriority w:val="34"/>
    <w:qFormat/>
    <w:rsid w:val="00E80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7546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 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69537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>Complete</EditorialStatus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TP010275462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>Complete</TemplateStatus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82024</Value>
      <Value>410512</Value>
    </PublishStatusLookup>
    <RecommendationsModifier xmlns="9d035d7d-02e5-4a00-8b62-9a556aabc7b5" xsi:nil="true"/>
    <SourceTitle xmlns="9d035d7d-02e5-4a00-8b62-9a556aabc7b5">Party menu (sun and sand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Party menu (sun and sand design)</TPFriendlyName>
    <AverageRating xmlns="9d035d7d-02e5-4a00-8b62-9a556aabc7b5" xsi:nil="true"/>
    <AssetStart xmlns="9d035d7d-02e5-4a00-8b62-9a556aabc7b5">2009-06-18T10:02:28+00:00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2100-01-01T00:00:00+00:00</AssetExpire>
    <MachineTranslated xmlns="9d035d7d-02e5-4a00-8b62-9a556aabc7b5" xsi:nil="true"/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3D7633-E8FA-461F-8F81-C9A4F917A0E7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2.xml><?xml version="1.0" encoding="utf-8"?>
<ds:datastoreItem xmlns:ds="http://schemas.openxmlformats.org/officeDocument/2006/customXml" ds:itemID="{CEBA8764-728C-4F25-8A36-EC7195BAE7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98C51-8D5B-48DB-84AD-5B79EF88D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tf10275462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Party menu (sun and sand design)</vt:lpstr>
      <vt:lpstr>Party menu (sun and sand design)</vt:lpstr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Menú fiesta (diseño sol y playa)</dc:title>
  <dc:subject/>
  <dc:creator>Windows User</dc:creator>
  <cp:keywords/>
  <dc:description/>
  <cp:lastModifiedBy>Алексей Рубан</cp:lastModifiedBy>
  <cp:revision>1</cp:revision>
  <dcterms:created xsi:type="dcterms:W3CDTF">2023-01-21T18:22:00Z</dcterms:created>
  <dcterms:modified xsi:type="dcterms:W3CDTF">2023-08-03T15:30:00Z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PolicheckStatus">
    <vt:i4>0</vt:i4>
  </property>
  <property fmtid="{D5CDD505-2E9C-101B-9397-08002B2CF9AE}" pid="5" name="ImageGenStatus">
    <vt:i4>0</vt:i4>
  </property>
  <property fmtid="{D5CDD505-2E9C-101B-9397-08002B2CF9AE}" pid="6" name="Applications">
    <vt:lpwstr>83;#Word 12;#67;#Template 12;#436;#Word 14</vt:lpwstr>
  </property>
  <property fmtid="{D5CDD505-2E9C-101B-9397-08002B2CF9AE}" pid="7" name="PolicheckCounter">
    <vt:i4>0</vt:i4>
  </property>
  <property fmtid="{D5CDD505-2E9C-101B-9397-08002B2CF9AE}" pid="8" name="APTrustLevel">
    <vt:r8>1</vt:r8>
  </property>
  <property fmtid="{D5CDD505-2E9C-101B-9397-08002B2CF9AE}" pid="9" name="Order">
    <vt:r8>6641500</vt:r8>
  </property>
  <property fmtid="{D5CDD505-2E9C-101B-9397-08002B2CF9AE}" pid="10" name="LastPublishResultLookup">
    <vt:lpwstr/>
  </property>
  <property fmtid="{D5CDD505-2E9C-101B-9397-08002B2CF9AE}" pid="11" name="LocProcessedForMarketsLookup">
    <vt:lpwstr/>
  </property>
  <property fmtid="{D5CDD505-2E9C-101B-9397-08002B2CF9AE}" pid="12" name="LocOverallHandbackStatusLookup">
    <vt:lpwstr/>
  </property>
  <property fmtid="{D5CDD505-2E9C-101B-9397-08002B2CF9AE}" pid="13" name="LocNewPublishedVersionLookup">
    <vt:lpwstr/>
  </property>
  <property fmtid="{D5CDD505-2E9C-101B-9397-08002B2CF9AE}" pid="14" name="LocProcessedForHandoffsLookup">
    <vt:lpwstr/>
  </property>
  <property fmtid="{D5CDD505-2E9C-101B-9397-08002B2CF9AE}" pid="15" name="LocLastLocAttemptVersionTypeLookup">
    <vt:lpwstr/>
  </property>
  <property fmtid="{D5CDD505-2E9C-101B-9397-08002B2CF9AE}" pid="16" name="LocOverallLocStatusLookup">
    <vt:lpwstr/>
  </property>
  <property fmtid="{D5CDD505-2E9C-101B-9397-08002B2CF9AE}" pid="17" name="LocPublishedDependentAssetsLookup">
    <vt:lpwstr/>
  </property>
  <property fmtid="{D5CDD505-2E9C-101B-9397-08002B2CF9AE}" pid="18" name="LocPublishedLinkedAssetsLookup">
    <vt:lpwstr/>
  </property>
  <property fmtid="{D5CDD505-2E9C-101B-9397-08002B2CF9AE}" pid="19" name="LocOverallPreviewStatusLookup">
    <vt:lpwstr/>
  </property>
  <property fmtid="{D5CDD505-2E9C-101B-9397-08002B2CF9AE}" pid="20" name="LocOverallPublishStatusLookup">
    <vt:lpwstr/>
  </property>
</Properties>
</file>