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0AA0" w14:textId="3CB4D0CA" w:rsidR="00132A0B" w:rsidRDefault="00083376" w:rsidP="003C1CD8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0" allowOverlap="1" wp14:anchorId="4E188DDE" wp14:editId="72516490">
                <wp:simplePos x="0" y="0"/>
                <wp:positionH relativeFrom="page">
                  <wp:posOffset>841375</wp:posOffset>
                </wp:positionH>
                <wp:positionV relativeFrom="page">
                  <wp:posOffset>130810</wp:posOffset>
                </wp:positionV>
                <wp:extent cx="5876290" cy="9580880"/>
                <wp:effectExtent l="3175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958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0A45E3" w14:textId="77777777" w:rsidR="002002BF" w:rsidRPr="00D30A07" w:rsidRDefault="00CC6835" w:rsidP="00225155">
                            <w:pPr>
                              <w:pStyle w:val="1"/>
                              <w:jc w:val="center"/>
                              <w:rPr>
                                <w:color w:val="FFFF00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00"/>
                                <w:lang w:val="es-ES"/>
                              </w:rPr>
                              <w:t>Menú</w:t>
                            </w:r>
                          </w:p>
                          <w:p w14:paraId="6527FD8A" w14:textId="77777777" w:rsidR="002002BF" w:rsidRPr="00D30A07" w:rsidRDefault="00E80A51" w:rsidP="00E80A51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A367C70" w14:textId="77777777" w:rsidR="002002BF" w:rsidRPr="003059D3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27509E58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5AD75EA6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1356E77D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07FB7071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54156435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53B23831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7722A210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06B04018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32978AFF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7ABC2DE7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2039EBE2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691B0568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4CAB4B7C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627BB2AE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3E82A6DC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3548241C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2B9E0603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685971A3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4A695E2B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74E7D4C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2929B91B" w14:textId="77777777" w:rsidR="00F34945" w:rsidRPr="00D30A07" w:rsidRDefault="00F34945" w:rsidP="00F34945">
                            <w:pPr>
                              <w:pStyle w:val="2"/>
                              <w:rPr>
                                <w:color w:val="FFFFFF"/>
                                <w:lang w:val="es-ES"/>
                              </w:rPr>
                            </w:pPr>
                            <w:r w:rsidRPr="00D30A07">
                              <w:rPr>
                                <w:color w:val="FFFFFF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0AF1B3F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Información sobre los platos</w:t>
                            </w:r>
                          </w:p>
                          <w:p w14:paraId="18B522F2" w14:textId="77777777" w:rsidR="003C1CD8" w:rsidRPr="003059D3" w:rsidRDefault="003C1CD8" w:rsidP="00E80A51">
                            <w:pPr>
                              <w:pStyle w:val="2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88D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25pt;margin-top:10.3pt;width:462.7pt;height:754.4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" o:allowincell="f" filled="f" stroked="f" insetpen="t">
                <v:textbox inset="36pt,36pt,36pt,36pt">
                  <w:txbxContent>
                    <w:p w14:paraId="400A45E3" w14:textId="77777777" w:rsidR="002002BF" w:rsidRPr="00D30A07" w:rsidRDefault="00CC6835" w:rsidP="00225155">
                      <w:pPr>
                        <w:pStyle w:val="1"/>
                        <w:jc w:val="center"/>
                        <w:rPr>
                          <w:color w:val="FFFF00"/>
                          <w:lang w:val="es-ES"/>
                        </w:rPr>
                      </w:pPr>
                      <w:r w:rsidRPr="00D30A07">
                        <w:rPr>
                          <w:color w:val="FFFF00"/>
                          <w:lang w:val="es-ES"/>
                        </w:rPr>
                        <w:t>Menú</w:t>
                      </w:r>
                    </w:p>
                    <w:p w14:paraId="6527FD8A" w14:textId="77777777" w:rsidR="002002BF" w:rsidRPr="00D30A07" w:rsidRDefault="00E80A51" w:rsidP="00E80A51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4A367C70" w14:textId="77777777" w:rsidR="002002BF" w:rsidRPr="003059D3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27509E58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5AD75EA6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1356E77D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07FB7071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54156435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53B23831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7722A210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06B04018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32978AFF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7ABC2DE7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2039EBE2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691B0568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4CAB4B7C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627BB2AE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3E82A6DC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3548241C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2B9E0603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685971A3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4A695E2B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474E7D4C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2929B91B" w14:textId="77777777" w:rsidR="00F34945" w:rsidRPr="00D30A07" w:rsidRDefault="00F34945" w:rsidP="00F34945">
                      <w:pPr>
                        <w:pStyle w:val="2"/>
                        <w:rPr>
                          <w:color w:val="FFFFFF"/>
                          <w:lang w:val="es-ES"/>
                        </w:rPr>
                      </w:pPr>
                      <w:r w:rsidRPr="00D30A07">
                        <w:rPr>
                          <w:color w:val="FFFFFF"/>
                          <w:lang w:val="es-ES"/>
                        </w:rPr>
                        <w:t>Nombre del plato de Año Nuevo</w:t>
                      </w:r>
                    </w:p>
                    <w:p w14:paraId="40AF1B3F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Información sobre los platos</w:t>
                      </w:r>
                    </w:p>
                    <w:p w14:paraId="18B522F2" w14:textId="77777777" w:rsidR="003C1CD8" w:rsidRPr="003059D3" w:rsidRDefault="003C1CD8" w:rsidP="00E80A51">
                      <w:pPr>
                        <w:pStyle w:val="2"/>
                        <w:rPr>
                          <w:color w:val="FFFFF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074D4D" wp14:editId="428BF06D">
                <wp:simplePos x="0" y="0"/>
                <wp:positionH relativeFrom="column">
                  <wp:posOffset>314960</wp:posOffset>
                </wp:positionH>
                <wp:positionV relativeFrom="paragraph">
                  <wp:posOffset>177800</wp:posOffset>
                </wp:positionV>
                <wp:extent cx="6116955" cy="9501505"/>
                <wp:effectExtent l="67310" t="73025" r="64135" b="6477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6955" cy="950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D7D31">
                            <a:alpha val="88000"/>
                          </a:srgbClr>
                        </a:solidFill>
                        <a:ln w="127000" cmpd="dbl" algn="ctr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oundrect id="AutoShape 7" style="position:absolute;margin-left:24.8pt;margin-top:14pt;width:481.65pt;height:74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ed7d31" strokecolor="#ed7d31" strokeweight="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" arcsize="10923f" w14:anchorId="68626E29">
                <v:fill opacity="57568f"/>
                <v:stroke linestyle="thinThin"/>
                <v:shadow color="#868686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62D39AB" wp14:editId="2A925475">
            <wp:simplePos x="0" y="0"/>
            <wp:positionH relativeFrom="column">
              <wp:posOffset>-473075</wp:posOffset>
            </wp:positionH>
            <wp:positionV relativeFrom="paragraph">
              <wp:posOffset>-669925</wp:posOffset>
            </wp:positionV>
            <wp:extent cx="7734300" cy="1094930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9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70133">
    <w:abstractNumId w:val="1"/>
  </w:num>
  <w:num w:numId="2" w16cid:durableId="5861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83376"/>
    <w:rsid w:val="000F74C8"/>
    <w:rsid w:val="00132A0B"/>
    <w:rsid w:val="00163B62"/>
    <w:rsid w:val="00170A54"/>
    <w:rsid w:val="002002BF"/>
    <w:rsid w:val="00205B98"/>
    <w:rsid w:val="00225155"/>
    <w:rsid w:val="00274DB3"/>
    <w:rsid w:val="002877F2"/>
    <w:rsid w:val="00292497"/>
    <w:rsid w:val="003059D3"/>
    <w:rsid w:val="00350D63"/>
    <w:rsid w:val="00354966"/>
    <w:rsid w:val="003C1CD8"/>
    <w:rsid w:val="004E6201"/>
    <w:rsid w:val="00673D3C"/>
    <w:rsid w:val="006D7247"/>
    <w:rsid w:val="00771506"/>
    <w:rsid w:val="007F5771"/>
    <w:rsid w:val="0096385C"/>
    <w:rsid w:val="00AE2456"/>
    <w:rsid w:val="00AF5A86"/>
    <w:rsid w:val="00B74E9F"/>
    <w:rsid w:val="00CC6835"/>
    <w:rsid w:val="00D30A07"/>
    <w:rsid w:val="00D67DF0"/>
    <w:rsid w:val="00DC7BB1"/>
    <w:rsid w:val="00E80A51"/>
    <w:rsid w:val="00F27FE0"/>
    <w:rsid w:val="00F3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9FEF"/>
  <w15:chartTrackingRefBased/>
  <w15:docId w15:val="{FDAAB6A7-D2AD-48E0-B3FF-6CFC104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08907-4F41-49F8-AE56-4069EB0695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4AF096-2650-45F1-9D07-04B0A8360FF0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Party menu (sun and sand design)</vt:lpstr>
      <vt:lpstr>Party menu (sun and sand design)</vt:lpstr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fiesta (diseño sol y playa)</dc:title>
  <dc:subject/>
  <dc:creator>Windows User</dc:creator>
  <cp:keywords/>
  <dc:description/>
  <cp:lastModifiedBy>Алексей Рубан</cp:lastModifiedBy>
  <cp:revision>1</cp:revision>
  <dcterms:created xsi:type="dcterms:W3CDTF">2023-01-21T18:27:00Z</dcterms:created>
  <dcterms:modified xsi:type="dcterms:W3CDTF">2023-08-03T15:26:00Z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