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455993" w:rsidRPr="00B95BC8" w14:paraId="26975F6A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50A00973" w14:textId="77777777" w:rsidR="00455993" w:rsidRPr="00B95BC8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455993" w:rsidRPr="00B95BC8" w14:paraId="50296CB7" w14:textId="77777777" w:rsidTr="003270FD">
        <w:tc>
          <w:tcPr>
            <w:tcW w:w="1696" w:type="pct"/>
            <w:shd w:val="clear" w:color="auto" w:fill="7030A0"/>
            <w:vAlign w:val="center"/>
          </w:tcPr>
          <w:p w14:paraId="652798CC" w14:textId="2C018DDF" w:rsidR="0045599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SEPTIEMBRE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254D9321" w14:textId="15028825" w:rsidR="00455993" w:rsidRPr="00D779E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09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2C122BDC" w14:textId="22F20657" w:rsidR="00455993" w:rsidRPr="00D779E3" w:rsidRDefault="0045599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520102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2025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455993" w:rsidRPr="00B95BC8" w14:paraId="40F86ECC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1A4E70AA" w14:textId="77777777" w:rsidTr="007B162C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0E8A39AA" w14:textId="46F0552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67D2D5DE" w14:textId="2144922C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E639ECF" w14:textId="7E197C8C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ED03A05" w14:textId="0F0CEA22" w:rsidR="00A25F2E" w:rsidRPr="00B95BC8" w:rsidRDefault="00AA3973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454ED551" w14:textId="7AAEE460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7C5A55DF" w14:textId="1342A177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309D36DC" w14:textId="6E434F6A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455993" w:rsidRPr="00B95BC8" w14:paraId="43D15BA3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44DBF6" w14:textId="59F1D462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2B73AAB" w14:textId="251A78B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A5284D8" w14:textId="7241138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BF1A54" w14:textId="579658BB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061C369" w14:textId="28DA004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1926425" w14:textId="1B40935A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18A07A" w14:textId="0169C04E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7A667BAC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B54498" w14:textId="02E8D890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21566E4" w14:textId="672A464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A191357" w14:textId="547B31D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F07DAA1" w14:textId="27FC05F3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B5B2D3A" w14:textId="7897D47C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3E2E2A2" w14:textId="185B7E84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21D5584" w14:textId="797D42CC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650CC79A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8A363B4" w14:textId="0C1BF14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F34D1B9" w14:textId="5E7538EA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85E7E2C" w14:textId="1608611E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C1B4145" w14:textId="5A2559F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CA39B08" w14:textId="28294DC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B7F46C3" w14:textId="3719020F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CAA445" w14:textId="606FDD34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41AD738D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652454C" w14:textId="38369478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D395319" w14:textId="6343A689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B359B6E" w14:textId="2BC7E69F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298B164" w14:textId="77427BFC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6DA087E" w14:textId="0331DA0E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584A855" w14:textId="171A54EA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3ABE90" w14:textId="52418EB8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6DC98A91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636CEE0" w14:textId="51A9E613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FAB3B5E" w14:textId="4F0EF9E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71176BE" w14:textId="1FD23BF6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4051897" w14:textId="79636A1F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8D09DC" w14:textId="1B859E5B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7C00ED2" w14:textId="01948780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E055638" w14:textId="4953EA22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C4EC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1702AFC1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D5CFEA" w14:textId="2CFCD7F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C4EC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C4EC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C4EC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C4EC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962BF0" w14:textId="455CE76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C4EC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C4EC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C204730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57F4B3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533F09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EA60519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21E7F33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1971E204" w14:textId="77777777" w:rsidR="00455993" w:rsidRPr="00D779E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455993" w:rsidRPr="00B95BC8" w14:paraId="3484DDBA" w14:textId="77777777" w:rsidTr="003270FD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9"/>
              <w:gridCol w:w="1460"/>
              <w:gridCol w:w="912"/>
              <w:gridCol w:w="528"/>
            </w:tblGrid>
            <w:tr w:rsidR="00455993" w:rsidRPr="00CC49C3" w14:paraId="6270209F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2E749661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9B9D517" w14:textId="6DFA0979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930A2A0" w14:textId="415C2859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9DBDB12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455993" w:rsidRPr="00CC49C3" w14:paraId="3EC47098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B09D61" w14:textId="2479111B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B927AB0" w14:textId="09631E9D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79AAB9" w14:textId="7A451B7F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974D8D" w14:textId="7315E0DC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870BF7" w14:textId="6ED5CA9E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E2D23B" w14:textId="0308F8C0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A7F08F" w14:textId="39DC7880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25105DE0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205E79" w14:textId="0BBA748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1D506F9" w14:textId="3717285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4EC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4794F15" w14:textId="4E04255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DB9D30" w14:textId="19EB60D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02A1BFE" w14:textId="79D69F9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80CC24" w14:textId="54EEBDE3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A247E5C" w14:textId="117B8F2A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3572892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FEE14AA" w14:textId="67B83B3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B9BCA19" w14:textId="684A0D0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2A5032A" w14:textId="25C8B2A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F773342" w14:textId="24F06E7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AF62C04" w14:textId="7BE26F7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1036268" w14:textId="508D384E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9E2F829" w14:textId="600351E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74B854B0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1BC1D30" w14:textId="5455B21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8B8A477" w14:textId="4312533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E8A1D88" w14:textId="59BD79B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39BBC02" w14:textId="2B86A6F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88844CA" w14:textId="4BC59D3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EC3A55D" w14:textId="3A372F09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2ABD286" w14:textId="1036E1D0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456E8C8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E95E75C" w14:textId="1969130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7D9A557" w14:textId="38C675B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3A8CA2E" w14:textId="6DA0D9F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D611CCD" w14:textId="346F953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19AD95C" w14:textId="5203AF9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C91860C" w14:textId="5B37F8DD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5D05C38" w14:textId="478A22B1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3DEFC0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D1151F6" w14:textId="7603AC8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C821212" w14:textId="7195E62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4FC363A" w14:textId="01FDAF4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AB901F2" w14:textId="388BAAE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68C8792" w14:textId="59D572D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83999AB" w14:textId="2E017DAF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4C926B7" w14:textId="262F1FC0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5F6AE57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C78095D" w14:textId="61093DE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40C06AE" w14:textId="6F374D6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C692F82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A505017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61D4F3B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D757236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DAB4B0B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79426EBE" w14:textId="77777777" w:rsidR="00455993" w:rsidRPr="00CC49C3" w:rsidRDefault="00455993" w:rsidP="0045599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3936466A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167C4A2C" w14:textId="7FB67176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6F029268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72382579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2F591A1B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0B79EE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4B8E4293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84B4B23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B294FFB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2B9CD878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D985C4F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AEE289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9F0C9DE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91A1DA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9F7885" w14:textId="77777777" w:rsidR="00455993" w:rsidRPr="00CC49C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37"/>
              <w:gridCol w:w="1505"/>
              <w:gridCol w:w="912"/>
              <w:gridCol w:w="536"/>
            </w:tblGrid>
            <w:tr w:rsidR="00455993" w:rsidRPr="00CC49C3" w14:paraId="33EA30DB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4C24344A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F6CAFC" w14:textId="4F7F8B62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DD5DFB1" w14:textId="153432C8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0F36158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455993" w:rsidRPr="00CC49C3" w14:paraId="5424A853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E6C670" w14:textId="20D4B62D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578A3C" w14:textId="4805FA6E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5EE794" w14:textId="60D619A9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BE6F30E" w14:textId="70BF5252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073534" w14:textId="7964CCA9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D90F2EC" w14:textId="2A89EC62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C3F1EC" w14:textId="7173DD37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10996CFC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5A5DD5" w14:textId="3F19D3A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ECE7A83" w14:textId="2D801E1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23ECE07" w14:textId="36C6703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4EC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E72C598" w14:textId="7C504DA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135D5F" w14:textId="32F3586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5F1B072" w14:textId="5CA5DF4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0AE253" w14:textId="4BDDBBF6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BBAAEE8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8F6C96D" w14:textId="24306B0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E9A382E" w14:textId="1E0199A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D6A37E4" w14:textId="1EDFB4B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EEF1758" w14:textId="1F8258B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55F6BED" w14:textId="7203225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8BC3E95" w14:textId="762A27D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8B9D203" w14:textId="2FBF5F30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FE60F9D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3D4D0C1" w14:textId="1223EE7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65920C2" w14:textId="3480465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44A5F22" w14:textId="5924CDE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4307F14" w14:textId="0CAA390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388197A" w14:textId="79D5764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74636CA" w14:textId="3DDB7A9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BB09237" w14:textId="6012063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B8864C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7F1C664" w14:textId="4DD68CC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154A154" w14:textId="5AD5811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6BDD36E" w14:textId="0B5B1E0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B64FA7A" w14:textId="0346DB2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BEA05A8" w14:textId="27B041F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BE7CC67" w14:textId="05017F4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6998B79" w14:textId="258A9A96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91E7911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A8E9BCD" w14:textId="76CCB5B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BFBF731" w14:textId="32B1EEB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C46E60C" w14:textId="374FC29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6F42CA1" w14:textId="447D700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0610743" w14:textId="2960DB6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56068F5" w14:textId="565EB153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EA7741E" w14:textId="7F772BDF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18AA1D16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11756AB" w14:textId="18F4839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764C1A0" w14:textId="1863880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010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F64F95B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FBEF6EA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C136D91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05EFF35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771828D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74DF45C7" w14:textId="77777777" w:rsidR="00455993" w:rsidRPr="00CC49C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674A0" w14:textId="77777777" w:rsidR="00DB5BBA" w:rsidRDefault="00DB5BBA">
      <w:pPr>
        <w:spacing w:after="0"/>
      </w:pPr>
      <w:r>
        <w:separator/>
      </w:r>
    </w:p>
  </w:endnote>
  <w:endnote w:type="continuationSeparator" w:id="0">
    <w:p w14:paraId="5E04E01F" w14:textId="77777777" w:rsidR="00DB5BBA" w:rsidRDefault="00DB5B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6CC6B" w14:textId="77777777" w:rsidR="00DB5BBA" w:rsidRDefault="00DB5BBA">
      <w:pPr>
        <w:spacing w:after="0"/>
      </w:pPr>
      <w:r>
        <w:separator/>
      </w:r>
    </w:p>
  </w:footnote>
  <w:footnote w:type="continuationSeparator" w:id="0">
    <w:p w14:paraId="7CBF670A" w14:textId="77777777" w:rsidR="00DB5BBA" w:rsidRDefault="00DB5B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53EC6"/>
    <w:rsid w:val="00285C1D"/>
    <w:rsid w:val="002C4EC5"/>
    <w:rsid w:val="003019F6"/>
    <w:rsid w:val="003270FD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20102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63D97"/>
    <w:rsid w:val="00667021"/>
    <w:rsid w:val="006974E1"/>
    <w:rsid w:val="006B6899"/>
    <w:rsid w:val="006C0896"/>
    <w:rsid w:val="006D41F2"/>
    <w:rsid w:val="006E6342"/>
    <w:rsid w:val="006F513E"/>
    <w:rsid w:val="006F764F"/>
    <w:rsid w:val="007213D1"/>
    <w:rsid w:val="0076295E"/>
    <w:rsid w:val="007B05EE"/>
    <w:rsid w:val="007C0139"/>
    <w:rsid w:val="007D45A1"/>
    <w:rsid w:val="007F564D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973"/>
    <w:rsid w:val="00AA3C50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B5BBA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913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2023-08-12T06:03:00Z</dcterms:created>
  <dcterms:modified xsi:type="dcterms:W3CDTF">2023-08-12T06:03:00Z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