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73865048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744C85F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2AC1C87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25A901" w14:textId="2F4DD633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1D16FEA" w14:textId="5C01740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ABF5B13" w14:textId="2E4D097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A158D24" w14:textId="3240F17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7346E81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CDAD9D8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381513E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6BC57C8" w14:textId="74F7A92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8061A7" w14:textId="201EE8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22F473E" w14:textId="0B61234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3C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CCEDDE" w14:textId="58A52DC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CE170C" w14:textId="76AAF28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56E015" w14:textId="63006C3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DF4C5D" w14:textId="1468B65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21964FC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169FFA" w14:textId="699E462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603F53D" w14:textId="3C474F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0E40092" w14:textId="1A8CD50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F6D1F4" w14:textId="4FAFAA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E17393" w14:textId="1C2BF1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C1BCADB" w14:textId="6CB249C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1422885" w14:textId="1720F69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15A07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343FC40" w14:textId="204A2D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3101E2" w14:textId="619BF89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D2224C0" w14:textId="687E496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1E8B817" w14:textId="732ECB2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EAF1C4" w14:textId="2BC59EA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B49DADF" w14:textId="5A208A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B5E98B9" w14:textId="13206B2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31FB9C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BAA67E" w14:textId="5D85F53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A91E366" w14:textId="1610A7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9CD9FA9" w14:textId="4B83B99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0730DE8" w14:textId="70EB29E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8E94C42" w14:textId="0262720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1F44B0" w14:textId="7F926A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F9ADD11" w14:textId="55325A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0CC9F4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327EB80" w14:textId="1FCA4AC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D827B45" w14:textId="6256DF1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1BFFAE0" w14:textId="002296F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D086A65" w14:textId="1DAF566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6E68AD1" w14:textId="7D29DD3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56863F3" w14:textId="4687A0B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0CF03AC" w14:textId="14F20C3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57B5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070656" w14:textId="18349D0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8AFD37" w14:textId="0D6664F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420F71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B39AC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4575F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BCB955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C2D1A5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C4564" w14:textId="77777777" w:rsidR="00B62FC3" w:rsidRDefault="00B62FC3">
      <w:pPr>
        <w:spacing w:after="0"/>
      </w:pPr>
      <w:r>
        <w:separator/>
      </w:r>
    </w:p>
  </w:endnote>
  <w:endnote w:type="continuationSeparator" w:id="0">
    <w:p w14:paraId="682A4853" w14:textId="77777777" w:rsidR="00B62FC3" w:rsidRDefault="00B62F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FC11" w14:textId="77777777" w:rsidR="00B62FC3" w:rsidRDefault="00B62FC3">
      <w:pPr>
        <w:spacing w:after="0"/>
      </w:pPr>
      <w:r>
        <w:separator/>
      </w:r>
    </w:p>
  </w:footnote>
  <w:footnote w:type="continuationSeparator" w:id="0">
    <w:p w14:paraId="5E107FD8" w14:textId="77777777" w:rsidR="00B62FC3" w:rsidRDefault="00B62F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B2503"/>
    <w:rsid w:val="002E6538"/>
    <w:rsid w:val="003042DE"/>
    <w:rsid w:val="003132D9"/>
    <w:rsid w:val="003327F5"/>
    <w:rsid w:val="00340CAF"/>
    <w:rsid w:val="003739A1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61936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78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C7F"/>
    <w:rsid w:val="00AE302A"/>
    <w:rsid w:val="00AE36BB"/>
    <w:rsid w:val="00B000D0"/>
    <w:rsid w:val="00B101E9"/>
    <w:rsid w:val="00B3065E"/>
    <w:rsid w:val="00B37C7E"/>
    <w:rsid w:val="00B61F0C"/>
    <w:rsid w:val="00B62FC3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74D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2023-08-12T06:48:00Z</dcterms:created>
  <dcterms:modified xsi:type="dcterms:W3CDTF">2023-08-12T06:48:00Z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