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72B1A9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27189F1F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744C85F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6F5F803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306171D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63FE204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6AC30AF8" w:rsidR="001B228B" w:rsidRPr="00447884" w:rsidRDefault="00D765C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2029315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275FA08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6BA6CF5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381513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BC57C8" w14:textId="7EF92C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8061A7" w14:textId="4CADAC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2F473E" w14:textId="0B66268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2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CCEDDE" w14:textId="5F3FEF2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CE170C" w14:textId="1177BB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533B6B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08D4AB4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709DDC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7540D3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2F93FE0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261A4BA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785359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C1BCADB" w14:textId="64E8EDD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422885" w14:textId="37BF1D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43FC40" w14:textId="643BDF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3101E2" w14:textId="0DAE13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2224C0" w14:textId="632FD6D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E8B817" w14:textId="60E61B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EAF1C4" w14:textId="62C861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78B9A7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6650EFF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6763B0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6CC1604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3B5C6E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758879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49606C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1F44B0" w14:textId="620191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9ADD11" w14:textId="0BFC84A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7EB80" w14:textId="6F26F1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27B45" w14:textId="6F75F3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BFFAE0" w14:textId="5F2F97C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086A65" w14:textId="062F4E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E68AD1" w14:textId="0BEFA1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082F28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26A45A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787AC0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025C53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BCB955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C2D1A5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CCB6" w14:textId="77777777" w:rsidR="00C968FD" w:rsidRDefault="00C968FD">
      <w:pPr>
        <w:spacing w:after="0"/>
      </w:pPr>
      <w:r>
        <w:separator/>
      </w:r>
    </w:p>
  </w:endnote>
  <w:endnote w:type="continuationSeparator" w:id="0">
    <w:p w14:paraId="54D18CF1" w14:textId="77777777" w:rsidR="00C968FD" w:rsidRDefault="00C968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BAA6F" w14:textId="77777777" w:rsidR="00C968FD" w:rsidRDefault="00C968FD">
      <w:pPr>
        <w:spacing w:after="0"/>
      </w:pPr>
      <w:r>
        <w:separator/>
      </w:r>
    </w:p>
  </w:footnote>
  <w:footnote w:type="continuationSeparator" w:id="0">
    <w:p w14:paraId="76811633" w14:textId="77777777" w:rsidR="00C968FD" w:rsidRDefault="00C968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97258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5A7C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7157"/>
    <w:rsid w:val="008711BC"/>
    <w:rsid w:val="008B1201"/>
    <w:rsid w:val="008F16F7"/>
    <w:rsid w:val="009164BA"/>
    <w:rsid w:val="009166BD"/>
    <w:rsid w:val="00937B0A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63A3E"/>
    <w:rsid w:val="00A76704"/>
    <w:rsid w:val="00A820CD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68FD"/>
    <w:rsid w:val="00D22541"/>
    <w:rsid w:val="00D765C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2023-08-12T06:39:00Z</dcterms:created>
  <dcterms:modified xsi:type="dcterms:W3CDTF">2023-08-12T06:39:00Z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