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0D4277B4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4DEB71BA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25C12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2AC1C87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A25A901" w14:textId="2F4DD633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5C017404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0ABF5B13" w14:textId="25520D16" w:rsidR="001B228B" w:rsidRPr="00DB07E2" w:rsidRDefault="006B7FD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3240F17E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7D4827B" w14:textId="7346E814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E9E91D0" w14:textId="4CDAD9D8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1D44044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6DC350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5368C3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7B5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0B26B20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30C470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06756AC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1FFA489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среда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526D3F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78B5DB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1B995E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14A8BE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191265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56F3025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5DD58C1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1DE861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6CFC80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1352AA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662EEBA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3079BB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7237C3B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666E2FF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1D5CC4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1BAD76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7DC46DA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3E3165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330582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7DB6053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0D71B30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617614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57CBAE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1C0FAB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52AFC0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589F06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67F26F9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6C7B6D9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2966B6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30F698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5C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D2AE8" w14:textId="77777777" w:rsidR="007E4D17" w:rsidRDefault="007E4D17">
      <w:pPr>
        <w:spacing w:after="0"/>
      </w:pPr>
      <w:r>
        <w:separator/>
      </w:r>
    </w:p>
  </w:endnote>
  <w:endnote w:type="continuationSeparator" w:id="0">
    <w:p w14:paraId="2DA86C33" w14:textId="77777777" w:rsidR="007E4D17" w:rsidRDefault="007E4D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86C2" w14:textId="77777777" w:rsidR="007E4D17" w:rsidRDefault="007E4D17">
      <w:pPr>
        <w:spacing w:after="0"/>
      </w:pPr>
      <w:r>
        <w:separator/>
      </w:r>
    </w:p>
  </w:footnote>
  <w:footnote w:type="continuationSeparator" w:id="0">
    <w:p w14:paraId="7735A4C4" w14:textId="77777777" w:rsidR="007E4D17" w:rsidRDefault="007E4D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00F4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A65DA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B7FDB"/>
    <w:rsid w:val="006C0896"/>
    <w:rsid w:val="006F513E"/>
    <w:rsid w:val="00727D08"/>
    <w:rsid w:val="00733B44"/>
    <w:rsid w:val="00734A58"/>
    <w:rsid w:val="0076481E"/>
    <w:rsid w:val="007C0139"/>
    <w:rsid w:val="007D45A1"/>
    <w:rsid w:val="007E4D17"/>
    <w:rsid w:val="007F564D"/>
    <w:rsid w:val="008711BC"/>
    <w:rsid w:val="00892BE8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17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25C12"/>
    <w:rsid w:val="00E33F1A"/>
    <w:rsid w:val="00E50BDE"/>
    <w:rsid w:val="00E774CD"/>
    <w:rsid w:val="00E77E1D"/>
    <w:rsid w:val="00E97684"/>
    <w:rsid w:val="00ED5F48"/>
    <w:rsid w:val="00ED75B6"/>
    <w:rsid w:val="00F1140A"/>
    <w:rsid w:val="00F37B5E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2023-08-12T06:37:00Z</dcterms:created>
  <dcterms:modified xsi:type="dcterms:W3CDTF">2023-08-12T06:37:00Z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