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72B1A9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0DBE7654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44C85F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6F5F803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306171D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63FE204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74198B19" w:rsidR="001B228B" w:rsidRPr="00447884" w:rsidRDefault="003F494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2029315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275FA08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6BA6CF5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381513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BC57C8" w14:textId="2CAEF5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8061A7" w14:textId="2B3AF5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2F473E" w14:textId="1CD9E2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B3B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CCEDDE" w14:textId="75B23C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CE170C" w14:textId="11B3F3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733BB8E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06AF76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63CE0C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09201B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0A25DB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7823CE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44482D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C1BCADB" w14:textId="5E98A2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422885" w14:textId="339488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43FC40" w14:textId="57C62AD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3101E2" w14:textId="350EC6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2224C0" w14:textId="30EEBDD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E8B817" w14:textId="5132F9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EAF1C4" w14:textId="047590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1E8004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67F671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1A4D36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44B0985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636F572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5BDA8B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171096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1F44B0" w14:textId="21658B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9ADD11" w14:textId="2CFDA1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7EB80" w14:textId="616A63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27B45" w14:textId="17F6142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BFFAE0" w14:textId="3E11E9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086A65" w14:textId="5BA575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E68AD1" w14:textId="765CB2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12DB7A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25AB7C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18783E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3BFA40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04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BCB955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C2D1A5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B148" w14:textId="77777777" w:rsidR="00E12ED9" w:rsidRDefault="00E12ED9">
      <w:pPr>
        <w:spacing w:after="0"/>
      </w:pPr>
      <w:r>
        <w:separator/>
      </w:r>
    </w:p>
  </w:endnote>
  <w:endnote w:type="continuationSeparator" w:id="0">
    <w:p w14:paraId="7167BDE2" w14:textId="77777777" w:rsidR="00E12ED9" w:rsidRDefault="00E12E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3A0A" w14:textId="77777777" w:rsidR="00E12ED9" w:rsidRDefault="00E12ED9">
      <w:pPr>
        <w:spacing w:after="0"/>
      </w:pPr>
      <w:r>
        <w:separator/>
      </w:r>
    </w:p>
  </w:footnote>
  <w:footnote w:type="continuationSeparator" w:id="0">
    <w:p w14:paraId="191B7144" w14:textId="77777777" w:rsidR="00E12ED9" w:rsidRDefault="00E12E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5479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306D7"/>
    <w:rsid w:val="00285C1D"/>
    <w:rsid w:val="002904DA"/>
    <w:rsid w:val="002E6538"/>
    <w:rsid w:val="003327F5"/>
    <w:rsid w:val="00340CAF"/>
    <w:rsid w:val="003B0DA0"/>
    <w:rsid w:val="003B3BCD"/>
    <w:rsid w:val="003C0D41"/>
    <w:rsid w:val="003E085C"/>
    <w:rsid w:val="003E7B3A"/>
    <w:rsid w:val="003F494B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6040A"/>
    <w:rsid w:val="00977AAE"/>
    <w:rsid w:val="009871D7"/>
    <w:rsid w:val="00987A40"/>
    <w:rsid w:val="00996E56"/>
    <w:rsid w:val="00997268"/>
    <w:rsid w:val="009B1B6F"/>
    <w:rsid w:val="009D07C4"/>
    <w:rsid w:val="00A12667"/>
    <w:rsid w:val="00A14581"/>
    <w:rsid w:val="00A20E4C"/>
    <w:rsid w:val="00A76704"/>
    <w:rsid w:val="00AA23D3"/>
    <w:rsid w:val="00AA3C50"/>
    <w:rsid w:val="00AD2164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2ED9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2023-08-12T06:36:00Z</dcterms:created>
  <dcterms:modified xsi:type="dcterms:W3CDTF">2023-08-12T06:36:00Z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