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455993" w:rsidRPr="00B95BC8" w14:paraId="6861B008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64108240" w14:textId="77777777" w:rsidR="00455993" w:rsidRPr="00B95BC8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455993" w:rsidRPr="00B95BC8" w14:paraId="491B8CF8" w14:textId="77777777" w:rsidTr="00E5413C">
        <w:tc>
          <w:tcPr>
            <w:tcW w:w="1696" w:type="pct"/>
            <w:shd w:val="clear" w:color="auto" w:fill="7030A0"/>
            <w:vAlign w:val="center"/>
          </w:tcPr>
          <w:p w14:paraId="5723E541" w14:textId="527E8133" w:rsidR="0045599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NOVIEMBRE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1D943BD5" w14:textId="375B5714" w:rsidR="00455993" w:rsidRPr="00D779E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11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5AC816B2" w14:textId="321A56DC" w:rsidR="00455993" w:rsidRPr="00D779E3" w:rsidRDefault="0045599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4C36A4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2025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455993" w:rsidRPr="00B95BC8" w14:paraId="256BCA7D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3A42BCAD" w14:textId="77777777" w:rsidTr="00384594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331CB7FB" w14:textId="079FE5F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6FCADBB1" w14:textId="64EC8C2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45B0864" w14:textId="31A3E6E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435DBE2B" w14:textId="5DD35FD7" w:rsidR="00A25F2E" w:rsidRPr="00B95BC8" w:rsidRDefault="001C5C6A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E55494A" w14:textId="2736B905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8E99BA3" w14:textId="26F20767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25048A84" w14:textId="1E3B752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455993" w:rsidRPr="00B95BC8" w14:paraId="09F5BFA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4D00B5" w14:textId="2010073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20DAA5" w14:textId="5AA03D3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5413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70E34D" w14:textId="78C420A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CCE872" w14:textId="0955457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FE57B3" w14:textId="6833DCD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773249" w14:textId="4B427D18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D10691" w14:textId="23F297B9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19150BD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C6D88A" w14:textId="74BAD74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6E02AB" w14:textId="7488D87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69407A" w14:textId="3B0028A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DB4098" w14:textId="64677FB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49CA82" w14:textId="1F33997B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8EA950D" w14:textId="525C77C6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A64D390" w14:textId="01A3CDAC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4801FB39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74DAE0" w14:textId="5950167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8FDA90E" w14:textId="1CDC7CA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4B4437" w14:textId="79D4D7D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84F2C8" w14:textId="416625C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62C5C9" w14:textId="3C1780D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4A95C6" w14:textId="0A9214AE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F609A08" w14:textId="4BE5CA4C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1E95F20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0F9D24" w14:textId="00FD7FA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50C22FA" w14:textId="2F11EB3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A6B3CE" w14:textId="0C4F3C7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4C974A" w14:textId="628E360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54C73A" w14:textId="2FE843A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6BD1A3" w14:textId="43231176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5644B1" w14:textId="44DB4591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6B9FE6D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9739597" w14:textId="31D878D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23EBCE3" w14:textId="2F12547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BE13432" w14:textId="1373509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9C32F0" w14:textId="1AC5D77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85AF3AE" w14:textId="0EADBFF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44359E5" w14:textId="39E17255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DC4716" w14:textId="732B3199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37BA69B4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689E40" w14:textId="1E72221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88BE1BA" w14:textId="3691BCE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5F8CBD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A7055A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852D9B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3359F8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0F3D95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1FE8149F" w14:textId="77777777" w:rsidR="00455993" w:rsidRPr="00D779E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2462EB41" w14:textId="77777777" w:rsidTr="00E5413C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6"/>
              <w:gridCol w:w="1505"/>
              <w:gridCol w:w="912"/>
              <w:gridCol w:w="506"/>
            </w:tblGrid>
            <w:tr w:rsidR="00455993" w:rsidRPr="00CC49C3" w14:paraId="2B36DAC3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5331F262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2C8D4B" w14:textId="4948693C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353B1B" w14:textId="45D48D2D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B2951DF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66719D7E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EADB36" w14:textId="2E656185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E87D76" w14:textId="40DEF677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21DF5A" w14:textId="480D7901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823E1D" w14:textId="552B5F6A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959DC6" w14:textId="6BA9BFD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D29A75" w14:textId="5AC850F2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7C5910" w14:textId="58E1BA6F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561365C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B3CD15" w14:textId="39F10F7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CF5E18" w14:textId="0020C4B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15992C9" w14:textId="1D56F6D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612195" w14:textId="5A51EBA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520EA5" w14:textId="5F8D7A5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8AEA8" w14:textId="2101355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2106EB" w14:textId="06DD7CD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1484F46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1353753" w14:textId="6A79459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1983A6D" w14:textId="3AFD837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806482E" w14:textId="6865E6B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40BEBB8" w14:textId="29C3DEC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85ED7F9" w14:textId="2EC500F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990350A" w14:textId="6950D39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C4F8259" w14:textId="1A377FE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FD41FE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E15FA16" w14:textId="79D1FE4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C27E6AC" w14:textId="7E2BF0F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1C935AA" w14:textId="17E26B9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F1CAB3A" w14:textId="4F29BFC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E19C32" w14:textId="782D07F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F3218FB" w14:textId="14347B2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FF547E7" w14:textId="0980859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D91088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7D93A49" w14:textId="504B65C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39DDA09" w14:textId="7E204AF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9C26B1A" w14:textId="0DA1919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293AA7F" w14:textId="5AC5CB4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600B31C" w14:textId="5E17364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3E4255E" w14:textId="5870A3B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27A6C14" w14:textId="066CD17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1EF336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0009435" w14:textId="638B704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1429097" w14:textId="64715E2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1B1DACE" w14:textId="5FC3F69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F23E4AE" w14:textId="60BFC53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F08CADD" w14:textId="7379313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F5B7073" w14:textId="5D8A1BE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1F5E8C3" w14:textId="0E150DF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0B7758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0945AA7" w14:textId="0E88C5D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66676EF" w14:textId="5449723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3ED867E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A4D62A5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5CE29BC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123EA51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9E0D0D0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7F25CD0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4C1B0B06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7D3DEF87" w14:textId="53C8A955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66C4760A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482BE1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7821C4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9F1421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44955C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5832C5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C6048BE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C6BBDE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B09FC6A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4D358F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3B4AE44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92536D0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DF4B69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7"/>
              <w:gridCol w:w="1724"/>
              <w:gridCol w:w="912"/>
              <w:gridCol w:w="427"/>
            </w:tblGrid>
            <w:tr w:rsidR="00455993" w:rsidRPr="00CC49C3" w14:paraId="2D289D41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22BBB7DE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68973E0" w14:textId="5F06CD77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2F2301" w14:textId="560E1F06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55EB3E8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455993" w:rsidRPr="00CC49C3" w14:paraId="7E6F7EE4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E5A6B1" w14:textId="75696929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38C7EB" w14:textId="14AEC1D0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5A4043" w14:textId="2B03E30D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602586" w14:textId="7E4F833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8C880F" w14:textId="60DC89D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4C5D06" w14:textId="1FDCDFD7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998426" w14:textId="0D0A0873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6D994937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63EFE9" w14:textId="257F87B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F77385" w14:textId="5E1A69E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A177FCC" w14:textId="7E86B9C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8E7DB7" w14:textId="4AA4D79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79AFB2" w14:textId="7D3105D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560DD1" w14:textId="457FA3D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5CCFB5" w14:textId="3009E31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29B63D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C9AA391" w14:textId="6633881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381AA66" w14:textId="0232EA3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072D1C9" w14:textId="7E95E9F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FE6F7D8" w14:textId="25AD981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ABEDB8E" w14:textId="7114246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6F9B85F" w14:textId="2A3E62A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522C991" w14:textId="760BE79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27EF93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E530B39" w14:textId="2109A90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2E25FCD" w14:textId="0A02413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1820A00" w14:textId="07944B2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4C66343" w14:textId="2D287B0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9DAE333" w14:textId="43BD374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D4AD78C" w14:textId="74B2962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B3BDC4B" w14:textId="7C97C3B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A92183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C2AC5BC" w14:textId="28BA0B9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FF09D95" w14:textId="6B9C8F1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CDA2043" w14:textId="1633414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714A0F5" w14:textId="55DDFE4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D6F78CC" w14:textId="34AE3E0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87A00E0" w14:textId="553C5E5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807840" w14:textId="4754071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41E9E3F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1B82EFB" w14:textId="04CE591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1EF18B8" w14:textId="4DB0945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C9413E6" w14:textId="004E1E2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7CC3C38" w14:textId="576A6EF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12EE5C5" w14:textId="086B8AE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317D99" w14:textId="017F8B7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8AC37EA" w14:textId="2BF1019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A71F90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4DBAABD" w14:textId="25E66E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A31E1FD" w14:textId="49C4550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6B76BC5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5AE3BA2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832923C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210693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9061C21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4C5CEFA8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11F02" w14:textId="77777777" w:rsidR="00196A6F" w:rsidRDefault="00196A6F">
      <w:pPr>
        <w:spacing w:after="0"/>
      </w:pPr>
      <w:r>
        <w:separator/>
      </w:r>
    </w:p>
  </w:endnote>
  <w:endnote w:type="continuationSeparator" w:id="0">
    <w:p w14:paraId="3A542565" w14:textId="77777777" w:rsidR="00196A6F" w:rsidRDefault="00196A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90FE0" w14:textId="77777777" w:rsidR="00196A6F" w:rsidRDefault="00196A6F">
      <w:pPr>
        <w:spacing w:after="0"/>
      </w:pPr>
      <w:r>
        <w:separator/>
      </w:r>
    </w:p>
  </w:footnote>
  <w:footnote w:type="continuationSeparator" w:id="0">
    <w:p w14:paraId="22FC6A12" w14:textId="77777777" w:rsidR="00196A6F" w:rsidRDefault="00196A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96A6F"/>
    <w:rsid w:val="001B01F9"/>
    <w:rsid w:val="001C41F9"/>
    <w:rsid w:val="001C5C6A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C36A4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474C9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B3BFC"/>
    <w:rsid w:val="00DD5304"/>
    <w:rsid w:val="00DE32AC"/>
    <w:rsid w:val="00E1407A"/>
    <w:rsid w:val="00E26143"/>
    <w:rsid w:val="00E33F1A"/>
    <w:rsid w:val="00E50BDE"/>
    <w:rsid w:val="00E5413C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D7D0B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918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2023-08-12T08:05:00Z</dcterms:created>
  <dcterms:modified xsi:type="dcterms:W3CDTF">2023-08-12T08:05:00Z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